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9CFFF" w14:textId="77777777" w:rsidR="009914E9" w:rsidRPr="009914E9" w:rsidRDefault="009914E9" w:rsidP="009460EE">
      <w:pPr>
        <w:bidi/>
        <w:jc w:val="center"/>
        <w:rPr>
          <w:rFonts w:ascii="Faruma" w:hAnsi="Faruma" w:cs="Faruma"/>
          <w:b/>
          <w:bCs/>
          <w:sz w:val="18"/>
          <w:szCs w:val="20"/>
          <w:u w:val="single"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dt>
      <w:sdtPr>
        <w:rPr>
          <w:rFonts w:ascii="Faruma" w:hAnsi="Faruma" w:cs="Faruma" w:hint="cs"/>
          <w:b/>
          <w:bCs/>
          <w:sz w:val="28"/>
          <w:szCs w:val="32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d w:val="973881089"/>
        <w:lock w:val="sdtContentLocked"/>
        <w:placeholder>
          <w:docPart w:val="A6B570EC3E7A478884756DF5A79D4CB4"/>
        </w:placeholder>
        <w:group/>
      </w:sdtPr>
      <w:sdtEndPr/>
      <w:sdtContent>
        <w:p w14:paraId="41BFFBC4" w14:textId="6FD9694E" w:rsidR="00C51E25" w:rsidRPr="00083277" w:rsidRDefault="004A28F3" w:rsidP="009914E9">
          <w:pPr>
            <w:bidi/>
            <w:jc w:val="center"/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083277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އިސްތިއުނާފު ކުރުމުގެ ހުއްދައަށް އެދި ހުށަހަޅާ</w:t>
          </w:r>
          <w:r w:rsidR="009460EE" w:rsidRPr="00083277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="009460EE" w:rsidRPr="00083277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ފޯމު</w:t>
          </w:r>
        </w:p>
      </w:sdtContent>
    </w:sdt>
    <w:p w14:paraId="7D2A6A5D" w14:textId="77777777" w:rsidR="009460EE" w:rsidRDefault="009460EE" w:rsidP="009460EE">
      <w:pPr>
        <w:bidi/>
        <w:rPr>
          <w:rFonts w:ascii="Faruma" w:hAnsi="Faruma" w:cs="Faruma"/>
          <w:rtl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1687366047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0" w:type="auto"/>
            <w:tblInd w:w="497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311"/>
            <w:gridCol w:w="2736"/>
          </w:tblGrid>
          <w:tr w:rsidR="009460EE" w:rsidRPr="009460EE" w14:paraId="1CAC2F33" w14:textId="77777777" w:rsidTr="009460EE">
            <w:tc>
              <w:tcPr>
                <w:tcW w:w="4047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5F3F5BA8" w14:textId="77777777" w:rsidR="009460EE" w:rsidRPr="00556CB0" w:rsidRDefault="009460E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460EE" w:rsidRPr="009460EE" w14:paraId="2C2EC57E" w14:textId="77777777" w:rsidTr="009460EE">
            <w:tc>
              <w:tcPr>
                <w:tcW w:w="1311" w:type="dxa"/>
                <w:tcBorders>
                  <w:top w:val="single" w:sz="4" w:space="0" w:color="auto"/>
                </w:tcBorders>
              </w:tcPr>
              <w:p w14:paraId="149B71F9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9460E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>ފޯމު ނަންބަރު</w:t>
                </w:r>
                <w:r w:rsidRPr="009460EE">
                  <w:rPr>
                    <w:rFonts w:ascii="Faruma" w:hAnsi="Faruma" w:cs="Faruma"/>
                    <w:sz w:val="20"/>
                    <w:szCs w:val="20"/>
                    <w:rtl/>
                  </w:rPr>
                  <w:t>:</w:t>
                </w:r>
              </w:p>
            </w:tc>
            <w:tc>
              <w:tcPr>
                <w:tcW w:w="2736" w:type="dxa"/>
                <w:tcBorders>
                  <w:top w:val="single" w:sz="4" w:space="0" w:color="auto"/>
                </w:tcBorders>
              </w:tcPr>
              <w:p w14:paraId="2A702B02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9460EE" w:rsidRPr="009460EE" w14:paraId="5CA70F3A" w14:textId="77777777" w:rsidTr="009460EE">
            <w:tc>
              <w:tcPr>
                <w:tcW w:w="1311" w:type="dxa"/>
              </w:tcPr>
              <w:p w14:paraId="195B3D7B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ތާރީޚު:</w:t>
                </w:r>
              </w:p>
            </w:tc>
            <w:tc>
              <w:tcPr>
                <w:tcW w:w="2736" w:type="dxa"/>
              </w:tcPr>
              <w:p w14:paraId="5C524ED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100019B6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9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3"/>
        <w:gridCol w:w="116"/>
        <w:gridCol w:w="2125"/>
        <w:gridCol w:w="1012"/>
        <w:gridCol w:w="1309"/>
        <w:gridCol w:w="2220"/>
      </w:tblGrid>
      <w:tr w:rsidR="00DB60DD" w:rsidRPr="00276537" w14:paraId="322A6341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886292208"/>
            <w:lock w:val="sdtLocked"/>
            <w:placeholder>
              <w:docPart w:val="5E59BC947D0648D68AC76A39609F311F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6EE71555" w14:textId="77777777" w:rsidR="001B47B4" w:rsidRPr="00276537" w:rsidRDefault="00F61047" w:rsidP="007E09E3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276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 ހުށަހެޅުމުގެ ހުއްދައަށް އެދޭ ފަރާތުގެ މަޢުލޫމާތު</w:t>
                </w:r>
              </w:p>
            </w:tc>
          </w:sdtContent>
        </w:sdt>
      </w:tr>
      <w:tr w:rsidR="00DB60DD" w:rsidRPr="00276537" w14:paraId="55621800" w14:textId="77777777" w:rsidTr="00741302">
        <w:tc>
          <w:tcPr>
            <w:tcW w:w="3009" w:type="dxa"/>
            <w:gridSpan w:val="2"/>
          </w:tcPr>
          <w:p w14:paraId="1F2E7461" w14:textId="77777777" w:rsidR="001B47B4" w:rsidRPr="00276537" w:rsidRDefault="00741302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lock w:val="sdtContentLocked"/>
                <w:placeholder>
                  <w:docPart w:val="50CB994598FF4F1298334546AADB24B2"/>
                </w:placeholder>
                <w:text/>
              </w:sdtPr>
              <w:sdtEndPr/>
              <w:sdtContent>
                <w:r w:rsidR="00F61047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50E82EB63022419DAD60667616F6B046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543376D1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276537" w14:paraId="47E812F4" w14:textId="77777777" w:rsidTr="00741302">
        <w:tc>
          <w:tcPr>
            <w:tcW w:w="3009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-896047485"/>
              <w:lock w:val="sdtContentLocked"/>
              <w:placeholder>
                <w:docPart w:val="A6B570EC3E7A478884756DF5A79D4CB4"/>
              </w:placeholder>
              <w:text/>
            </w:sdtPr>
            <w:sdtEndPr/>
            <w:sdtContent>
              <w:p w14:paraId="2F3F9D4E" w14:textId="77777777" w:rsidR="001B47B4" w:rsidRPr="00276537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7960B65AF69D4F01B9D996FD2AF6A15B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368282FE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276537" w14:paraId="468FD9BC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491261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2D2BFBD3" w14:textId="77777777" w:rsidR="001B47B4" w:rsidRPr="00276537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4C027C6739FC49E48772A7798ABFEDFE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0B6897AF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276537" w14:paraId="14573BB6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42738409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17A0CDE0" w14:textId="77777777" w:rsidR="001B47B4" w:rsidRPr="00276537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058B15568F7347D7BF47B9AB70677D00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0F06D648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276537" w14:paraId="5070C311" w14:textId="77777777" w:rsidTr="00741302">
        <w:tc>
          <w:tcPr>
            <w:tcW w:w="3009" w:type="dxa"/>
            <w:gridSpan w:val="2"/>
          </w:tcPr>
          <w:p w14:paraId="719A6764" w14:textId="77777777" w:rsidR="001B47B4" w:rsidRPr="00276537" w:rsidRDefault="001B47B4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137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lock w:val="sdtContentLocked"/>
              <w:placeholder>
                <w:docPart w:val="E98894BA33AF4DADB87E367EFEEB2F05"/>
              </w:placeholder>
              <w:text/>
            </w:sdtPr>
            <w:sdtEndPr/>
            <w:sdtContent>
              <w:p w14:paraId="4B7D62F6" w14:textId="77777777" w:rsidR="001B47B4" w:rsidRPr="00276537" w:rsidRDefault="00F61047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3370224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529" w:type="dxa"/>
                <w:gridSpan w:val="2"/>
              </w:tcPr>
              <w:p w14:paraId="244A461E" w14:textId="77777777" w:rsidR="001B47B4" w:rsidRPr="00276537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DB60DD" w:rsidRPr="00276537" w14:paraId="55B360EB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65224830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10F838AC" w14:textId="77777777" w:rsidR="001B47B4" w:rsidRPr="00276537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lock w:val="sdtLocked"/>
            <w:placeholder>
              <w:docPart w:val="3A64005A6152472ABB452F935B2C5EDD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1DA2DBA1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lock w:val="sdtLocked"/>
            <w:placeholder>
              <w:docPart w:val="A0FFF6F0BB0A4017A0A42A004249C7BE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0BD06B5C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276537" w14:paraId="7D943D44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9309841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5D99EF8F" w14:textId="77777777" w:rsidR="001B47B4" w:rsidRPr="00276537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lock w:val="sdtLocked"/>
            <w:placeholder>
              <w:docPart w:val="5787679C81E0427AA739733067116200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75883922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lock w:val="sdtLocked"/>
            <w:placeholder>
              <w:docPart w:val="1A2ACACEB6084137A539D80F56675086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0604B4AE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A14CE" w:rsidRPr="00276537" w14:paraId="39D56FD4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99237049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  <w:shd w:val="clear" w:color="auto" w:fill="auto"/>
              </w:tcPr>
              <w:p w14:paraId="3AFF538A" w14:textId="77777777" w:rsidR="003A14CE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27035702"/>
            <w:lock w:val="sdtLocked"/>
            <w:placeholder>
              <w:docPart w:val="F6CAE491466240A19CD7C3DE7B1432BE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70349618" w14:textId="77777777" w:rsidR="003A14CE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97552389"/>
            <w:lock w:val="sdtLocked"/>
            <w:placeholder>
              <w:docPart w:val="69ECA40F6A884ED4AEE30D49B9B86A10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2C6F0311" w14:textId="77777777" w:rsidR="003A14CE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276537" w14:paraId="30D7EA05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435040587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3009" w:type="dxa"/>
                <w:gridSpan w:val="2"/>
              </w:tcPr>
              <w:p w14:paraId="4C2FEAE3" w14:textId="290A73A0" w:rsidR="001B47B4" w:rsidRPr="00276537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lock w:val="sdtLocked"/>
            <w:placeholder>
              <w:docPart w:val="13A84DB988C64FB7A1F050685E79D2BD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6552DC41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lock w:val="sdtLocked"/>
            <w:placeholder>
              <w:docPart w:val="C9F9A01DCEA3428686015C58AC87E122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36D8A8FE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276537" w14:paraId="214FC786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519809196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3009" w:type="dxa"/>
                <w:gridSpan w:val="2"/>
              </w:tcPr>
              <w:p w14:paraId="6639A22C" w14:textId="6EFE4FE0" w:rsidR="001B47B4" w:rsidRPr="00276537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lock w:val="sdtLocked"/>
            <w:placeholder>
              <w:docPart w:val="F04793D5681341968B06BAB44F0BDD95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4C0F6274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lock w:val="sdtLocked"/>
            <w:placeholder>
              <w:docPart w:val="2F49DD0C689C4AAAB57720E24AA8187F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0540C846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276537" w14:paraId="42068E7F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408314749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3009" w:type="dxa"/>
                <w:gridSpan w:val="2"/>
              </w:tcPr>
              <w:p w14:paraId="0CA62BF6" w14:textId="5AB1D8BF" w:rsidR="001B47B4" w:rsidRPr="00276537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lock w:val="sdtLocked"/>
            <w:placeholder>
              <w:docPart w:val="EBF6CEC358A54ABDACC6048F32EC6A3F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5DF12C65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lock w:val="sdtLocked"/>
            <w:placeholder>
              <w:docPart w:val="8B783DC96EA54F2298EA47C0D8F50800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08410918" w14:textId="77777777" w:rsidR="001B47B4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60290" w:rsidRPr="00276537" w14:paraId="635BD313" w14:textId="77777777" w:rsidTr="00741302">
        <w:tc>
          <w:tcPr>
            <w:tcW w:w="3009" w:type="dxa"/>
            <w:gridSpan w:val="2"/>
          </w:tcPr>
          <w:p w14:paraId="20764E66" w14:textId="77777777" w:rsidR="00760290" w:rsidRPr="00276537" w:rsidRDefault="00760290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3137" w:type="dxa"/>
            <w:gridSpan w:val="2"/>
          </w:tcPr>
          <w:p w14:paraId="75AA73DF" w14:textId="77777777" w:rsidR="00760290" w:rsidRPr="00276537" w:rsidRDefault="00760290" w:rsidP="00083277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  <w:tc>
          <w:tcPr>
            <w:tcW w:w="3529" w:type="dxa"/>
            <w:gridSpan w:val="2"/>
          </w:tcPr>
          <w:p w14:paraId="272C2388" w14:textId="77777777" w:rsidR="00760290" w:rsidRPr="00276537" w:rsidRDefault="00760290" w:rsidP="00083277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760290" w:rsidRPr="00276537" w14:paraId="0B556249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286742876"/>
            <w:lock w:val="sdtContentLocked"/>
            <w:placeholder>
              <w:docPart w:val="DefaultPlaceholder_-1854013440"/>
            </w:placeholder>
          </w:sdtPr>
          <w:sdtEndPr>
            <w:rPr>
              <w:b w:val="0"/>
              <w:bCs w:val="0"/>
              <w:u w:val="none"/>
            </w:rPr>
          </w:sdtEndPr>
          <w:sdtContent>
            <w:tc>
              <w:tcPr>
                <w:tcW w:w="9675" w:type="dxa"/>
                <w:gridSpan w:val="6"/>
              </w:tcPr>
              <w:p w14:paraId="72B0FFE1" w14:textId="47CBFB4E" w:rsidR="00760290" w:rsidRPr="00276537" w:rsidRDefault="00760290" w:rsidP="007602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ކޯޓަށް ހާޒިރުވުމުގެ އަމުރު</w:t>
                </w:r>
                <w:r w:rsidR="001C1E2E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އަދި ލިޔުންތައް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ފޮނުވަންވީ ފަރާތް </w:t>
                </w: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(ބޭނުންވާ ދިމާގައިވާ ގޮޅީގައި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</w:t>
                </w:r>
                <w:sdt>
                  <w:sdtP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id w:val="1064367402"/>
                    <w:lock w:val="sdtContentLocked"/>
                    <w14:checkbox>
                      <w14:checked w14:val="1"/>
                      <w14:checkedState w14:val="0052" w14:font="Wingdings 2"/>
                      <w14:uncheckedState w14:val="2610" w14:font="MS Gothic"/>
                    </w14:checkbox>
                  </w:sdtPr>
                  <w:sdtEndPr/>
                  <w:sdtContent>
                    <w:r w:rsidR="00B27381" w:rsidRPr="00276537">
                      <w:rPr>
                        <w:rFonts w:ascii="Faruma" w:hAnsi="Faruma" w:cs="Faruma"/>
                        <w:b/>
                        <w:bCs/>
                        <w:sz w:val="22"/>
                        <w:szCs w:val="22"/>
                        <w:lang w:bidi="dv-MV"/>
                      </w:rPr>
                      <w:sym w:font="Wingdings 2" w:char="F052"/>
                    </w:r>
                  </w:sdtContent>
                </w:sdt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ފާހަގަޖައްސަވާ!)</w:t>
                </w:r>
              </w:p>
            </w:tc>
          </w:sdtContent>
        </w:sdt>
      </w:tr>
      <w:tr w:rsidR="00760290" w:rsidRPr="00276537" w14:paraId="42E4254B" w14:textId="77777777" w:rsidTr="007E09E3">
        <w:tc>
          <w:tcPr>
            <w:tcW w:w="6146" w:type="dxa"/>
            <w:gridSpan w:val="4"/>
          </w:tcPr>
          <w:p w14:paraId="19F8E5C5" w14:textId="2779AD55" w:rsidR="00760290" w:rsidRPr="00276537" w:rsidRDefault="00741302" w:rsidP="00696049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60281354"/>
                <w:lock w:val="sdtContentLocked"/>
                <w:placeholder>
                  <w:docPart w:val="1C5936D2257A435C8E56C85C4B0E1042"/>
                </w:placeholder>
                <w:text/>
              </w:sdtPr>
              <w:sdtEndPr/>
              <w:sdtContent>
                <w:r w:rsidR="00696049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މައްސަލަ ހުށަހަޅާ</w:t>
                </w:r>
                <w:r w:rsidR="00760290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ފަރާތަށް: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id w:val="1958137621"/>
            <w:lock w:val="sdtLocked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529" w:type="dxa"/>
                <w:gridSpan w:val="2"/>
                <w:shd w:val="clear" w:color="auto" w:fill="FFFFFF" w:themeFill="background1"/>
              </w:tcPr>
              <w:p w14:paraId="7C938862" w14:textId="13441C46" w:rsidR="00760290" w:rsidRPr="00276537" w:rsidRDefault="00B176AA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</w:tr>
      <w:tr w:rsidR="00760290" w:rsidRPr="00276537" w14:paraId="7AB2FBD0" w14:textId="77777777" w:rsidTr="007E09E3">
        <w:tc>
          <w:tcPr>
            <w:tcW w:w="6146" w:type="dxa"/>
            <w:gridSpan w:val="4"/>
          </w:tcPr>
          <w:p w14:paraId="37A8DBDA" w14:textId="3C4CBD2E" w:rsidR="00760290" w:rsidRPr="00276537" w:rsidRDefault="00741302" w:rsidP="00D56268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-914634583"/>
                <w:lock w:val="sdtContentLocked"/>
                <w:placeholder>
                  <w:docPart w:val="B0BCAC280B2143B2B1DD55198E05C22B"/>
                </w:placeholder>
                <w:text w:multiLine="1"/>
              </w:sdtPr>
              <w:sdtEndPr/>
              <w:sdtContent>
                <w:r w:rsidR="00D56268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މައްސަލަ ހުށަހަޅާފަރާތް ތަމްސީލުކުރުމަށް ހަމަޖައްސާފައިވާ </w:t>
                </w:r>
                <w:r w:rsidR="00760290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ފަރާތަށް: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id w:val="1520506713"/>
            <w:lock w:val="sdtLocked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529" w:type="dxa"/>
                <w:gridSpan w:val="2"/>
                <w:shd w:val="clear" w:color="auto" w:fill="FFFFFF" w:themeFill="background1"/>
              </w:tcPr>
              <w:p w14:paraId="6406FA08" w14:textId="15281C17" w:rsidR="00760290" w:rsidRPr="00276537" w:rsidRDefault="00F2578D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</w:tr>
      <w:tr w:rsidR="00DB60DD" w:rsidRPr="00276537" w14:paraId="52959311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79922639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675" w:type="dxa"/>
                <w:gridSpan w:val="6"/>
              </w:tcPr>
              <w:p w14:paraId="1095817F" w14:textId="332687A6" w:rsidR="004A7F5B" w:rsidRPr="00276537" w:rsidRDefault="004A7F5B" w:rsidP="00083277">
                <w:pPr>
                  <w:bidi/>
                  <w:spacing w:before="120"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 އަމުރު</w:t>
                </w:r>
                <w:r w:rsidR="001C1E2E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އަދި ލިޔުންތައް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ފޮނުވަންވީ ތަނުގެ މަޢުލޫމާތު</w:t>
                </w:r>
              </w:p>
            </w:tc>
          </w:sdtContent>
        </w:sdt>
      </w:tr>
      <w:tr w:rsidR="00DB60DD" w:rsidRPr="00276537" w14:paraId="58143346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28187014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4F37DA47" w14:textId="77777777" w:rsidR="004A7F5B" w:rsidRPr="00276537" w:rsidRDefault="004A7F5B" w:rsidP="007C72FF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lock w:val="sdtLocked"/>
            <w:placeholder>
              <w:docPart w:val="BF92697BBCAE4126BA2D4A608D1E075D"/>
            </w:placeholder>
            <w:showingPlcHdr/>
          </w:sdtPr>
          <w:sdtEndPr/>
          <w:sdtContent>
            <w:tc>
              <w:tcPr>
                <w:tcW w:w="2125" w:type="dxa"/>
              </w:tcPr>
              <w:p w14:paraId="2CBDAD3C" w14:textId="77777777" w:rsidR="004A7F5B" w:rsidRPr="00276537" w:rsidRDefault="00F35BE7" w:rsidP="007C72FF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92995909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321" w:type="dxa"/>
                <w:gridSpan w:val="2"/>
              </w:tcPr>
              <w:p w14:paraId="03ABAFAA" w14:textId="77777777" w:rsidR="004A7F5B" w:rsidRPr="00276537" w:rsidRDefault="004A7F5B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2218535"/>
            <w:lock w:val="sdtLocked"/>
            <w:placeholder>
              <w:docPart w:val="4AAE34D1F5584F2D91F5A6C492257027"/>
            </w:placeholder>
            <w:showingPlcHdr/>
          </w:sdtPr>
          <w:sdtEndPr/>
          <w:sdtContent>
            <w:tc>
              <w:tcPr>
                <w:tcW w:w="2220" w:type="dxa"/>
              </w:tcPr>
              <w:p w14:paraId="6C7ED091" w14:textId="77777777" w:rsidR="004A7F5B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276537" w14:paraId="3F3C2FC7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47859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19FFF427" w14:textId="77777777" w:rsidR="004A7F5B" w:rsidRPr="00276537" w:rsidRDefault="004A7F5B" w:rsidP="007C72FF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60790045"/>
            <w:lock w:val="sdtLocked"/>
            <w:placeholder>
              <w:docPart w:val="165D58E23BF84B399E3518E8574E0A9B"/>
            </w:placeholder>
            <w:showingPlcHdr/>
          </w:sdtPr>
          <w:sdtEndPr/>
          <w:sdtContent>
            <w:tc>
              <w:tcPr>
                <w:tcW w:w="2125" w:type="dxa"/>
              </w:tcPr>
              <w:p w14:paraId="0B4628FB" w14:textId="77777777" w:rsidR="004A7F5B" w:rsidRPr="00276537" w:rsidRDefault="00F35BE7" w:rsidP="007C72FF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48321605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321" w:type="dxa"/>
                <w:gridSpan w:val="2"/>
              </w:tcPr>
              <w:p w14:paraId="1D9ECA20" w14:textId="77777777" w:rsidR="004A7F5B" w:rsidRPr="00276537" w:rsidRDefault="004A7F5B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204449"/>
            <w:lock w:val="sdtLocked"/>
            <w:placeholder>
              <w:docPart w:val="9C8929DF0F614FC8B5A3792808852EDD"/>
            </w:placeholder>
            <w:showingPlcHdr/>
          </w:sdtPr>
          <w:sdtEndPr/>
          <w:sdtContent>
            <w:tc>
              <w:tcPr>
                <w:tcW w:w="2220" w:type="dxa"/>
              </w:tcPr>
              <w:p w14:paraId="6FBCF627" w14:textId="77777777" w:rsidR="004A7F5B" w:rsidRPr="00276537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5A865EDA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27660710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  <w:shd w:val="clear" w:color="auto" w:fill="auto"/>
              </w:tcPr>
              <w:p w14:paraId="0301B7A5" w14:textId="77777777" w:rsidR="00893B95" w:rsidRPr="00276537" w:rsidRDefault="00893B95" w:rsidP="007C72FF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470971973"/>
            <w:lock w:val="sdtLocked"/>
            <w:placeholder>
              <w:docPart w:val="AD5992751BB14948A2F72197EA932D7C"/>
            </w:placeholder>
            <w:showingPlcHdr/>
          </w:sdtPr>
          <w:sdtEndPr/>
          <w:sdtContent>
            <w:tc>
              <w:tcPr>
                <w:tcW w:w="2125" w:type="dxa"/>
                <w:shd w:val="clear" w:color="auto" w:fill="auto"/>
              </w:tcPr>
              <w:p w14:paraId="73EED9F4" w14:textId="77777777" w:rsidR="00893B95" w:rsidRPr="00276537" w:rsidRDefault="00893B95" w:rsidP="007C72FF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82145380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321" w:type="dxa"/>
                <w:gridSpan w:val="2"/>
                <w:shd w:val="clear" w:color="auto" w:fill="auto"/>
              </w:tcPr>
              <w:p w14:paraId="2D2C5B82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781384083"/>
            <w:lock w:val="sdtLocked"/>
            <w:placeholder>
              <w:docPart w:val="361D618F1C4A433F9CCB11BB90B51BD8"/>
            </w:placeholder>
            <w:showingPlcHdr/>
          </w:sdtPr>
          <w:sdtEndPr/>
          <w:sdtContent>
            <w:tc>
              <w:tcPr>
                <w:tcW w:w="2220" w:type="dxa"/>
                <w:shd w:val="clear" w:color="auto" w:fill="auto"/>
              </w:tcPr>
              <w:p w14:paraId="19BF49FE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46D3132B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994299154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6FF1B945" w14:textId="77777777" w:rsidR="00893B95" w:rsidRPr="00276537" w:rsidRDefault="00893B95" w:rsidP="007C72FF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47340225"/>
            <w:lock w:val="sdtLocked"/>
            <w:placeholder>
              <w:docPart w:val="CE690E1751274974A681E16C7AA70E86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275D715F" w14:textId="77777777" w:rsidR="00893B95" w:rsidRPr="00276537" w:rsidRDefault="00893B95" w:rsidP="007C72FF">
                <w:pPr>
                  <w:bidi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69716827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229733715"/>
            <w:lock w:val="sdtContentLocked"/>
            <w:placeholder>
              <w:docPart w:val="B971512710B94D6BAFB12BF188D182BD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2A93214E" w14:textId="15CB85DF" w:rsidR="00893B95" w:rsidRPr="00276537" w:rsidRDefault="00893B95" w:rsidP="007E09E3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276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ހުއ</w:t>
                </w:r>
                <w:r w:rsidR="001B0235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ްދައަށް އެދޭ މައްސަލަ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ރައްދުވާ ފަރާތުގެ މަޢުލޫމާތު</w:t>
                </w:r>
              </w:p>
            </w:tc>
          </w:sdtContent>
        </w:sdt>
      </w:tr>
      <w:tr w:rsidR="00893B95" w:rsidRPr="00276537" w14:paraId="47AD5389" w14:textId="77777777" w:rsidTr="00741302">
        <w:tc>
          <w:tcPr>
            <w:tcW w:w="3009" w:type="dxa"/>
            <w:gridSpan w:val="2"/>
          </w:tcPr>
          <w:p w14:paraId="3EB59090" w14:textId="77777777" w:rsidR="00893B95" w:rsidRPr="00276537" w:rsidRDefault="00741302" w:rsidP="00893B95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60915932"/>
                <w:lock w:val="sdtContentLocked"/>
                <w:placeholder>
                  <w:docPart w:val="17A477E43FE9412D8622398DB10053BE"/>
                </w:placeholder>
                <w:text/>
              </w:sdtPr>
              <w:sdtEndPr/>
              <w:sdtContent>
                <w:r w:rsidR="00893B95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549523"/>
            <w:lock w:val="sdtLocked"/>
            <w:placeholder>
              <w:docPart w:val="2219A297AB61493BA0E3133E4B28F44B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5677A978" w14:textId="77777777" w:rsidR="00893B95" w:rsidRPr="00276537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40900BB2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49472365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5F6A7AAC" w14:textId="77777777" w:rsidR="00893B95" w:rsidRPr="00276537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57634973"/>
            <w:lock w:val="sdtLocked"/>
            <w:placeholder>
              <w:docPart w:val="B7E118EACCFA4C4FA6427C9783F305E5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12F0F267" w14:textId="77777777" w:rsidR="00893B95" w:rsidRPr="00276537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4B0A60E7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91264823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711D80EE" w14:textId="77777777" w:rsidR="00893B95" w:rsidRPr="00276537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28979708"/>
            <w:lock w:val="sdtLocked"/>
            <w:placeholder>
              <w:docPart w:val="5685D6046FA04AB6BCA65DA9FA671205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13E81F6D" w14:textId="77777777" w:rsidR="00893B95" w:rsidRPr="00276537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0557A858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589627592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6834629F" w14:textId="77777777" w:rsidR="00893B95" w:rsidRPr="00276537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424038805"/>
            <w:lock w:val="sdtLocked"/>
            <w:placeholder>
              <w:docPart w:val="33FE1C318D4A4BE38DABF04672561FFD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3CB84C66" w14:textId="77777777" w:rsidR="00893B95" w:rsidRPr="00276537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46C81096" w14:textId="77777777" w:rsidTr="00741302">
        <w:tc>
          <w:tcPr>
            <w:tcW w:w="3009" w:type="dxa"/>
            <w:gridSpan w:val="2"/>
          </w:tcPr>
          <w:p w14:paraId="0EE1EFCB" w14:textId="77777777" w:rsidR="00893B95" w:rsidRPr="00276537" w:rsidRDefault="00893B95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137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124519787"/>
              <w:lock w:val="sdtContentLocked"/>
              <w:placeholder>
                <w:docPart w:val="8E97675CD98447739BD5452DBE6A8A38"/>
              </w:placeholder>
              <w:text w:multiLine="1"/>
            </w:sdtPr>
            <w:sdtEndPr/>
            <w:sdtContent>
              <w:p w14:paraId="0CB8FE97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4480972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529" w:type="dxa"/>
                <w:gridSpan w:val="2"/>
              </w:tcPr>
              <w:p w14:paraId="300B910B" w14:textId="69C0F8A2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893B95" w:rsidRPr="00276537" w14:paraId="46ADD95F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548530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0431302D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43035394"/>
            <w:lock w:val="sdtLocked"/>
            <w:placeholder>
              <w:docPart w:val="47604F4B4A4644598D43434F5FF486D4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6E11CE1D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70023802"/>
            <w:lock w:val="sdtLocked"/>
            <w:placeholder>
              <w:docPart w:val="E9B223E0656947DFADB80163698A6244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3C1D2F56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7DFBF498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98446834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1678F744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79795170"/>
            <w:lock w:val="sdtLocked"/>
            <w:placeholder>
              <w:docPart w:val="CB3A7CD741274A64B5C43FF8E703062F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39B2B8CE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44427762"/>
            <w:lock w:val="sdtLocked"/>
            <w:placeholder>
              <w:docPart w:val="4DA2AC87CEFF4340A68840A4A15398D1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18688D28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276537" w14:paraId="14C57C59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2002450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45E36CD8" w14:textId="77777777" w:rsidR="00C31668" w:rsidRPr="00276537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37751759"/>
            <w:lock w:val="sdtLocked"/>
            <w:placeholder>
              <w:docPart w:val="B2598CFD63074A4CB923FD84BE3480F6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40D37D99" w14:textId="77777777" w:rsidR="00C31668" w:rsidRPr="00276537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24115009"/>
            <w:lock w:val="sdtLocked"/>
            <w:placeholder>
              <w:docPart w:val="0EC53D4300114AE7A22E414A79E5079D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0C863C57" w14:textId="77777777" w:rsidR="00C31668" w:rsidRPr="00276537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4E14870F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39832318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77401248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09795551"/>
            <w:lock w:val="sdtLocked"/>
            <w:placeholder>
              <w:docPart w:val="B57E20CE7D994463A3E16CEB1D9906F3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700A5DF2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44688096"/>
            <w:lock w:val="sdtLocked"/>
            <w:placeholder>
              <w:docPart w:val="87E85CAFCB054D7E9F2A15D8634F0FB7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58C30E9D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7E933346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328924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048E251E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611864097"/>
            <w:lock w:val="sdtLocked"/>
            <w:placeholder>
              <w:docPart w:val="00CF15DC1468477D9FDBCE12BBB7B0EC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5C329B21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41968676"/>
            <w:lock w:val="sdtLocked"/>
            <w:placeholder>
              <w:docPart w:val="5BA885C4DA9E4F2A9F8DDE16FD59E15B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1C7639C6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2C081F49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87333259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7022F62B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29461175"/>
            <w:lock w:val="sdtLocked"/>
            <w:placeholder>
              <w:docPart w:val="D894BC6A1AEA47BD88611ADA16C1A250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084AC5A3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53510582"/>
            <w:lock w:val="sdtLocked"/>
            <w:placeholder>
              <w:docPart w:val="670A41D9852441DB90BA5EC1C36CF353"/>
            </w:placeholder>
            <w:showingPlcHdr/>
          </w:sdtPr>
          <w:sdtEndPr/>
          <w:sdtContent>
            <w:tc>
              <w:tcPr>
                <w:tcW w:w="3529" w:type="dxa"/>
                <w:gridSpan w:val="2"/>
              </w:tcPr>
              <w:p w14:paraId="378CB4FD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28BFC4FB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63098583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4EA4F109" w14:textId="77777777" w:rsidR="00893B95" w:rsidRPr="00276537" w:rsidRDefault="00893B95" w:rsidP="00083277">
                <w:pPr>
                  <w:bidi/>
                  <w:spacing w:before="120"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 އަމުރު ފޮނުވަންވީ ތަނުގެ މަޢުލޫމާތު</w:t>
                </w:r>
              </w:p>
            </w:tc>
          </w:sdtContent>
        </w:sdt>
      </w:tr>
      <w:tr w:rsidR="00893B95" w:rsidRPr="00276537" w14:paraId="78F45BD8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672329258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5FF49B70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69391123"/>
            <w:lock w:val="sdtLocked"/>
            <w:placeholder>
              <w:docPart w:val="B545B3AD1A774AD5AC55DD0075A7BDF6"/>
            </w:placeholder>
            <w:showingPlcHdr/>
          </w:sdtPr>
          <w:sdtEndPr/>
          <w:sdtContent>
            <w:tc>
              <w:tcPr>
                <w:tcW w:w="2125" w:type="dxa"/>
              </w:tcPr>
              <w:p w14:paraId="45FBF1C0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3323761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321" w:type="dxa"/>
                <w:gridSpan w:val="2"/>
              </w:tcPr>
              <w:p w14:paraId="6D763953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42027955"/>
            <w:lock w:val="sdtLocked"/>
            <w:placeholder>
              <w:docPart w:val="35829391BECF4496B2D0976E5C3942AA"/>
            </w:placeholder>
            <w:showingPlcHdr/>
          </w:sdtPr>
          <w:sdtEndPr/>
          <w:sdtContent>
            <w:tc>
              <w:tcPr>
                <w:tcW w:w="2220" w:type="dxa"/>
              </w:tcPr>
              <w:p w14:paraId="6B82188A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29402B09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291730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51745518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39088790"/>
            <w:placeholder>
              <w:docPart w:val="FEE2CB51C3C54B308A1ED92A063254FE"/>
            </w:placeholder>
            <w:showingPlcHdr/>
          </w:sdtPr>
          <w:sdtEndPr/>
          <w:sdtContent>
            <w:tc>
              <w:tcPr>
                <w:tcW w:w="2125" w:type="dxa"/>
              </w:tcPr>
              <w:p w14:paraId="76F15BA6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6499534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321" w:type="dxa"/>
                <w:gridSpan w:val="2"/>
              </w:tcPr>
              <w:p w14:paraId="2455D8A8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244173297"/>
            <w:placeholder>
              <w:docPart w:val="E34AB947625C4ED9AE46F005A8BC0B9F"/>
            </w:placeholder>
            <w:showingPlcHdr/>
          </w:sdtPr>
          <w:sdtEndPr/>
          <w:sdtContent>
            <w:tc>
              <w:tcPr>
                <w:tcW w:w="2220" w:type="dxa"/>
              </w:tcPr>
              <w:p w14:paraId="0C65677F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276537" w14:paraId="75626BD4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007977755"/>
            <w:lock w:val="sd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1DBFBF14" w14:textId="77777777" w:rsidR="00C31668" w:rsidRPr="00276537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25316804"/>
            <w:lock w:val="sdtLocked"/>
            <w:placeholder>
              <w:docPart w:val="7537312BCAF145A5A044A42ED4B4AE01"/>
            </w:placeholder>
            <w:showingPlcHdr/>
          </w:sdtPr>
          <w:sdtEndPr/>
          <w:sdtContent>
            <w:tc>
              <w:tcPr>
                <w:tcW w:w="2125" w:type="dxa"/>
              </w:tcPr>
              <w:p w14:paraId="60122EB1" w14:textId="77777777" w:rsidR="00C31668" w:rsidRPr="00276537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08284614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321" w:type="dxa"/>
                <w:gridSpan w:val="2"/>
              </w:tcPr>
              <w:p w14:paraId="349620A1" w14:textId="77777777" w:rsidR="00C31668" w:rsidRPr="00276537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5442160"/>
            <w:lock w:val="sdtLocked"/>
            <w:placeholder>
              <w:docPart w:val="595CE0FB2F744BC5B8FE304F6F5F0D47"/>
            </w:placeholder>
            <w:showingPlcHdr/>
          </w:sdtPr>
          <w:sdtEndPr/>
          <w:sdtContent>
            <w:tc>
              <w:tcPr>
                <w:tcW w:w="2220" w:type="dxa"/>
              </w:tcPr>
              <w:p w14:paraId="7E6EA2A4" w14:textId="1CF19921" w:rsidR="00C31668" w:rsidRPr="00276537" w:rsidRDefault="007C72FF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276537" w14:paraId="7B3EC4FE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011129804"/>
            <w:lock w:val="sd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5BCFA6C4" w14:textId="77777777" w:rsidR="00C31668" w:rsidRPr="00276537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952234619"/>
            <w:lock w:val="sdtLocked"/>
            <w:placeholder>
              <w:docPart w:val="6BF07D20A48448E9A2B896872D7EA7E1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483D85B1" w14:textId="77777777" w:rsidR="00C31668" w:rsidRPr="00276537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6794D33D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152025411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3218417B" w14:textId="77777777" w:rsidR="00893B95" w:rsidRPr="00276537" w:rsidRDefault="00893B95" w:rsidP="007E09E3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276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ކުރިން ނިމިފައިވާ މައްސަލަތަކުގެ މަޢުލޫމާތު</w:t>
                </w:r>
              </w:p>
            </w:tc>
          </w:sdtContent>
        </w:sdt>
      </w:tr>
      <w:tr w:rsidR="00893B95" w:rsidRPr="00276537" w14:paraId="590DC3C3" w14:textId="77777777" w:rsidTr="007E09E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2118246142"/>
            <w:lock w:val="sdtContentLocked"/>
            <w:placeholder>
              <w:docPart w:val="A6B570EC3E7A478884756DF5A79D4CB4"/>
            </w:placeholder>
            <w:text w:multiLine="1"/>
          </w:sdtPr>
          <w:sdtEndPr/>
          <w:sdtContent>
            <w:tc>
              <w:tcPr>
                <w:tcW w:w="9675" w:type="dxa"/>
                <w:gridSpan w:val="6"/>
              </w:tcPr>
              <w:p w14:paraId="5378B6E8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އިސްތިއުނާފު ކުރުމުގެ ހުއްދައަށް އެދޭ ދިވެހިރާއްޖޭގެ ހައިކޯޓުން ނިންމާފައިވާ ޤަޟިއްޔާ ނުވަތަ ނިންމުމުގެ:</w:t>
                </w:r>
              </w:p>
            </w:tc>
          </w:sdtContent>
        </w:sdt>
      </w:tr>
      <w:tr w:rsidR="007E09E3" w:rsidRPr="00276537" w14:paraId="7AB13B07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917521423"/>
            <w:lock w:val="sdtContentLocked"/>
            <w:placeholder>
              <w:docPart w:val="F446C4174F6C46858E4656742D15EAF0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001BF5BF" w14:textId="77777777" w:rsidR="007E09E3" w:rsidRPr="00276537" w:rsidRDefault="007E09E3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ނަންބަރު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87441028"/>
            <w:lock w:val="sdtLocked"/>
            <w:placeholder>
              <w:docPart w:val="6EF4B09A19484C5A934FCFE8C85EBD1E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205F14E4" w14:textId="44537CDA" w:rsidR="007E09E3" w:rsidRPr="00276537" w:rsidRDefault="007E09E3" w:rsidP="00893B95">
                <w:pPr>
                  <w:bidi/>
                  <w:jc w:val="center"/>
                  <w:rPr>
                    <w:rFonts w:ascii="Faruma" w:hAnsi="Faruma" w:cs="Faruma"/>
                    <w:sz w:val="22"/>
                    <w:szCs w:val="22"/>
                    <w:u w:val="single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E09E3" w:rsidRPr="00276537" w14:paraId="5BD73204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7975949"/>
            <w:lock w:val="sdtContentLocked"/>
            <w:placeholder>
              <w:docPart w:val="D3D18DB7C27647C68BE39F0BE51DD620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7C327154" w14:textId="77777777" w:rsidR="007E09E3" w:rsidRPr="00276537" w:rsidRDefault="007E09E3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ހުށަހެޅި ތާރީޚު:</w:t>
                </w:r>
              </w:p>
            </w:tc>
          </w:sdtContent>
        </w:sdt>
        <w:tc>
          <w:tcPr>
            <w:tcW w:w="6666" w:type="dxa"/>
            <w:gridSpan w:val="4"/>
          </w:tcPr>
          <w:p w14:paraId="4D193A1C" w14:textId="1E8EB428" w:rsidR="007E09E3" w:rsidRPr="00276537" w:rsidRDefault="00741302" w:rsidP="00893B95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-1644809103"/>
                <w:lock w:val="sdtLocked"/>
                <w:placeholder>
                  <w:docPart w:val="C9A0D3ECF1F24425BFB5AA126C499E52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7E09E3" w:rsidRPr="00276537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7E09E3"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7E09E3"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</w:tr>
      <w:tr w:rsidR="007E09E3" w:rsidRPr="00276537" w14:paraId="1BA7A3AC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18479207"/>
            <w:lock w:val="sdtContentLocked"/>
            <w:placeholder>
              <w:docPart w:val="375B8F6200D94CB4B759984005911F3F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69A6A83B" w14:textId="77777777" w:rsidR="007E09E3" w:rsidRPr="00276537" w:rsidRDefault="007E09E3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ނިމުނު ތާރީޚު:</w:t>
                </w:r>
              </w:p>
            </w:tc>
          </w:sdtContent>
        </w:sdt>
        <w:tc>
          <w:tcPr>
            <w:tcW w:w="6666" w:type="dxa"/>
            <w:gridSpan w:val="4"/>
          </w:tcPr>
          <w:p w14:paraId="01E3CFCD" w14:textId="0DC33A7F" w:rsidR="007E09E3" w:rsidRPr="00276537" w:rsidRDefault="00741302" w:rsidP="00893B95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1238363640"/>
                <w:lock w:val="sdtLocked"/>
                <w:placeholder>
                  <w:docPart w:val="590752763F9C4BFA8CC62412C1E6D0B1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7E09E3" w:rsidRPr="00276537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7E09E3"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7E09E3"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</w:tr>
      <w:tr w:rsidR="00893B95" w:rsidRPr="00276537" w14:paraId="466AE6C8" w14:textId="77777777" w:rsidTr="007E09E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19846845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093EB9CF" w14:textId="3A35E930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ދަށުކޯޓުން ނިންމާފައިވާ ޤަޟިއްޔާ</w:t>
                </w:r>
                <w:r w:rsidR="007C314F"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ނުވަތަ ނިންމުމު</w:t>
                </w: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ގެ: </w:t>
                </w:r>
              </w:p>
            </w:tc>
          </w:sdtContent>
        </w:sdt>
      </w:tr>
      <w:tr w:rsidR="00893B95" w:rsidRPr="00276537" w14:paraId="05938DFE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600060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0E24636C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ނަންބަރު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89224434"/>
            <w:lock w:val="sdtLocked"/>
            <w:placeholder>
              <w:docPart w:val="2A543D72D28E408F8742F7DCA45C47EC"/>
            </w:placeholder>
            <w:showingPlcHdr/>
          </w:sdtPr>
          <w:sdtEndPr/>
          <w:sdtContent>
            <w:tc>
              <w:tcPr>
                <w:tcW w:w="3137" w:type="dxa"/>
                <w:gridSpan w:val="2"/>
              </w:tcPr>
              <w:p w14:paraId="2506D4C4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3529" w:type="dxa"/>
            <w:gridSpan w:val="2"/>
          </w:tcPr>
          <w:p w14:paraId="121D3554" w14:textId="77777777" w:rsidR="00893B95" w:rsidRPr="00276537" w:rsidRDefault="00893B95" w:rsidP="00893B95">
            <w:pPr>
              <w:bidi/>
              <w:jc w:val="center"/>
              <w:rPr>
                <w:rFonts w:ascii="Faruma" w:hAnsi="Faruma" w:cs="Faruma"/>
                <w:sz w:val="22"/>
                <w:szCs w:val="22"/>
                <w:u w:val="single"/>
                <w:rtl/>
              </w:rPr>
            </w:pPr>
          </w:p>
        </w:tc>
      </w:tr>
      <w:tr w:rsidR="00893B95" w:rsidRPr="00276537" w14:paraId="4296A0D3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421253451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08BAFEC7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ހުށަހެޅި ތާރީޚު:</w:t>
                </w:r>
              </w:p>
            </w:tc>
          </w:sdtContent>
        </w:sdt>
        <w:tc>
          <w:tcPr>
            <w:tcW w:w="3137" w:type="dxa"/>
            <w:gridSpan w:val="2"/>
          </w:tcPr>
          <w:p w14:paraId="08CCBFEF" w14:textId="77777777" w:rsidR="00893B95" w:rsidRPr="00276537" w:rsidRDefault="00741302" w:rsidP="00083277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-323291551"/>
                <w:lock w:val="sdtLocked"/>
                <w:placeholder>
                  <w:docPart w:val="0AFD8241957B4D42B1E3047B0EA78842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93B95" w:rsidRPr="00276537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893B95"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893B95"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  <w:tc>
          <w:tcPr>
            <w:tcW w:w="3529" w:type="dxa"/>
            <w:gridSpan w:val="2"/>
          </w:tcPr>
          <w:p w14:paraId="31EBEAAC" w14:textId="77777777" w:rsidR="00893B95" w:rsidRPr="00276537" w:rsidRDefault="00893B95" w:rsidP="00893B95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893B95" w:rsidRPr="00276537" w14:paraId="4FED6614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678459602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27A49E6A" w14:textId="77777777" w:rsidR="00893B95" w:rsidRPr="00276537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ނިމުނު ތާރީޚު:</w:t>
                </w:r>
              </w:p>
            </w:tc>
          </w:sdtContent>
        </w:sdt>
        <w:tc>
          <w:tcPr>
            <w:tcW w:w="3137" w:type="dxa"/>
            <w:gridSpan w:val="2"/>
          </w:tcPr>
          <w:p w14:paraId="715E013A" w14:textId="77777777" w:rsidR="00893B95" w:rsidRPr="00276537" w:rsidRDefault="00741302" w:rsidP="00083277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1619486029"/>
                <w:lock w:val="sdtLocked"/>
                <w:placeholder>
                  <w:docPart w:val="40A2536461064A07ABD41EF66E49822F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93B95" w:rsidRPr="00276537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893B95"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893B95"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  <w:tc>
          <w:tcPr>
            <w:tcW w:w="3529" w:type="dxa"/>
            <w:gridSpan w:val="2"/>
          </w:tcPr>
          <w:p w14:paraId="3E61FB2B" w14:textId="77777777" w:rsidR="00893B95" w:rsidRPr="00276537" w:rsidRDefault="00893B95" w:rsidP="00893B95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893B95" w:rsidRPr="00276537" w14:paraId="6BEC4F42" w14:textId="77777777" w:rsidTr="007E09E3">
        <w:tc>
          <w:tcPr>
            <w:tcW w:w="9675" w:type="dxa"/>
            <w:gridSpan w:val="6"/>
          </w:tcPr>
          <w:p w14:paraId="6171F5B7" w14:textId="020AED31" w:rsidR="00893B95" w:rsidRPr="00276537" w:rsidRDefault="00741302" w:rsidP="007E09E3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276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val="en-US"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u w:val="single"/>
                  <w:rtl/>
                  <w:lang w:bidi="dv-MV"/>
                </w:rPr>
                <w:id w:val="-924726280"/>
                <w:lock w:val="sdtContentLocked"/>
                <w:placeholder>
                  <w:docPart w:val="A6B570EC3E7A478884756DF5A79D4CB4"/>
                </w:placeholder>
                <w:text/>
              </w:sdtPr>
              <w:sdtEndPr/>
              <w:sdtContent>
                <w:r w:rsidR="00712B50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bidi="dv-MV"/>
                  </w:rPr>
                  <w:t xml:space="preserve"> </w:t>
                </w:r>
                <w:r w:rsidR="007F7BFC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އިސްތިއުނާފު ކުރުމުގެ ހުއްދައަށް އެދޭ މައްސަލައި</w:t>
                </w:r>
                <w:r w:rsidR="00B93F1C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ގައި</w:t>
                </w:r>
                <w:r w:rsidR="001C1E2E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123D66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ކަންހިނގާފައިވާގޮތް</w:t>
                </w:r>
              </w:sdtContent>
            </w:sdt>
            <w:r w:rsidR="00B97694" w:rsidRPr="00276537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</w:p>
        </w:tc>
      </w:tr>
      <w:tr w:rsidR="00893B95" w:rsidRPr="00276537" w14:paraId="7C55EEAA" w14:textId="77777777" w:rsidTr="007E09E3">
        <w:tc>
          <w:tcPr>
            <w:tcW w:w="9675" w:type="dxa"/>
            <w:gridSpan w:val="6"/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id w:val="-1862268171"/>
              <w:lock w:val="sdtLocked"/>
              <w:placeholder>
                <w:docPart w:val="0CF705F25C6749B9AC9463FA5B855F0F"/>
              </w:placeholder>
              <w:showingPlcHdr/>
            </w:sdtPr>
            <w:sdtEndPr/>
            <w:sdtContent>
              <w:p w14:paraId="76E2A3F0" w14:textId="77777777" w:rsidR="00893B95" w:rsidRPr="00276537" w:rsidRDefault="00893B95" w:rsidP="00083277">
                <w:pPr>
                  <w:bidi/>
                  <w:ind w:left="354"/>
                  <w:jc w:val="both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  <w:p w14:paraId="25F0BFAE" w14:textId="77777777" w:rsidR="00B97694" w:rsidRPr="00276537" w:rsidRDefault="00B97694" w:rsidP="00B97694">
            <w:pPr>
              <w:bidi/>
              <w:ind w:left="354"/>
              <w:jc w:val="both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  <w:p w14:paraId="63A998C0" w14:textId="7448BFBE" w:rsidR="007E09E3" w:rsidRPr="00276537" w:rsidRDefault="007E09E3" w:rsidP="007E09E3">
            <w:pPr>
              <w:bidi/>
              <w:ind w:left="354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1C1E2E" w:rsidRPr="00276537" w14:paraId="6CCD1C45" w14:textId="77777777" w:rsidTr="007E09E3">
        <w:tc>
          <w:tcPr>
            <w:tcW w:w="9675" w:type="dxa"/>
            <w:gridSpan w:val="6"/>
          </w:tcPr>
          <w:p w14:paraId="77E6D02C" w14:textId="4F5D9991" w:rsidR="001C1E2E" w:rsidRPr="00276537" w:rsidRDefault="00741302" w:rsidP="007E09E3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276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u w:val="single"/>
                  <w:rtl/>
                  <w:lang w:bidi="dv-MV"/>
                </w:rPr>
                <w:id w:val="1641618574"/>
                <w:lock w:val="sdtContentLocked"/>
                <w:placeholder>
                  <w:docPart w:val="39B3A520FD4B4FC9B428ADB371210A62"/>
                </w:placeholder>
                <w:text/>
              </w:sdtPr>
              <w:sdtEndPr/>
              <w:sdtContent>
                <w:r w:rsidR="001C1E2E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bidi="dv-MV"/>
                  </w:rPr>
                  <w:t xml:space="preserve"> </w:t>
                </w:r>
                <w:r w:rsidR="001C1E2E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އިސްތިއުނާފު ކުރުމުގެ ހުއްދައަށް އެދޭ މައްސަލައި</w:t>
                </w:r>
                <w:r w:rsidR="00123D66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ގެ ފަސްފަހަތް</w:t>
                </w:r>
              </w:sdtContent>
            </w:sdt>
            <w:r w:rsidR="001C1E2E" w:rsidRPr="00276537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</w:p>
        </w:tc>
      </w:tr>
      <w:tr w:rsidR="001C1E2E" w:rsidRPr="00276537" w14:paraId="0D45045D" w14:textId="77777777" w:rsidTr="007E09E3">
        <w:trPr>
          <w:trHeight w:val="1079"/>
        </w:trPr>
        <w:tc>
          <w:tcPr>
            <w:tcW w:w="9675" w:type="dxa"/>
            <w:gridSpan w:val="6"/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id w:val="-1410765844"/>
              <w:lock w:val="sdtLocked"/>
              <w:placeholder>
                <w:docPart w:val="6C9B45663B25403089F903CFBA19D613"/>
              </w:placeholder>
              <w:showingPlcHdr/>
            </w:sdtPr>
            <w:sdtEndPr/>
            <w:sdtContent>
              <w:p w14:paraId="5AE48EBE" w14:textId="7C8ADE20" w:rsidR="001C1E2E" w:rsidRPr="00276537" w:rsidRDefault="001C1E2E" w:rsidP="007E09E3">
                <w:pPr>
                  <w:bidi/>
                  <w:ind w:left="354"/>
                  <w:jc w:val="both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893B95" w:rsidRPr="00276537" w14:paraId="4EC5B3E8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817144501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07B1E5B3" w14:textId="6F2086CC" w:rsidR="00893B95" w:rsidRPr="00276537" w:rsidRDefault="00893B95" w:rsidP="007E09E3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276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އިސްތިއުނާފު ކުރުމުގެ ހުއްދައަށް އެދޭ މައްސަލަ ނިމިފައިވަނީ ޤާނޫނީ އުސޫލަކާ ޚިލާފަށް ކަމަށް ފެންނަ ނުކުތާތައް</w:t>
                </w:r>
              </w:p>
            </w:tc>
          </w:sdtContent>
        </w:sdt>
      </w:tr>
      <w:tr w:rsidR="00893B95" w:rsidRPr="00276537" w14:paraId="046A8F64" w14:textId="77777777" w:rsidTr="007E09E3">
        <w:sdt>
          <w:sdtPr>
            <w:rPr>
              <w:rFonts w:ascii="Faruma" w:hAnsi="Faruma" w:cs="Faruma"/>
              <w:sz w:val="22"/>
              <w:szCs w:val="22"/>
              <w:rtl/>
            </w:rPr>
            <w:alias w:val="ސަބަބުތައް ލިޔުއްވާ!"/>
            <w:tag w:val="ސަބަބުތައް ލިޔުއްވާ!"/>
            <w:id w:val="1298957352"/>
            <w:lock w:val="sdtLocked"/>
            <w:placeholder>
              <w:docPart w:val="C9BC40FD41AC4F6FAFABAE27856D2814"/>
            </w:placeholder>
          </w:sdtPr>
          <w:sdtEndPr/>
          <w:sdtContent>
            <w:tc>
              <w:tcPr>
                <w:tcW w:w="9675" w:type="dxa"/>
                <w:gridSpan w:val="6"/>
              </w:tcPr>
              <w:p w14:paraId="1193A7BF" w14:textId="77777777" w:rsidR="00893B95" w:rsidRPr="00276537" w:rsidRDefault="00893B95" w:rsidP="00083277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68970368" w14:textId="77777777" w:rsidR="00893B95" w:rsidRPr="00276537" w:rsidRDefault="00893B95" w:rsidP="00083277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893B95" w:rsidRPr="00276537" w14:paraId="64AB07EB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107642406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070BA44E" w14:textId="38017AE7" w:rsidR="00893B95" w:rsidRPr="00276537" w:rsidRDefault="00893B95" w:rsidP="007E09E3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276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އިސްތިއުނާފު ކުރުމަށް ހުށަހަޅާ މައްސަލަ ނިމިފައިވަނީ ޤާނޫނާ ޚިލާފަށް ކަމަށް ފެންނަ ނުކުތާތަކުގެ ތަފ</w:t>
                </w:r>
                <w:r w:rsidR="00F07B4A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ް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ސީލު</w:t>
                </w:r>
              </w:p>
            </w:tc>
          </w:sdtContent>
        </w:sdt>
      </w:tr>
      <w:tr w:rsidR="00893B95" w:rsidRPr="00276537" w14:paraId="24A5EE42" w14:textId="77777777" w:rsidTr="007E09E3">
        <w:sdt>
          <w:sdtPr>
            <w:rPr>
              <w:rFonts w:ascii="Faruma" w:hAnsi="Faruma" w:cs="Faruma"/>
              <w:sz w:val="22"/>
              <w:szCs w:val="22"/>
              <w:rtl/>
            </w:rPr>
            <w:alias w:val="ސަބަބުތައް ލިޔުއްވާ!"/>
            <w:tag w:val="ސަބަބުތައް ލިޔުއްވާ!"/>
            <w:id w:val="1883592383"/>
            <w:lock w:val="sdtLocked"/>
            <w:placeholder>
              <w:docPart w:val="F1D63070EFDB49AC8FFB7C70F25EAEA3"/>
            </w:placeholder>
          </w:sdtPr>
          <w:sdtEndPr/>
          <w:sdtContent>
            <w:tc>
              <w:tcPr>
                <w:tcW w:w="9675" w:type="dxa"/>
                <w:gridSpan w:val="6"/>
              </w:tcPr>
              <w:p w14:paraId="105BBC6F" w14:textId="77777777" w:rsidR="00893B95" w:rsidRPr="00276537" w:rsidRDefault="00893B95" w:rsidP="00083277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2A589DAE" w14:textId="77777777" w:rsidR="00893B95" w:rsidRPr="00276537" w:rsidRDefault="00893B95" w:rsidP="00083277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893B95" w:rsidRPr="00276537" w14:paraId="2AE25174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1286891479"/>
            <w:lock w:val="sdtContentLocked"/>
            <w:placeholder>
              <w:docPart w:val="DefaultPlaceholder_-1854013440"/>
            </w:placeholder>
          </w:sdtPr>
          <w:sdtEndPr>
            <w:rPr>
              <w:b w:val="0"/>
              <w:bCs w:val="0"/>
              <w:u w:val="none"/>
            </w:rPr>
          </w:sdtEndPr>
          <w:sdtContent>
            <w:tc>
              <w:tcPr>
                <w:tcW w:w="9675" w:type="dxa"/>
                <w:gridSpan w:val="6"/>
              </w:tcPr>
              <w:p w14:paraId="0CB22FD9" w14:textId="7ECB55C2" w:rsidR="00893B95" w:rsidRPr="00276537" w:rsidRDefault="00893B95" w:rsidP="007E09E3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276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އިސްތިއުނާފު ކުރުމުގެ ހުއްދައަށް އެދޭ މައްސަލައިގެ ދަޢުވާ ސާބިތު ކުރުމަށް ހުށަހަޅާ ލިޔުންތަކާއި ހެކިތައް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bidi="dv-MV"/>
                  </w:rPr>
                  <w:t xml:space="preserve"> </w:t>
                </w: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(ކުރިން ނިމިފައިވާ މައްސަލައިގެ ޝަރީޢަތަށް ހުށަހަޅާފައި ނުވާ ހެއްކެއް ނުވަތަ ލިޔުމެއް ހުށަހަޅާނަމަ އެކަން ފާހަގަ ކުރަންވާނެއެވެ.)</w:t>
                </w:r>
              </w:p>
            </w:tc>
          </w:sdtContent>
        </w:sdt>
      </w:tr>
      <w:tr w:rsidR="00893B95" w:rsidRPr="00276537" w14:paraId="2099EBF0" w14:textId="77777777" w:rsidTr="007E09E3">
        <w:trPr>
          <w:trHeight w:val="1034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ލިޔުންތައް ވަކިވަކިން ލިޔުއްވާ!"/>
            <w:tag w:val="ލިޔުންތައް ވަކިވަކިން ލިޔުއްވާ!"/>
            <w:id w:val="1310366279"/>
            <w:lock w:val="sdtLocked"/>
            <w:placeholder>
              <w:docPart w:val="4E2858103CA94C7B8B7A68A6DE602AA4"/>
            </w:placeholder>
            <w:showingPlcHdr/>
          </w:sdtPr>
          <w:sdtEndPr/>
          <w:sdtContent>
            <w:tc>
              <w:tcPr>
                <w:tcW w:w="9675" w:type="dxa"/>
                <w:gridSpan w:val="6"/>
              </w:tcPr>
              <w:p w14:paraId="475B9CC4" w14:textId="77777777" w:rsidR="00893B95" w:rsidRPr="00276537" w:rsidRDefault="00893B95" w:rsidP="00083277">
                <w:pPr>
                  <w:bidi/>
                  <w:ind w:left="354"/>
                  <w:rPr>
                    <w:rFonts w:ascii="Faruma" w:hAnsi="Faruma" w:cs="Faruma"/>
                    <w:sz w:val="22"/>
                    <w:szCs w:val="22"/>
                    <w:rtl/>
                    <w:lang w:val="en-US"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276537" w14:paraId="48458F74" w14:textId="77777777" w:rsidTr="007E09E3">
        <w:trPr>
          <w:trHeight w:val="1547"/>
        </w:trPr>
        <w:tc>
          <w:tcPr>
            <w:tcW w:w="9675" w:type="dxa"/>
            <w:gridSpan w:val="6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id w:val="1121272980"/>
              <w:lock w:val="sdtContentLocked"/>
              <w:placeholder>
                <w:docPart w:val="A6B570EC3E7A478884756DF5A79D4CB4"/>
              </w:placeholder>
              <w:text/>
            </w:sdtPr>
            <w:sdtEndPr/>
            <w:sdtContent>
              <w:p w14:paraId="0D6F535F" w14:textId="77777777" w:rsidR="00893B95" w:rsidRPr="00276537" w:rsidRDefault="007F7BFC" w:rsidP="007E09E3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276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އިސްތިއުނާފު ކުރުމުގެ ހުއްދައަށް އެދޭ ފަރާތުން އެދޭގޮތް </w:t>
                </w:r>
              </w:p>
            </w:sdtContent>
          </w:sdt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އެދޭ ގޮތް ލިޔުއްވާ!"/>
              <w:tag w:val="އެދޭ ގޮތް ލިޔުއްވާ!"/>
              <w:id w:val="497460642"/>
              <w:placeholder>
                <w:docPart w:val="0BD30E5E21AC4524BBE3FEE26C689BE9"/>
              </w:placeholder>
              <w:showingPlcHdr/>
            </w:sdtPr>
            <w:sdtEndPr/>
            <w:sdtContent>
              <w:p w14:paraId="4BFD1CC5" w14:textId="26770AAB" w:rsidR="00725FE9" w:rsidRPr="00276537" w:rsidRDefault="00725FE9" w:rsidP="00725FE9">
                <w:pPr>
                  <w:bidi/>
                  <w:ind w:left="354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725FE9" w:rsidRPr="00276537" w14:paraId="296ED383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-1770536793"/>
            <w:placeholder>
              <w:docPart w:val="C568DC68F9DE447F90F939E04DB1BFDB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763D518F" w14:textId="7845C8B2" w:rsidR="00725FE9" w:rsidRPr="00276537" w:rsidRDefault="007E09E3" w:rsidP="007E09E3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276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ކޯޓުން ކޮންމެހެން ގުޅަންޖެހިއްޖެ ޙާލަތެއްގައި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ގުޅޭނެ ފަރާތުގެ މަޢުލޫމާތު</w:t>
                </w:r>
              </w:p>
            </w:tc>
          </w:sdtContent>
        </w:sdt>
      </w:tr>
      <w:tr w:rsidR="00725FE9" w:rsidRPr="00276537" w14:paraId="53917092" w14:textId="77777777" w:rsidTr="00741302">
        <w:tc>
          <w:tcPr>
            <w:tcW w:w="3009" w:type="dxa"/>
            <w:gridSpan w:val="2"/>
          </w:tcPr>
          <w:p w14:paraId="1BB5061C" w14:textId="77777777" w:rsidR="00725FE9" w:rsidRPr="00276537" w:rsidRDefault="00741302" w:rsidP="007D10E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435865182"/>
                <w:lock w:val="contentLocked"/>
                <w:placeholder>
                  <w:docPart w:val="AD093FF6792E4CEBAFFF0A107340F110"/>
                </w:placeholder>
                <w:text/>
              </w:sdtPr>
              <w:sdtEndPr/>
              <w:sdtContent>
                <w:r w:rsidR="00725FE9"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09075228"/>
            <w:placeholder>
              <w:docPart w:val="C06C0552AF9A4F859E2EF04D0557513C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0AB81886" w14:textId="77777777" w:rsidR="00725FE9" w:rsidRPr="00276537" w:rsidRDefault="00725FE9" w:rsidP="007D10E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25FE9" w:rsidRPr="00276537" w14:paraId="771AD234" w14:textId="77777777" w:rsidTr="00741302">
        <w:tc>
          <w:tcPr>
            <w:tcW w:w="3009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1857841481"/>
              <w:lock w:val="contentLocked"/>
              <w:placeholder>
                <w:docPart w:val="E48159BF6216400298C541C93922839B"/>
              </w:placeholder>
              <w:text/>
            </w:sdtPr>
            <w:sdtEndPr/>
            <w:sdtContent>
              <w:p w14:paraId="0D986B1B" w14:textId="77777777" w:rsidR="00725FE9" w:rsidRPr="00276537" w:rsidRDefault="00725FE9" w:rsidP="007D10E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43703386"/>
            <w:placeholder>
              <w:docPart w:val="071411116C8B42888C63EFED08BF5380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2B51AB06" w14:textId="77777777" w:rsidR="00725FE9" w:rsidRPr="00276537" w:rsidRDefault="00725FE9" w:rsidP="007D10E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25FE9" w:rsidRPr="00276537" w14:paraId="0117CBE6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0127057"/>
            <w:lock w:val="contentLocked"/>
            <w:placeholder>
              <w:docPart w:val="13AFAE7C76794992A95E71FC85CF4048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5AFF0A9A" w14:textId="6E3F6597" w:rsidR="00725FE9" w:rsidRPr="00276537" w:rsidRDefault="00725FE9" w:rsidP="00725FE9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ފޯމު ހުށަހަޅާ ފަރާތާ އޮންނަ ގުޅުން: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94984595"/>
            <w:placeholder>
              <w:docPart w:val="2BE562C06EB7452EAEE4D096D5D2C02A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05469D93" w14:textId="77777777" w:rsidR="00725FE9" w:rsidRPr="00276537" w:rsidRDefault="00725FE9" w:rsidP="007D10E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25FE9" w:rsidRPr="00276537" w14:paraId="1238C00E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839181"/>
            <w:lock w:val="contentLocked"/>
            <w:placeholder>
              <w:docPart w:val="CD91D35E76FE4C44B97CC8FECA16161D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7470AAEB" w14:textId="0360A89C" w:rsidR="00725FE9" w:rsidRPr="00276537" w:rsidRDefault="00725FE9" w:rsidP="00725FE9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57735927"/>
            <w:placeholder>
              <w:docPart w:val="BEF3B60639FB45F18F48AACFA6D000B1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2159EF29" w14:textId="1F644108" w:rsidR="00725FE9" w:rsidRPr="00276537" w:rsidRDefault="00725FE9" w:rsidP="00725FE9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E09E3" w:rsidRPr="00276537" w14:paraId="4C046831" w14:textId="77777777" w:rsidTr="00741302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21068598"/>
            <w:lock w:val="contentLocked"/>
            <w:placeholder>
              <w:docPart w:val="32097B204A284B219E675E40E80E68A2"/>
            </w:placeholder>
            <w:text/>
          </w:sdtPr>
          <w:sdtEndPr/>
          <w:sdtContent>
            <w:tc>
              <w:tcPr>
                <w:tcW w:w="3009" w:type="dxa"/>
                <w:gridSpan w:val="2"/>
              </w:tcPr>
              <w:p w14:paraId="08F5F293" w14:textId="43425E68" w:rsidR="007E09E3" w:rsidRPr="00276537" w:rsidRDefault="007E09E3" w:rsidP="00725FE9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74321026"/>
            <w:placeholder>
              <w:docPart w:val="E2100C69FFBB4B9DB25F04D0D9E92199"/>
            </w:placeholder>
            <w:showingPlcHdr/>
          </w:sdtPr>
          <w:sdtEndPr/>
          <w:sdtContent>
            <w:tc>
              <w:tcPr>
                <w:tcW w:w="6666" w:type="dxa"/>
                <w:gridSpan w:val="4"/>
              </w:tcPr>
              <w:p w14:paraId="5E67B7D6" w14:textId="5784B2CB" w:rsidR="007E09E3" w:rsidRPr="00276537" w:rsidRDefault="007E09E3" w:rsidP="00725FE9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E09E3" w:rsidRPr="00276537" w14:paraId="1B3DC6CE" w14:textId="77777777" w:rsidTr="007E09E3">
        <w:tc>
          <w:tcPr>
            <w:tcW w:w="9675" w:type="dxa"/>
            <w:gridSpan w:val="6"/>
          </w:tcPr>
          <w:p w14:paraId="07BDE66E" w14:textId="77777777" w:rsidR="007E09E3" w:rsidRPr="00276537" w:rsidRDefault="007E09E3" w:rsidP="00725FE9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7E09E3" w:rsidRPr="00276537" w14:paraId="631F6487" w14:textId="77777777" w:rsidTr="007E09E3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292794774"/>
            <w:lock w:val="sdtContentLocked"/>
            <w:placeholder>
              <w:docPart w:val="0429F12C0558432E8668E9E1303ADFEE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0D431F96" w14:textId="77777777" w:rsidR="007E09E3" w:rsidRPr="00276537" w:rsidRDefault="007E09E3" w:rsidP="00725FE9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އިޤުރާރު</w:t>
                </w:r>
              </w:p>
            </w:tc>
          </w:sdtContent>
        </w:sdt>
      </w:tr>
      <w:tr w:rsidR="007E09E3" w:rsidRPr="00276537" w14:paraId="7F4AADBD" w14:textId="77777777" w:rsidTr="007E09E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460955978"/>
            <w:lock w:val="sdtContentLocked"/>
            <w:placeholder>
              <w:docPart w:val="0429F12C0558432E8668E9E1303ADFEE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4660813C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7E09E3" w:rsidRPr="00276537" w14:paraId="06B407F3" w14:textId="77777777" w:rsidTr="007E09E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244536608"/>
            <w:lock w:val="sdtContentLocked"/>
            <w:placeholder>
              <w:docPart w:val="0429F12C0558432E8668E9E1303ADFEE"/>
            </w:placeholder>
            <w:text/>
          </w:sdtPr>
          <w:sdtEndPr/>
          <w:sdtContent>
            <w:tc>
              <w:tcPr>
                <w:tcW w:w="2893" w:type="dxa"/>
              </w:tcPr>
              <w:p w14:paraId="6EF82EC8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މައްސަލަ 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lock w:val="sdtLocked"/>
            <w:placeholder>
              <w:docPart w:val="06C71CB4D193495F98176611E1F1087D"/>
            </w:placeholder>
            <w:showingPlcHdr/>
          </w:sdtPr>
          <w:sdtEndPr/>
          <w:sdtContent>
            <w:tc>
              <w:tcPr>
                <w:tcW w:w="6782" w:type="dxa"/>
                <w:gridSpan w:val="5"/>
              </w:tcPr>
              <w:p w14:paraId="4227AA10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E09E3" w:rsidRPr="00276537" w14:paraId="5EAB0CE5" w14:textId="77777777" w:rsidTr="007E09E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205243783"/>
            <w:lock w:val="sdtContentLocked"/>
            <w:placeholder>
              <w:docPart w:val="0429F12C0558432E8668E9E1303ADFEE"/>
            </w:placeholder>
            <w:text/>
          </w:sdtPr>
          <w:sdtEndPr/>
          <w:sdtContent>
            <w:tc>
              <w:tcPr>
                <w:tcW w:w="2893" w:type="dxa"/>
              </w:tcPr>
              <w:p w14:paraId="43A1AA7A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މައްސަލަ ހުށަހަޅާ ފަރާތުގެ ސޮއި:</w:t>
                </w:r>
              </w:p>
            </w:tc>
          </w:sdtContent>
        </w:sdt>
        <w:tc>
          <w:tcPr>
            <w:tcW w:w="6782" w:type="dxa"/>
            <w:gridSpan w:val="5"/>
          </w:tcPr>
          <w:p w14:paraId="2C15E2D0" w14:textId="77777777" w:rsidR="007E09E3" w:rsidRPr="00276537" w:rsidRDefault="007E09E3" w:rsidP="00725FE9">
            <w:pPr>
              <w:bidi/>
              <w:spacing w:line="360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7E09E3" w:rsidRPr="00276537" w14:paraId="0B4814C1" w14:textId="77777777" w:rsidTr="007E09E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396707440"/>
            <w:lock w:val="sdtContentLocked"/>
            <w:placeholder>
              <w:docPart w:val="0429F12C0558432E8668E9E1303ADFEE"/>
            </w:placeholder>
            <w:text/>
          </w:sdtPr>
          <w:sdtEndPr/>
          <w:sdtContent>
            <w:tc>
              <w:tcPr>
                <w:tcW w:w="9675" w:type="dxa"/>
                <w:gridSpan w:val="6"/>
              </w:tcPr>
              <w:p w14:paraId="631A8408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މައްސަލަ ހުށަހަޅަނީ ޤާނޫނީ ޝަޚްޞެއްނަމަ، އިޤުރާރުވާ މީހާގެ؛</w:t>
                </w:r>
              </w:p>
            </w:tc>
          </w:sdtContent>
        </w:sdt>
      </w:tr>
      <w:tr w:rsidR="007E09E3" w:rsidRPr="00276537" w14:paraId="512F1D78" w14:textId="77777777" w:rsidTr="007E09E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691029876"/>
            <w:lock w:val="sdtContentLocked"/>
            <w:placeholder>
              <w:docPart w:val="0429F12C0558432E8668E9E1303ADFEE"/>
            </w:placeholder>
            <w:text/>
          </w:sdtPr>
          <w:sdtEndPr/>
          <w:sdtContent>
            <w:tc>
              <w:tcPr>
                <w:tcW w:w="2893" w:type="dxa"/>
              </w:tcPr>
              <w:p w14:paraId="6750EE87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lock w:val="sdtLocked"/>
            <w:placeholder>
              <w:docPart w:val="2DB93C6C63E1483489EFB5C847696309"/>
            </w:placeholder>
            <w:showingPlcHdr/>
          </w:sdtPr>
          <w:sdtEndPr/>
          <w:sdtContent>
            <w:tc>
              <w:tcPr>
                <w:tcW w:w="6782" w:type="dxa"/>
                <w:gridSpan w:val="5"/>
              </w:tcPr>
              <w:p w14:paraId="26DB96A6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E09E3" w:rsidRPr="00276537" w14:paraId="3C55B423" w14:textId="77777777" w:rsidTr="007E09E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209545225"/>
            <w:lock w:val="sdtContentLocked"/>
            <w:placeholder>
              <w:docPart w:val="0429F12C0558432E8668E9E1303ADFEE"/>
            </w:placeholder>
            <w:text/>
          </w:sdtPr>
          <w:sdtEndPr/>
          <w:sdtContent>
            <w:tc>
              <w:tcPr>
                <w:tcW w:w="2893" w:type="dxa"/>
              </w:tcPr>
              <w:p w14:paraId="178A6328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lock w:val="sdtLocked"/>
            <w:placeholder>
              <w:docPart w:val="E745289854B7414C8BA414BF13DD263F"/>
            </w:placeholder>
            <w:showingPlcHdr/>
          </w:sdtPr>
          <w:sdtEndPr/>
          <w:sdtContent>
            <w:tc>
              <w:tcPr>
                <w:tcW w:w="6782" w:type="dxa"/>
                <w:gridSpan w:val="5"/>
              </w:tcPr>
              <w:p w14:paraId="330AB1DA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76537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7E09E3" w:rsidRPr="00276537" w14:paraId="756B5CDF" w14:textId="77777777" w:rsidTr="007E09E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37416954"/>
            <w:lock w:val="sdtContentLocked"/>
            <w:placeholder>
              <w:docPart w:val="0429F12C0558432E8668E9E1303ADFEE"/>
            </w:placeholder>
            <w:text/>
          </w:sdtPr>
          <w:sdtEndPr/>
          <w:sdtContent>
            <w:tc>
              <w:tcPr>
                <w:tcW w:w="2893" w:type="dxa"/>
              </w:tcPr>
              <w:p w14:paraId="3EEC888B" w14:textId="77777777" w:rsidR="007E09E3" w:rsidRPr="00276537" w:rsidRDefault="007E09E3" w:rsidP="00725FE9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276537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ޤާނޫނީ ޝަޚްޞުގެ ތައްގަނޑު:</w:t>
                </w:r>
              </w:p>
            </w:tc>
          </w:sdtContent>
        </w:sdt>
        <w:tc>
          <w:tcPr>
            <w:tcW w:w="6782" w:type="dxa"/>
            <w:gridSpan w:val="5"/>
          </w:tcPr>
          <w:p w14:paraId="133F1092" w14:textId="77777777" w:rsidR="007E09E3" w:rsidRPr="00276537" w:rsidRDefault="007E09E3" w:rsidP="00725FE9">
            <w:pPr>
              <w:bidi/>
              <w:spacing w:line="360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</w:tbl>
    <w:p w14:paraId="6F93E770" w14:textId="77777777" w:rsidR="005A12E6" w:rsidRPr="00276537" w:rsidRDefault="00741302" w:rsidP="005A12E6">
      <w:pPr>
        <w:bidi/>
        <w:contextualSpacing/>
        <w:jc w:val="center"/>
        <w:rPr>
          <w:rFonts w:ascii="Faruma" w:hAnsi="Faruma" w:cs="Faruma"/>
          <w:color w:val="BFBFBF" w:themeColor="background1" w:themeShade="BF"/>
          <w:sz w:val="22"/>
          <w:szCs w:val="22"/>
          <w:rtl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alias w:val="ޚިޔާރުކުރައްވާ"/>
          <w:tag w:val="ޚިޔާރުކުރައްވާ"/>
          <w:id w:val="875515960"/>
          <w:lock w:val="sdtLocked"/>
          <w:placeholder>
            <w:docPart w:val="9C0B5594B87348CF82DA1BEF42176B17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>
          <w:rPr>
            <w:color w:val="BFBFBF" w:themeColor="background1" w:themeShade="BF"/>
          </w:rPr>
        </w:sdtEndPr>
        <w:sdtContent>
          <w:r w:rsidR="005A12E6" w:rsidRPr="00276537">
            <w:rPr>
              <w:rFonts w:hint="cs"/>
              <w:sz w:val="22"/>
              <w:szCs w:val="22"/>
              <w:rtl/>
              <w:lang w:bidi="dv-MV"/>
            </w:rPr>
            <w:t>‏</w:t>
          </w:r>
          <w:r w:rsidR="005A12E6"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އިޚްތިޔާރު ކުރައްވާ!</w:t>
          </w:r>
        </w:sdtContent>
      </w:sdt>
    </w:p>
    <w:p w14:paraId="5A72A98C" w14:textId="569DEA41" w:rsidR="00ED2000" w:rsidRPr="00276537" w:rsidRDefault="00741302" w:rsidP="002C25DA">
      <w:pPr>
        <w:tabs>
          <w:tab w:val="left" w:pos="1498"/>
        </w:tabs>
        <w:bidi/>
        <w:jc w:val="center"/>
        <w:rPr>
          <w:rFonts w:ascii="Faruma" w:hAnsi="Faruma" w:cs="Faruma"/>
          <w:sz w:val="22"/>
          <w:szCs w:val="22"/>
          <w:rtl/>
          <w:lang w:val="en-US"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alias w:val="ޚިޔާރުކުރައްވާ"/>
          <w:tag w:val="ޚިޔާރުކުރައްވާ"/>
          <w:id w:val="400188775"/>
          <w:lock w:val="sdtLocked"/>
          <w:placeholder>
            <w:docPart w:val="469F5E27870D4442AB222D6C56EBFF18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5A12E6" w:rsidRPr="00276537">
            <w:rPr>
              <w:rFonts w:hint="cs"/>
              <w:sz w:val="22"/>
              <w:szCs w:val="22"/>
              <w:rtl/>
              <w:lang w:bidi="dv-MV"/>
            </w:rPr>
            <w:t>‏</w:t>
          </w:r>
          <w:r w:rsidR="005A12E6" w:rsidRPr="0027653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5A12E6"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އިޚްތިޔާރު ކުރައްވާ!</w:t>
          </w:r>
        </w:sdtContent>
      </w:sdt>
    </w:p>
    <w:p w14:paraId="30B32BE2" w14:textId="5E0B0092" w:rsidR="00ED2000" w:rsidRPr="00276537" w:rsidRDefault="00ED2000">
      <w:pPr>
        <w:rPr>
          <w:rFonts w:ascii="Faruma" w:hAnsi="Faruma" w:cs="Faruma"/>
          <w:sz w:val="22"/>
          <w:szCs w:val="22"/>
          <w:rtl/>
          <w:lang w:bidi="dv-MV"/>
        </w:rPr>
      </w:pPr>
    </w:p>
    <w:p w14:paraId="6721BB7A" w14:textId="0ECC8A1B" w:rsidR="00B0649A" w:rsidRPr="00276537" w:rsidRDefault="00B0649A">
      <w:pPr>
        <w:rPr>
          <w:rFonts w:ascii="Faruma" w:hAnsi="Faruma" w:cs="Faruma"/>
          <w:sz w:val="22"/>
          <w:szCs w:val="22"/>
          <w:lang w:bidi="dv-MV"/>
        </w:rPr>
      </w:pPr>
      <w:r w:rsidRPr="00276537">
        <w:rPr>
          <w:rFonts w:ascii="Faruma" w:hAnsi="Faruma" w:cs="Faruma"/>
          <w:sz w:val="22"/>
          <w:szCs w:val="22"/>
          <w:lang w:bidi="dv-MV"/>
        </w:rPr>
        <w:br w:type="page"/>
      </w:r>
    </w:p>
    <w:sdt>
      <w:sdtPr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  <w:id w:val="717936250"/>
        <w:lock w:val="sdtContentLocked"/>
        <w:placeholder>
          <w:docPart w:val="A6B570EC3E7A478884756DF5A79D4CB4"/>
        </w:placeholder>
        <w:group/>
      </w:sdtPr>
      <w:sdtEndPr>
        <w:rPr>
          <w:rFonts w:hint="cs"/>
          <w:b w:val="0"/>
          <w:bCs w:val="0"/>
          <w:u w:val="none"/>
        </w:rPr>
      </w:sdtEndPr>
      <w:sdtContent>
        <w:p w14:paraId="6C980A7D" w14:textId="28E77487" w:rsidR="00710389" w:rsidRPr="00B07077" w:rsidRDefault="00710389" w:rsidP="005A12E6">
          <w:pPr>
            <w:bidi/>
            <w:rPr>
              <w:rFonts w:ascii="Faruma" w:hAnsi="Faruma" w:cs="Faruma"/>
              <w:b/>
              <w:bCs/>
              <w:sz w:val="22"/>
              <w:szCs w:val="22"/>
              <w:u w:val="single"/>
            </w:rPr>
          </w:pPr>
          <w:r w:rsidRPr="00B07077"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t>މައްސަލަ ހުށަހެޅުމުގެ ހުއްދައަށް އެދޭ ފަރާތުގެ ސަމާލުކަމަށް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u w:val="single"/>
            </w:rPr>
            <w:t>:</w:t>
          </w:r>
        </w:p>
        <w:p w14:paraId="2146A371" w14:textId="77777777" w:rsidR="00A06844" w:rsidRPr="00B07077" w:rsidRDefault="00A06844" w:rsidP="00A06844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65866B58" w14:textId="7C844107" w:rsidR="00083277" w:rsidRPr="00B07077" w:rsidRDefault="00083277" w:rsidP="007C314F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="007C314F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564467D8" w14:textId="77777777" w:rsidR="0076553B" w:rsidRPr="00B07077" w:rsidRDefault="007547DE" w:rsidP="0076553B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 ހުށަހެޅުމުގެ ހުއްދައަށް އެދޭ ފ</w:t>
          </w:r>
          <w:r w:rsidR="00682AA8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ަރާތް ތަމްސީލުކުރާނެ ފަރާތެއް ހަމަޖައްސާނަމަ، ތިރީގައިވާ ފޯމުތަކުގެ ތެރެއިން ގުޅުން ހުރި ފޯމު ފުރިހަމަކުރުމަށްފަހު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ފޯމާއެކު ހުށަހަޅަން ވާނެއެވެ.</w:t>
          </w:r>
        </w:p>
        <w:p w14:paraId="0A0AE7D3" w14:textId="77777777" w:rsidR="0076553B" w:rsidRPr="00B07077" w:rsidRDefault="0076553B" w:rsidP="0076553B">
          <w:pPr>
            <w:pStyle w:val="ListParagraph"/>
            <w:numPr>
              <w:ilvl w:val="1"/>
              <w:numId w:val="24"/>
            </w:numPr>
            <w:bidi/>
            <w:spacing w:before="120" w:after="120" w:line="276" w:lineRule="auto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ޖިނާއީ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މައްސަލަތައް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ފިޔަވައި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އެނޫން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މައްސަލަތަކުގައި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ތަމްސީލުކުރާނެ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ފަރާތެއް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ހަމަޖެއްސިކަމުގެ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ލިޔުން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(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lang w:bidi="dv-MV"/>
            </w:rPr>
            <w:t>SC-12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>)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lang w:bidi="dv-MV"/>
            </w:rPr>
            <w:t xml:space="preserve"> 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–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ލިޔުން ފުރިހަމަކުރާނީ ޖިނާއީ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މައްސަލަތައް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ފިޔަވައި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އެނޫން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މައްސަލަތަކުގައި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ޚަޞްމަކު ތަމްސީލުކުރާނެ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ފަރާތެއް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ހަމަޖައްސަން އެދޭނަމައެވެ. 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މިގޮތުން،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ހަމަޖައްސާ ފަރާތަކީ ވަކީލަކުނަމަ،</w:t>
          </w:r>
          <w:r w:rsidRPr="00B07077">
            <w:rPr>
              <w:rFonts w:ascii="Faruma" w:hAnsi="Faruma"/>
              <w:sz w:val="22"/>
              <w:szCs w:val="22"/>
              <w:rtl/>
            </w:rPr>
            <w:t xml:space="preserve"> 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ސުޕްރީމް ކޯޓުގައި ވަކާލާތުކުރުމުގެ ހުއްދަ އޮންނަ ފަރާތަކަށް ވާންވާނެއެވެ.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</w:p>
        <w:p w14:paraId="2A88C51F" w14:textId="48F88ECA" w:rsidR="0076553B" w:rsidRPr="00B07077" w:rsidRDefault="00ED2000" w:rsidP="0076553B">
          <w:pPr>
            <w:pStyle w:val="ListParagraph"/>
            <w:numPr>
              <w:ilvl w:val="1"/>
              <w:numId w:val="24"/>
            </w:numPr>
            <w:bidi/>
            <w:spacing w:before="120" w:after="120" w:line="276" w:lineRule="auto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 xml:space="preserve">ޖިނާއީ މައްސަލަތަކުގައި </w:t>
          </w:r>
          <w:r w:rsidR="0076553B"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ވަކީލު</w:t>
          </w:r>
          <w:r w:rsidR="0076553B"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ހަމަޖެއްސިކަމުގެ ލިޔުން (</w:t>
          </w:r>
          <w:r w:rsidR="0076553B" w:rsidRPr="00B07077">
            <w:rPr>
              <w:rFonts w:ascii="Faruma" w:hAnsi="Faruma" w:cs="Faruma"/>
              <w:b/>
              <w:bCs/>
              <w:sz w:val="22"/>
              <w:szCs w:val="22"/>
              <w:lang w:bidi="dv-MV"/>
            </w:rPr>
            <w:t>SC-14</w:t>
          </w:r>
          <w:r w:rsidR="0076553B"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>)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-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ލިޔުން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ފުރިހަމަކުރާނީ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ޖިނާއީ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މައްސަލަތަކުގައި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ޤާނޫނީ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ވަކީލަކު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ހަމަޖައްސަން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އެދޭނަމައެވެ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މިގޮތުން، 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ހަމަޖައްސާ ވަކީލަކީ</w:t>
          </w:r>
          <w:r w:rsidR="0076553B" w:rsidRPr="00B07077">
            <w:rPr>
              <w:rFonts w:ascii="Faruma" w:hAnsi="Faruma"/>
              <w:sz w:val="22"/>
              <w:szCs w:val="22"/>
              <w:rtl/>
            </w:rPr>
            <w:t xml:space="preserve"> </w:t>
          </w:r>
          <w:r w:rsidR="0076553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ސުޕްރީމް ކޯޓުގައި ވަކާލާތުކުރުމުގެ ހުއްދަ އޮންނަ ފަރާތަކަށް ވާންވާނެއެވެ</w:t>
          </w:r>
          <w:r w:rsidR="0076553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.</w:t>
          </w:r>
        </w:p>
        <w:p w14:paraId="10FF01BB" w14:textId="77777777" w:rsidR="00327D6F" w:rsidRPr="00B07077" w:rsidRDefault="0076553B" w:rsidP="00327D6F">
          <w:pPr>
            <w:pStyle w:val="ListParagraph"/>
            <w:numPr>
              <w:ilvl w:val="1"/>
              <w:numId w:val="24"/>
            </w:numPr>
            <w:bidi/>
            <w:spacing w:before="120" w:after="120" w:line="276" w:lineRule="auto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ދައުލަތް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ތަމްސީލުކުރާނެ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ފަރާތެއް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ހަމަޖެއްސިކަމުގެ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ލިޔުން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lang w:bidi="dv-MV"/>
            </w:rPr>
            <w:t>(SC-21)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–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ލިޔުން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ފުރިހަމަކުރާނީ ދައުލަތް ތަމްސީލުކުރުމަށް ބަންޑާރަނައިބުގެ ފަރާތުންނާއި ޕްރޮސިކިއުޓަރ ޖެނެރަލްގެ ފަރާތުން ހާޒިރުވާނެ ފަރާތެއް ޢައްޔަންކުރުމަށެވެ.</w:t>
          </w:r>
        </w:p>
        <w:p w14:paraId="3BBC776B" w14:textId="08460E52" w:rsidR="0076553B" w:rsidRPr="00B07077" w:rsidRDefault="0076553B" w:rsidP="00970FAD">
          <w:pPr>
            <w:pStyle w:val="ListParagraph"/>
            <w:numPr>
              <w:ilvl w:val="1"/>
              <w:numId w:val="24"/>
            </w:numPr>
            <w:bidi/>
            <w:spacing w:before="120" w:after="120" w:line="276" w:lineRule="auto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ޤާނޫނީ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ޝަޚްޞު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ތަމްސީލުކުރާނެ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ފަރާތެއް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ކަނޑައެޅުން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- ސުޕްރީމް ކޯޓަށް ހުށަހެޅޭ މައްސަލަތަކުގައި ޤާނޫނީ ޝަޚްޞު ތަމްސީލުކުރާނެ ފަރާތެއް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ހަމަޖެއްސުމަށް އެދޭނަމަ ފުރިހަމަކުރާނީ،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ޖިނާއީ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މައްސަލަތައް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ފިޔަވައި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އެނޫން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މައްސަލަތަކުގައި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ތަމްސީލުކުރާނެ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ފަރާތެއް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ހަމަޖެއްސިކަމުގެ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ލިޔުން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 xml:space="preserve"> (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lang w:bidi="dv-MV"/>
            </w:rPr>
            <w:t>SC-12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>)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އެވެ.</w:t>
          </w:r>
          <w:r w:rsidR="00327D6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އަދި</w:t>
          </w:r>
          <w:r w:rsidR="00347283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މި ފޯމާއެކު،</w:t>
          </w:r>
          <w:r w:rsidR="00327D6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327D6F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ސުޕްރީމް ކޯޓުގެ ގަވާއިދު (2020) ގެ 64 ވަނަ މާއްދާގައި ބަޔާންކޮށްފައިވާ </w:t>
          </w:r>
          <w:r w:rsidR="00347283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ލިޔުން ހުށަހަޅަންވާނެއެވެ.</w:t>
          </w:r>
          <w:r w:rsidR="00327D6F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</w:p>
        <w:p w14:paraId="241DE28F" w14:textId="1A7A339F" w:rsidR="00710389" w:rsidRPr="00B07077" w:rsidRDefault="00710389" w:rsidP="00710389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 w:rsidR="0008327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</w:t>
          </w:r>
          <w:r w:rsidR="00EE30D6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މަ ނުވަތަ ސުޕްރީމް ކޯޓުގެ </w:t>
          </w:r>
          <w:r w:rsidR="00EE30D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ގަވާއި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ދުގައި ބުނެފައިވާ ކަންކަން ފުރިހަމަވެފައި ނުވާނަމަ މި</w:t>
          </w:r>
          <w:r w:rsidR="0008327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ފޯމު ބަލައި ނުގަނެވޭނެއެވެ</w:t>
          </w:r>
          <w:r w:rsidRPr="00B07077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29895AAC" w14:textId="77777777" w:rsidR="005E1C91" w:rsidRPr="00B07077" w:rsidRDefault="005E1C91" w:rsidP="005E1C91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އެއްފަރާތަށްވުރެ ގިނަ ފަރާތުން މައްސަލަ ހުށަހެޅުމަށް އެދޭނަމަ، ނުވަތަ އެ</w:t>
          </w:r>
          <w:r w:rsidR="00922EE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އް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ފަރާތްތަ</w:t>
          </w:r>
          <w:r w:rsidR="0094486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ށް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ވުރެ ގިނަ ފަރާތ</w:t>
          </w:r>
          <w:r w:rsidR="00922EE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ްތަކުގެ މައްޗަ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ށް </w:t>
          </w:r>
          <w:r w:rsidR="00922EE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މައްސަލަ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ރައްދުވާނަމަ، </w:t>
          </w:r>
          <w:r w:rsidR="00922EE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އެއިން ކޮންމެ ފަރާތެއްގެ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މަޢުލޫމާތު</w:t>
          </w:r>
          <w:r w:rsidR="00922EE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މި ފޯމުގެ 01 ނުވަތަ 02 ވަނަ ނަންބަރުގައިވާ ތަފުސީލުތަކާއެކު އެކަމާ ގުޅޭ ނަންބަރުގެ ދަށުގައި ވަކިވަކިން ހިމަނަންވާނެއެވެ.</w:t>
          </w:r>
        </w:p>
        <w:p w14:paraId="6658AAFD" w14:textId="1B9622D3" w:rsidR="006C20E6" w:rsidRPr="00B07077" w:rsidRDefault="006C20E6" w:rsidP="006C20E6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ފޯމުގެ 4 ވަނަ ނަންބަރުގައި ލިޔާނީ މައްސަލައިގެ ކަންހިނގާފައިވާ ގޮތް (ސްޓޭޓްމަންޓް އޮފް ފެކްޓްސް) އެވެ. </w:t>
          </w:r>
        </w:p>
        <w:p w14:paraId="67FB0521" w14:textId="7716A9E3" w:rsidR="006C20E6" w:rsidRPr="00B07077" w:rsidRDefault="006C20E6" w:rsidP="006C20E6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ފޯމުގެ 5 ވަނަ ނަންބަރުގައި ލިޔާނީ މައްސަލައިގެ ފަސްފަހަތް (ކްރޮނޮލޮޖީ އޮފް ޕްރޮސީޑިންގްސް) އެވެ. </w:t>
          </w:r>
        </w:p>
        <w:p w14:paraId="49216DDD" w14:textId="77777777" w:rsidR="008C6DF2" w:rsidRPr="00B07077" w:rsidRDefault="00710389" w:rsidP="008C6DF2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 w:rsidR="0008327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ފޯމުގެ </w:t>
          </w:r>
          <w:r w:rsidR="006C20E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06</w:t>
          </w:r>
          <w:r w:rsidR="007E5CF2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EE30D6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ވަނަ ނަންބަރ</w:t>
          </w:r>
          <w:r w:rsidR="00EE30D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ުގަ</w:t>
          </w:r>
          <w:r w:rsidR="007E5CF2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އިވާ </w:t>
          </w:r>
          <w:r w:rsidR="0094486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ނުކުތާ</w:t>
          </w:r>
          <w:r w:rsidR="007E5CF2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ތަކާއި، މި ފޯމުގެ </w:t>
          </w:r>
          <w:r w:rsidR="006C20E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07</w:t>
          </w:r>
          <w:r w:rsidR="007E5CF2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EE30D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ވަނަ ނަންބަރުގައ</w:t>
          </w:r>
          <w:r w:rsidR="007E5CF2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ިވާ ތަފުސީލު ލިޔަންވާނީ ވަކިވަކި ނުކުތާތަކަކަށް ބަހައ</w:t>
          </w:r>
          <w:r w:rsidR="00DF467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ި</w:t>
          </w:r>
          <w:r w:rsidR="007E5CF2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މައްސަލަ ރައްދުވާ ފަރާތުން ޖަވާބުދާރީވާއިރު، އެ ނުކުތާތަކުގައިވާ ކަންކަމަށް ޙަވާލާދޭން ފަސޭހަވާ ގޮތަށް ނުކުތާތަ</w:t>
          </w:r>
          <w:r w:rsidR="004E6349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ކުގައި ނަންބަރު ޖަހައިގެންނެވެ. </w:t>
          </w:r>
        </w:p>
        <w:p w14:paraId="15684058" w14:textId="19ED8C05" w:rsidR="00710389" w:rsidRPr="00B07077" w:rsidRDefault="00201C86" w:rsidP="008C6DF2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 w:rsidR="0008327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ފޯމުގެ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6C20E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08</w:t>
          </w:r>
          <w:r w:rsidR="00EE30D6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710389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ވަނަ ނަންބަރުގައި ބުނެފައިވާ އެންމެހައި ލިޔުންތައް </w:t>
          </w:r>
          <w:r w:rsidR="0094486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ވަކިވަކިން </w:t>
          </w:r>
          <w:r w:rsidR="00867013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ފާހަގަކޮށް</w:t>
          </w:r>
          <w:r w:rsidR="0094486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710389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 w:rsidR="0094486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710389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ފޯމާއެކު ހުށަހަޅަންވާނެއެވެ</w:t>
          </w:r>
          <w:r w:rsidR="00710389" w:rsidRPr="00B07077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5B792ADC" w14:textId="77777777" w:rsidR="00710389" w:rsidRPr="00B07077" w:rsidRDefault="00C309FB" w:rsidP="00C811A0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lastRenderedPageBreak/>
            <w:t>މައްސަލަ ހުށަހަޅަނީ ފަރުދަކު</w:t>
          </w:r>
          <w:r w:rsidR="00710389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ނަމަ އެފަރާތުގެ</w:t>
          </w:r>
          <w:r w:rsidR="00867013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އައި.ޑީ ކާޑު (ދިވެހި ރައްޔިތެއް ނޫންނަމަ ޕާސްޕޯޓުގެ ކޮޕީ)</w:t>
          </w:r>
          <w:r w:rsidR="00710389" w:rsidRPr="00B07077">
            <w:rPr>
              <w:rFonts w:ascii="Faruma" w:hAnsi="Faruma"/>
              <w:sz w:val="22"/>
              <w:szCs w:val="22"/>
              <w:rtl/>
            </w:rPr>
            <w:t xml:space="preserve">، </w:t>
          </w:r>
          <w:r w:rsidR="00710389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އަދި </w:t>
          </w:r>
          <w:r w:rsidR="00201C86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ޤާނޫނީ ޝަޚްޞެއްނަމަ،</w:t>
          </w:r>
          <w:r w:rsidR="00710389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ސެޓްފިކެޓ</w:t>
          </w:r>
          <w:r w:rsidR="00C811A0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ް އޮފް ރެޖިސްޓްރޭޝަންގެ ކޮޕީ، ޤާނޫނަކުން އުފައްދާފައިވާ އިދާރާއެއް ނަމަ އެކަން އެނގޭނެ ލިޔުމެއްގެ ކޮޕީ</w:t>
          </w:r>
          <w:r w:rsidR="00710389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މި ފޯމާއެކު ހުށަހަޅަންވާނެއެވެ</w:t>
          </w:r>
          <w:r w:rsidR="00710389" w:rsidRPr="00B07077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526E3148" w14:textId="77777777" w:rsidR="00C811A0" w:rsidRPr="00B07077" w:rsidRDefault="00867013" w:rsidP="00C811A0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މައްސަލަ ހުށަހަޅަނީ ޤާނޫނީ ޝަޚްޞަކުންނަމަ، ނުވަތަ ޤާނޫނަކުން އުފައްދާފައިވާ އިދާރާއަކުންނަމަ، </w:t>
          </w:r>
          <w:r w:rsidR="00C811A0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ފޯމާއެކު ޤާނޫނީ ޝަޚްޞަކުން ނުވަތަ ޤާނޫނަކުން އުފައްދާފައިވާ އިދާރާއަކުން މައްސަލަ ހުށަޅަން ނިންމި ކަމުގެ ލިޔުން ހުށަހަޅަން ވާނެއެވެ.</w:t>
          </w:r>
        </w:p>
        <w:p w14:paraId="4A39F61F" w14:textId="1FCC0733" w:rsidR="00023129" w:rsidRPr="00B07077" w:rsidRDefault="00023129" w:rsidP="009346DD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 ހުށަހަޅާއިރު، ފޯމުގެ އަޞްލުގެ އިތުރުން އެ ފޯމުގެ ސޮފްޓް ކޮޕީ (އެޑިޓްކުރެވޭ އަދި އެޑިޓްނުކުރެވޭ)</w:t>
          </w:r>
          <w:r w:rsidR="00A9332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މި ކޯޓުގެ </w:t>
          </w:r>
          <w:hyperlink r:id="rId8" w:history="1">
            <w:r w:rsidR="00A21E6F" w:rsidRPr="00B07077">
              <w:rPr>
                <w:rStyle w:val="Hyperlink"/>
                <w:rFonts w:ascii="Faruma" w:hAnsi="Faruma" w:cs="Faruma"/>
                <w:color w:val="auto"/>
                <w:sz w:val="22"/>
                <w:szCs w:val="22"/>
                <w:lang w:val="en-US" w:bidi="dv-MV"/>
              </w:rPr>
              <w:t>registry@supremecourt.mv</w:t>
            </w:r>
          </w:hyperlink>
          <w:r w:rsidR="00A21E6F" w:rsidRPr="00B07077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 </w:t>
          </w:r>
          <w:r w:rsidR="009346DD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އީ-މެއިލް އެޑްރެސް</w:t>
          </w:r>
          <w:r w:rsidR="00A9332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އަށް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A9332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އީ-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މެއިލްކުރަންވާނެއެވެ.</w:t>
          </w:r>
        </w:p>
        <w:p w14:paraId="68657E8E" w14:textId="31CC238E" w:rsidR="00710389" w:rsidRPr="00B07077" w:rsidRDefault="00710389" w:rsidP="00023129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 ހުށަހަޅާއިރު، </w:t>
          </w:r>
          <w:r w:rsidR="00C811A0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</w:t>
          </w:r>
          <w:r w:rsidR="00076D09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ާނީ</w:t>
          </w:r>
          <w:r w:rsidR="00C811A0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ފޯމުގައިވާ ލިޔެކިޔުންތަކުގެ އެއް ސެޓެވެ. ނަމަވެސް، މައްސަލަ ބަލައ</w:t>
          </w:r>
          <w:r w:rsidR="00076D09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ި</w:t>
          </w:r>
          <w:r w:rsidR="00C811A0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ގަތުމަށް ނިންމައިފިނަމަ، ސުޕްރީމް ކޯޓުގެ ރަޖިސްޓްރާ އަންގާ ޢަދަދެ</w:t>
          </w:r>
          <w:r w:rsidR="00A115EC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އްގެ ކޮޕީ ހުށަހަޅަންޖެހޭނެއެވެ.</w:t>
          </w:r>
          <w:r w:rsidR="00C811A0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އަދި ފޯމުގައ</w:t>
          </w:r>
          <w:r w:rsidR="00350C72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ި އެއްވެސް ލިޔުމަކާއި ޙަވާލާދ</w:t>
          </w:r>
          <w:r w:rsidR="00350C72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ީ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ފައިވާނަމަ، އެލިޔުމެއްގެ އަޞްލު ނުވަތަ އަސްލާ އެއްގޮތް ލިޔުމެއްކަން ކަށަވަރުކޮށްދީފައިވާ </w:t>
          </w:r>
          <w:r w:rsidR="00C811A0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ކޮޕީ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ހިމަނަންވާނެއެވެ</w:t>
          </w:r>
          <w:r w:rsidRPr="00B07077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04385D07" w14:textId="0F6443FC" w:rsidR="009346DD" w:rsidRPr="00B07077" w:rsidRDefault="000A2908" w:rsidP="00AB4FB1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 ހުށަހަޅާ ފޯމުގައި</w:t>
          </w:r>
          <w:r w:rsidR="006E0357" w:rsidRPr="00B07077">
            <w:rPr>
              <w:rFonts w:ascii="Faruma" w:hAnsi="Faruma" w:hint="cs"/>
              <w:sz w:val="22"/>
              <w:szCs w:val="22"/>
              <w:rtl/>
            </w:rPr>
            <w:t>،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އިސްތިއުނާފުކުރުމަށް އެދި ހުށަހަޅާ </w:t>
          </w:r>
          <w:r w:rsidR="006E035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</w:t>
          </w:r>
          <w:r w:rsidR="006E0357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6E035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ނިމިފައިވަނީ ޤާނޫނާ ޚިލާފަށް</w:t>
          </w:r>
          <w:r w:rsidR="006E0357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6E035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ކަމަށް</w:t>
          </w:r>
          <w:r w:rsidR="006E0357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6E035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ފެންނަ</w:t>
          </w:r>
          <w:r w:rsidR="006E0357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6E035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ނުކުތާތަކުގެ</w:t>
          </w:r>
          <w:r w:rsidR="006E0357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6E0357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ތަފްސީލު ހިމަނާއިރު، އެ ނުކުތާއާ ގުޅިގެން </w:t>
          </w:r>
          <w:r w:rsidR="006E0357"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ހައިކޯޓ</w:t>
          </w:r>
          <w:r w:rsidR="00696049"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ުން ނިންމާފައިވާ ގޮތް</w:t>
          </w:r>
          <w:r w:rsidR="00696049" w:rsidRPr="00B07077">
            <w:rPr>
              <w:rFonts w:ascii="Faruma" w:hAnsi="Faruma" w:hint="cs"/>
              <w:sz w:val="22"/>
              <w:szCs w:val="22"/>
              <w:rtl/>
            </w:rPr>
            <w:t xml:space="preserve">، </w:t>
          </w:r>
          <w:r w:rsidR="00B97694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އެ ނިންމުން ހިމަނާފައިވާ </w:t>
          </w:r>
          <w:r w:rsidR="00DF467F"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ޕެރެގްރާފް ނަންބަރު</w:t>
          </w:r>
          <w:r w:rsidR="00E7087C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އަދި </w:t>
          </w:r>
          <w:r w:rsidR="00E7087C"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ޞަފްޙާ ނަންބަރު</w:t>
          </w:r>
          <w:r w:rsidR="00696049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ޖަހަންވާނެއެވެ. އަދި </w:t>
          </w:r>
          <w:r w:rsidR="00DF467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ހުށަހަޅާފައިވާ </w:t>
          </w:r>
          <w:r w:rsidR="00DF467F"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ނުކުތާއަކަށް ރިޢާޔަތްކޮށްފައިނުވާ</w:t>
          </w:r>
          <w:r w:rsidR="00DF467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ކަމަށް ބުނެ ނުކުތާއެއް ހިމަނާނަމަ، އެ ނުކުތާއެއް ހައިކޯޓަށް ހުށަހެޅުނުކަން އެނގޭ</w:t>
          </w:r>
          <w:r w:rsidR="00B97694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ނެ ލިޔުމަ</w:t>
          </w:r>
          <w:r w:rsidR="00AB4FB1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ށް </w:t>
          </w:r>
          <w:r w:rsidR="00B97694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ޙ</w:t>
          </w:r>
          <w:r w:rsidR="00DF467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ަވާލާދޭންވާނެއެވެ.</w:t>
          </w:r>
        </w:p>
        <w:p w14:paraId="296FB295" w14:textId="7B7B92B4" w:rsidR="009346DD" w:rsidRPr="00B07077" w:rsidRDefault="009346DD" w:rsidP="009346DD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އިސްތިއުނާފުކުރުމުގެ ހުއްދައަށް އެދޭ މައްސަލައިގައި ވަގުތީ އަމުރެއް ނެރެދިނުމަށް އެދޭނަމަ،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ވަގުތީ އަމުރަށް އެދޭ ފޯމު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ފުރިހަމަކޮށް</w:t>
          </w:r>
          <w:r w:rsidR="00234C39" w:rsidRPr="00B07077">
            <w:rPr>
              <w:rFonts w:ascii="Faruma" w:hAnsi="Faruma" w:hint="cs"/>
              <w:sz w:val="22"/>
              <w:szCs w:val="22"/>
              <w:rtl/>
            </w:rPr>
            <w:t>،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234C39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ފޯމާއެކު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ހުށަހަޅަންވާނެއެވެ.</w:t>
          </w:r>
        </w:p>
        <w:p w14:paraId="38BBE810" w14:textId="2F874C57" w:rsidR="00A9332B" w:rsidRPr="00B07077" w:rsidRDefault="00E7087C" w:rsidP="00D67CB9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އިސްތިއުނާފުކުރުމުގެ ހުއްދައަށް އެދޭ މައްސަލައިގައި ޙުކުމް ތަންފީޛުކުރުން ފަސްކުރުމުގެ އަމުރެއް ނެރެދިނުމަށް އެދޭނަމަ،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ޙުކުމް ތަންފީޛުކުރުން ފަސްކުރު</w:t>
          </w:r>
          <w:r w:rsidR="00D83CC3"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މުގެ އަމުރަށް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 xml:space="preserve"> އެދޭ ފޯމު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ފުރިހަމަކޮށް</w:t>
          </w:r>
          <w:r w:rsidR="00234C39" w:rsidRPr="00B07077">
            <w:rPr>
              <w:rFonts w:ascii="Faruma" w:hAnsi="Faruma" w:hint="cs"/>
              <w:sz w:val="22"/>
              <w:szCs w:val="22"/>
              <w:rtl/>
            </w:rPr>
            <w:t>،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234C39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ފޯމާއެކު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ހުށަހަޅަންވާނެއެވެ.</w:t>
          </w:r>
        </w:p>
        <w:p w14:paraId="5406E889" w14:textId="1C305519" w:rsidR="009F66A3" w:rsidRPr="00B07077" w:rsidRDefault="009F66A3" w:rsidP="009F66A3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އިސްތިއުނާފުކުރުމަށް އެދި ހުށަހަޅާ މައްސަލައާ 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ސީދާގޮތުން ގުޅުންހުރި މައްސަލަ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 xml:space="preserve">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އެހެން ކޯޓެއްގައި ނުވަތަ ޓްރައިބިއުނަލެއްގައި ހިނގަމުންދާނަމަ އަދި ހިނގާފައިވާނަމަ، އެކަން އަންގައިދޭ ރަސްމީ ލިޔުމެއް، މި ފޯމާއެކު ހުށަހަޅަންވާނެއެވެ.</w:t>
          </w:r>
        </w:p>
        <w:p w14:paraId="18B500E7" w14:textId="38553AC2" w:rsidR="00710389" w:rsidRPr="00B07077" w:rsidRDefault="00C811A0" w:rsidP="00A9332B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="00C309FB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ފޯމާ އެކު ހުށަހަޅާ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ލިޔުމެއް</w:t>
          </w:r>
          <w:r w:rsidR="00710389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C309F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="00710389"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>ދިވެހި ބަ</w:t>
          </w:r>
          <w:r w:rsidRPr="00B07077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 xml:space="preserve">ސް ނޫން އެހެން </w:t>
          </w:r>
          <w:r w:rsidRPr="00B07077"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t>ބަހަކުން</w:t>
          </w:r>
          <w:r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އޮ</w:t>
          </w:r>
          <w:r w:rsidR="00C309F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ވެފައި، އެ ލިޔުމެއް ނުވަތަ އެ ލިޔުމެއްގެ ބައެއްގެ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ތަރުޖަމާ ހުށަހެޅުމަށް </w:t>
          </w:r>
          <w:r w:rsidR="00C309FB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ކޯޓުން 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އަންގައިފިނަމަ، ތަރުޖަމާ ހުށަހަޅަން ވާނެއެވެ.</w:t>
          </w:r>
        </w:p>
        <w:p w14:paraId="72F0664C" w14:textId="2E6F7FFA" w:rsidR="009460EE" w:rsidRPr="00076D09" w:rsidRDefault="00C309FB" w:rsidP="00076D09">
          <w:pPr>
            <w:numPr>
              <w:ilvl w:val="0"/>
              <w:numId w:val="18"/>
            </w:numPr>
            <w:bidi/>
            <w:spacing w:line="400" w:lineRule="atLeast"/>
            <w:jc w:val="both"/>
            <w:rPr>
              <w:rFonts w:ascii="Faruma" w:hAnsi="Faruma" w:cs="Faruma"/>
              <w:sz w:val="22"/>
              <w:szCs w:val="22"/>
              <w:rtl/>
              <w:lang w:bidi="dv-MV"/>
            </w:rPr>
          </w:pP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="00EE30D6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ފޯމާއެކު، ހ</w:t>
          </w:r>
          <w:r w:rsidR="00C811A0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ައިކޯޓުން މައްސަލަ ނިންމިގޮތުގ</w:t>
          </w:r>
          <w:r w:rsidR="00C811A0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ެ ރިޕޯޓު</w:t>
          </w:r>
          <w:r w:rsidR="007C314F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ގެ އަޞްލު އަދި ދަށު ކޯޓުން ނިންމާފައިވާ މައްސަލަ ނިންމިގޮތުގެ ރިޕޯޓު</w:t>
          </w:r>
          <w:r w:rsidR="00EE30D6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ހުށަހަޅ</w:t>
          </w:r>
          <w:r w:rsidR="00076D09"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ަ</w:t>
          </w:r>
          <w:r w:rsidR="00EE30D6" w:rsidRPr="00B07077">
            <w:rPr>
              <w:rFonts w:ascii="Faruma" w:hAnsi="Faruma" w:cs="Faruma"/>
              <w:sz w:val="22"/>
              <w:szCs w:val="22"/>
              <w:rtl/>
              <w:lang w:bidi="dv-MV"/>
            </w:rPr>
            <w:t>ންވާނެއެވެ</w:t>
          </w:r>
          <w:r w:rsidRPr="00B07077">
            <w:rPr>
              <w:rFonts w:ascii="Faruma" w:hAnsi="Faruma" w:cs="Faruma" w:hint="cs"/>
              <w:sz w:val="22"/>
              <w:szCs w:val="22"/>
              <w:rtl/>
              <w:lang w:bidi="dv-MV"/>
            </w:rPr>
            <w:t>.</w:t>
          </w:r>
        </w:p>
      </w:sdtContent>
    </w:sdt>
    <w:p w14:paraId="0B915D49" w14:textId="77777777" w:rsidR="009460EE" w:rsidRDefault="009460EE" w:rsidP="009460EE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sectPr w:rsidR="009460EE" w:rsidSect="000D37EC"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422C2" w14:textId="77777777" w:rsidR="00802519" w:rsidRDefault="00802519">
      <w:r>
        <w:separator/>
      </w:r>
    </w:p>
  </w:endnote>
  <w:endnote w:type="continuationSeparator" w:id="0">
    <w:p w14:paraId="5033CBC3" w14:textId="77777777" w:rsidR="00802519" w:rsidRDefault="00802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4E853" w14:textId="201FEE98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A210F94" wp14:editId="215F6554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1C12086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="001C1E2E">
      <w:rPr>
        <w:rFonts w:ascii="Faruma" w:hAnsi="Faruma" w:cs="Faruma"/>
        <w:sz w:val="20"/>
        <w:szCs w:val="20"/>
      </w:rPr>
      <w:t>www.supremecourt</w:t>
    </w:r>
    <w:r w:rsidRPr="003C5230">
      <w:rPr>
        <w:rFonts w:ascii="Faruma" w:hAnsi="Faruma" w:cs="Faruma"/>
        <w:sz w:val="20"/>
        <w:szCs w:val="20"/>
      </w:rPr>
      <w:t>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76F1B73A" w14:textId="4E50AE32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741302">
              <w:rPr>
                <w:rFonts w:ascii="Faruma" w:hAnsi="Faruma" w:cs="Faruma"/>
                <w:noProof/>
                <w:sz w:val="20"/>
                <w:szCs w:val="20"/>
              </w:rPr>
              <w:t>6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741302">
              <w:rPr>
                <w:rFonts w:ascii="Faruma" w:hAnsi="Faruma" w:cs="Faruma"/>
                <w:noProof/>
                <w:sz w:val="20"/>
                <w:szCs w:val="20"/>
              </w:rPr>
              <w:t>6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E470B" w14:textId="06E8E7EE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3BF02B5" wp14:editId="31D7C6A0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CB81D2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="004E5CDA">
      <w:rPr>
        <w:rFonts w:ascii="Faruma" w:hAnsi="Faruma" w:cs="Faruma"/>
        <w:sz w:val="20"/>
        <w:szCs w:val="20"/>
      </w:rPr>
      <w:t>www.supremecourt</w:t>
    </w:r>
    <w:r w:rsidRPr="00D22CD6">
      <w:rPr>
        <w:rFonts w:ascii="Faruma" w:hAnsi="Faruma" w:cs="Faruma"/>
        <w:sz w:val="20"/>
        <w:szCs w:val="20"/>
      </w:rPr>
      <w:t>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06781A36" w14:textId="03262E1C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741302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5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741302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6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6728F7DD" w14:textId="1F8C0356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9B6358" wp14:editId="4A3EF7AB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B493EC6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4E5CDA"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FA671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29B9D24C" w14:textId="250B6120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741302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741302">
              <w:rPr>
                <w:rFonts w:ascii="Faruma" w:hAnsi="Faruma" w:cs="Faruma"/>
                <w:noProof/>
                <w:sz w:val="20"/>
                <w:szCs w:val="20"/>
              </w:rPr>
              <w:t>6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537B6" w14:textId="77777777" w:rsidR="00802519" w:rsidRDefault="00802519">
      <w:r>
        <w:separator/>
      </w:r>
    </w:p>
  </w:footnote>
  <w:footnote w:type="continuationSeparator" w:id="0">
    <w:p w14:paraId="1416D077" w14:textId="77777777" w:rsidR="00802519" w:rsidRDefault="00802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ED9DC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3DEBBF0B" wp14:editId="180CD773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val="en-US"/>
      </w:rPr>
      <w:drawing>
        <wp:anchor distT="0" distB="0" distL="114300" distR="114300" simplePos="0" relativeHeight="251673600" behindDoc="0" locked="0" layoutInCell="1" allowOverlap="1" wp14:anchorId="3FB21112" wp14:editId="2D45C585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6B570EC3E7A478884756DF5A79D4CB4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6B570EC3E7A478884756DF5A79D4CB4"/>
      </w:placeholder>
      <w:text/>
    </w:sdtPr>
    <w:sdtEndPr/>
    <w:sdtContent>
      <w:p w14:paraId="4AE88E2F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56A382EE" w14:textId="77777777" w:rsidR="000D37EC" w:rsidRDefault="00C11A1B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68B73AF5" wp14:editId="3EE86F90">
              <wp:simplePos x="0" y="0"/>
              <wp:positionH relativeFrom="margin">
                <wp:posOffset>-138023</wp:posOffset>
              </wp:positionH>
              <wp:positionV relativeFrom="paragraph">
                <wp:posOffset>363855</wp:posOffset>
              </wp:positionV>
              <wp:extent cx="1009767" cy="409516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767" cy="40951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026A5" w14:textId="7420529B" w:rsidR="00C11A1B" w:rsidRPr="00682CC8" w:rsidRDefault="00C11A1B" w:rsidP="007C314F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</w:pPr>
                          <w:r w:rsidRPr="00682CC8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  <w:t>SC</w:t>
                          </w:r>
                          <w:r w:rsidR="009428D8" w:rsidRPr="00682CC8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  <w:t>-</w:t>
                          </w:r>
                          <w:r w:rsidR="003C2268" w:rsidRPr="00682CC8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  <w:t>03</w:t>
                          </w:r>
                        </w:p>
                        <w:p w14:paraId="170DECB0" w14:textId="6FE50316" w:rsidR="004D35E4" w:rsidRPr="002C25DA" w:rsidRDefault="00682CC8" w:rsidP="004D35E4">
                          <w:pPr>
                            <w:jc w:val="center"/>
                            <w:rPr>
                              <w:rFonts w:asciiTheme="majorBidi" w:hAnsiTheme="majorBidi" w:cs="MV Boli"/>
                              <w:color w:val="808080" w:themeColor="background1" w:themeShade="80"/>
                              <w:sz w:val="20"/>
                              <w:szCs w:val="20"/>
                              <w:lang w:bidi="dv-MV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  <w:sz w:val="20"/>
                              <w:szCs w:val="20"/>
                            </w:rPr>
                            <w:t>v</w:t>
                          </w:r>
                          <w:r w:rsidR="002C25DA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  <w:sz w:val="20"/>
                              <w:szCs w:val="20"/>
                            </w:rPr>
                            <w:t>1.</w:t>
                          </w:r>
                          <w:r w:rsidR="002C25DA">
                            <w:rPr>
                              <w:rFonts w:asciiTheme="majorBidi" w:hAnsiTheme="majorBidi" w:cs="MV Boli" w:hint="cs"/>
                              <w:color w:val="808080" w:themeColor="background1" w:themeShade="80"/>
                              <w:sz w:val="20"/>
                              <w:szCs w:val="20"/>
                              <w:rtl/>
                              <w:lang w:bidi="dv-MV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B73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0.85pt;margin-top:28.65pt;width:79.5pt;height:32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" filled="f" stroked="f">
              <v:textbox>
                <w:txbxContent>
                  <w:p w14:paraId="6CB026A5" w14:textId="7420529B" w:rsidR="00C11A1B" w:rsidRPr="00682CC8" w:rsidRDefault="00C11A1B" w:rsidP="007C314F">
                    <w:pPr>
                      <w:jc w:val="center"/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</w:pPr>
                    <w:r w:rsidRPr="00682CC8"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  <w:t>SC</w:t>
                    </w:r>
                    <w:r w:rsidR="009428D8" w:rsidRPr="00682CC8"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  <w:t>-</w:t>
                    </w:r>
                    <w:r w:rsidR="003C2268" w:rsidRPr="00682CC8"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  <w:t>03</w:t>
                    </w:r>
                  </w:p>
                  <w:p w14:paraId="170DECB0" w14:textId="6FE50316" w:rsidR="004D35E4" w:rsidRPr="002C25DA" w:rsidRDefault="00682CC8" w:rsidP="004D35E4">
                    <w:pPr>
                      <w:jc w:val="center"/>
                      <w:rPr>
                        <w:rFonts w:asciiTheme="majorBidi" w:hAnsiTheme="majorBidi" w:cs="MV Boli" w:hint="cs"/>
                        <w:color w:val="808080" w:themeColor="background1" w:themeShade="80"/>
                        <w:sz w:val="20"/>
                        <w:szCs w:val="20"/>
                        <w:lang w:bidi="dv-MV"/>
                      </w:rPr>
                    </w:pPr>
                    <w:r>
                      <w:rPr>
                        <w:rFonts w:asciiTheme="majorBidi" w:hAnsiTheme="majorBidi" w:cstheme="majorBidi"/>
                        <w:color w:val="808080" w:themeColor="background1" w:themeShade="80"/>
                        <w:sz w:val="20"/>
                        <w:szCs w:val="20"/>
                      </w:rPr>
                      <w:t>v</w:t>
                    </w:r>
                    <w:r w:rsidR="002C25DA">
                      <w:rPr>
                        <w:rFonts w:asciiTheme="majorBidi" w:hAnsiTheme="majorBidi" w:cstheme="majorBidi"/>
                        <w:color w:val="808080" w:themeColor="background1" w:themeShade="80"/>
                        <w:sz w:val="20"/>
                        <w:szCs w:val="20"/>
                      </w:rPr>
                      <w:t>1.</w:t>
                    </w:r>
                    <w:r w:rsidR="002C25DA">
                      <w:rPr>
                        <w:rFonts w:asciiTheme="majorBidi" w:hAnsiTheme="majorBidi" w:cs="MV Boli" w:hint="cs"/>
                        <w:color w:val="808080" w:themeColor="background1" w:themeShade="80"/>
                        <w:sz w:val="20"/>
                        <w:szCs w:val="20"/>
                        <w:rtl/>
                        <w:lang w:bidi="dv-MV"/>
                      </w:rPr>
                      <w:t>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6B570EC3E7A478884756DF5A79D4CB4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-994874372"/>
      <w:lock w:val="contentLocked"/>
      <w:placeholder>
        <w:docPart w:val="A6B570EC3E7A478884756DF5A79D4CB4"/>
      </w:placeholder>
      <w:text/>
    </w:sdtPr>
    <w:sdtEndPr/>
    <w:sdtContent>
      <w:p w14:paraId="59E2C6D7" w14:textId="77777777" w:rsidR="000D37EC" w:rsidRPr="000D37EC" w:rsidRDefault="000D37EC" w:rsidP="000D37EC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FCF6DA8"/>
    <w:multiLevelType w:val="hybridMultilevel"/>
    <w:tmpl w:val="66F2D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A3E85"/>
    <w:multiLevelType w:val="hybridMultilevel"/>
    <w:tmpl w:val="884E9FD6"/>
    <w:lvl w:ilvl="0" w:tplc="04090003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19" w15:restartNumberingAfterBreak="0">
    <w:nsid w:val="57D6666B"/>
    <w:multiLevelType w:val="multilevel"/>
    <w:tmpl w:val="C73A97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20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846888"/>
    <w:multiLevelType w:val="multilevel"/>
    <w:tmpl w:val="D1FE98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1440"/>
      </w:pPr>
      <w:rPr>
        <w:rFonts w:hint="default"/>
        <w:b/>
        <w:sz w:val="24"/>
      </w:rPr>
    </w:lvl>
  </w:abstractNum>
  <w:abstractNum w:abstractNumId="22" w15:restartNumberingAfterBreak="0">
    <w:nsid w:val="75CD09C4"/>
    <w:multiLevelType w:val="hybridMultilevel"/>
    <w:tmpl w:val="B5563F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13"/>
  </w:num>
  <w:num w:numId="9">
    <w:abstractNumId w:val="24"/>
  </w:num>
  <w:num w:numId="10">
    <w:abstractNumId w:val="23"/>
  </w:num>
  <w:num w:numId="11">
    <w:abstractNumId w:val="1"/>
  </w:num>
  <w:num w:numId="12">
    <w:abstractNumId w:val="12"/>
  </w:num>
  <w:num w:numId="13">
    <w:abstractNumId w:val="4"/>
  </w:num>
  <w:num w:numId="14">
    <w:abstractNumId w:val="20"/>
  </w:num>
  <w:num w:numId="15">
    <w:abstractNumId w:val="9"/>
  </w:num>
  <w:num w:numId="16">
    <w:abstractNumId w:val="6"/>
  </w:num>
  <w:num w:numId="17">
    <w:abstractNumId w:val="2"/>
  </w:num>
  <w:num w:numId="18">
    <w:abstractNumId w:val="15"/>
  </w:num>
  <w:num w:numId="19">
    <w:abstractNumId w:val="8"/>
  </w:num>
  <w:num w:numId="20">
    <w:abstractNumId w:val="3"/>
  </w:num>
  <w:num w:numId="21">
    <w:abstractNumId w:val="18"/>
  </w:num>
  <w:num w:numId="22">
    <w:abstractNumId w:val="19"/>
  </w:num>
  <w:num w:numId="23">
    <w:abstractNumId w:val="17"/>
  </w:num>
  <w:num w:numId="24">
    <w:abstractNumId w:val="2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77"/>
    <w:rsid w:val="0000183E"/>
    <w:rsid w:val="000075EE"/>
    <w:rsid w:val="00020F30"/>
    <w:rsid w:val="00023129"/>
    <w:rsid w:val="00036507"/>
    <w:rsid w:val="00055AC5"/>
    <w:rsid w:val="000573D6"/>
    <w:rsid w:val="00076D09"/>
    <w:rsid w:val="00083277"/>
    <w:rsid w:val="00093D98"/>
    <w:rsid w:val="00097C2B"/>
    <w:rsid w:val="000A2908"/>
    <w:rsid w:val="000C39D3"/>
    <w:rsid w:val="000C3E1D"/>
    <w:rsid w:val="000C5641"/>
    <w:rsid w:val="000D37EC"/>
    <w:rsid w:val="00105E18"/>
    <w:rsid w:val="0011602A"/>
    <w:rsid w:val="00123D66"/>
    <w:rsid w:val="00132440"/>
    <w:rsid w:val="00136310"/>
    <w:rsid w:val="00142D77"/>
    <w:rsid w:val="00157FF4"/>
    <w:rsid w:val="00161A9E"/>
    <w:rsid w:val="00161BBA"/>
    <w:rsid w:val="0017667F"/>
    <w:rsid w:val="0018660F"/>
    <w:rsid w:val="00191B33"/>
    <w:rsid w:val="001966CB"/>
    <w:rsid w:val="001A6B63"/>
    <w:rsid w:val="001B0235"/>
    <w:rsid w:val="001B47B4"/>
    <w:rsid w:val="001C1E2E"/>
    <w:rsid w:val="001E3CB2"/>
    <w:rsid w:val="001F3058"/>
    <w:rsid w:val="00201C86"/>
    <w:rsid w:val="0020670F"/>
    <w:rsid w:val="00213195"/>
    <w:rsid w:val="002152E5"/>
    <w:rsid w:val="00223821"/>
    <w:rsid w:val="00226132"/>
    <w:rsid w:val="00234C39"/>
    <w:rsid w:val="0023519D"/>
    <w:rsid w:val="00260A3D"/>
    <w:rsid w:val="00264702"/>
    <w:rsid w:val="00275120"/>
    <w:rsid w:val="00276537"/>
    <w:rsid w:val="00284B02"/>
    <w:rsid w:val="00284D6B"/>
    <w:rsid w:val="002871E5"/>
    <w:rsid w:val="0029385D"/>
    <w:rsid w:val="002B2EE3"/>
    <w:rsid w:val="002C25DA"/>
    <w:rsid w:val="002C4F59"/>
    <w:rsid w:val="002D5A69"/>
    <w:rsid w:val="002F0EE7"/>
    <w:rsid w:val="003019BA"/>
    <w:rsid w:val="00303D6F"/>
    <w:rsid w:val="00315812"/>
    <w:rsid w:val="00317F76"/>
    <w:rsid w:val="00327D6F"/>
    <w:rsid w:val="003323A6"/>
    <w:rsid w:val="00334047"/>
    <w:rsid w:val="00334EA9"/>
    <w:rsid w:val="00347283"/>
    <w:rsid w:val="00350C72"/>
    <w:rsid w:val="003530B6"/>
    <w:rsid w:val="00360356"/>
    <w:rsid w:val="00371E4C"/>
    <w:rsid w:val="00387E0F"/>
    <w:rsid w:val="00393559"/>
    <w:rsid w:val="003947E0"/>
    <w:rsid w:val="003966A6"/>
    <w:rsid w:val="003A14CE"/>
    <w:rsid w:val="003A5775"/>
    <w:rsid w:val="003B5595"/>
    <w:rsid w:val="003C2268"/>
    <w:rsid w:val="003C4BBD"/>
    <w:rsid w:val="003C5230"/>
    <w:rsid w:val="003D052C"/>
    <w:rsid w:val="003D2C31"/>
    <w:rsid w:val="003E47F7"/>
    <w:rsid w:val="003F63A5"/>
    <w:rsid w:val="00431C8F"/>
    <w:rsid w:val="004512CE"/>
    <w:rsid w:val="004651C5"/>
    <w:rsid w:val="004669EA"/>
    <w:rsid w:val="00485C69"/>
    <w:rsid w:val="004A28F3"/>
    <w:rsid w:val="004A7F5B"/>
    <w:rsid w:val="004B0B96"/>
    <w:rsid w:val="004D155D"/>
    <w:rsid w:val="004D2EB1"/>
    <w:rsid w:val="004D35E4"/>
    <w:rsid w:val="004E5CDA"/>
    <w:rsid w:val="004E6349"/>
    <w:rsid w:val="004E6415"/>
    <w:rsid w:val="004F18F7"/>
    <w:rsid w:val="00520B43"/>
    <w:rsid w:val="005254AF"/>
    <w:rsid w:val="0052791D"/>
    <w:rsid w:val="00534ABF"/>
    <w:rsid w:val="0053623F"/>
    <w:rsid w:val="00542205"/>
    <w:rsid w:val="00556CB0"/>
    <w:rsid w:val="00597B0D"/>
    <w:rsid w:val="005A12E6"/>
    <w:rsid w:val="005A5C99"/>
    <w:rsid w:val="005A7938"/>
    <w:rsid w:val="005C2780"/>
    <w:rsid w:val="005C54E8"/>
    <w:rsid w:val="005D25F8"/>
    <w:rsid w:val="005E1C91"/>
    <w:rsid w:val="005E354C"/>
    <w:rsid w:val="005E4962"/>
    <w:rsid w:val="005E6138"/>
    <w:rsid w:val="005F3E91"/>
    <w:rsid w:val="005F496C"/>
    <w:rsid w:val="006118BC"/>
    <w:rsid w:val="0061411C"/>
    <w:rsid w:val="00620BE1"/>
    <w:rsid w:val="0063553B"/>
    <w:rsid w:val="00636F5F"/>
    <w:rsid w:val="0067299C"/>
    <w:rsid w:val="00682AA8"/>
    <w:rsid w:val="00682CC8"/>
    <w:rsid w:val="0069091E"/>
    <w:rsid w:val="00693A9B"/>
    <w:rsid w:val="00696049"/>
    <w:rsid w:val="006C20E6"/>
    <w:rsid w:val="006C28D9"/>
    <w:rsid w:val="006C65CF"/>
    <w:rsid w:val="006D6898"/>
    <w:rsid w:val="006E0357"/>
    <w:rsid w:val="006E67E5"/>
    <w:rsid w:val="006F7ADE"/>
    <w:rsid w:val="00705DEE"/>
    <w:rsid w:val="00710389"/>
    <w:rsid w:val="00712B50"/>
    <w:rsid w:val="00725FE9"/>
    <w:rsid w:val="00736B0C"/>
    <w:rsid w:val="00741302"/>
    <w:rsid w:val="0074671A"/>
    <w:rsid w:val="00751F32"/>
    <w:rsid w:val="00753111"/>
    <w:rsid w:val="007547DE"/>
    <w:rsid w:val="00760290"/>
    <w:rsid w:val="0076496F"/>
    <w:rsid w:val="0076553B"/>
    <w:rsid w:val="007760B8"/>
    <w:rsid w:val="007762A2"/>
    <w:rsid w:val="00787854"/>
    <w:rsid w:val="00797700"/>
    <w:rsid w:val="007A547A"/>
    <w:rsid w:val="007A55E3"/>
    <w:rsid w:val="007C314F"/>
    <w:rsid w:val="007C72FF"/>
    <w:rsid w:val="007D182A"/>
    <w:rsid w:val="007E09E3"/>
    <w:rsid w:val="007E0B6A"/>
    <w:rsid w:val="007E1DD3"/>
    <w:rsid w:val="007E5CF2"/>
    <w:rsid w:val="007F7BFC"/>
    <w:rsid w:val="00802519"/>
    <w:rsid w:val="00821362"/>
    <w:rsid w:val="0084485D"/>
    <w:rsid w:val="00844E83"/>
    <w:rsid w:val="0085038A"/>
    <w:rsid w:val="00855D79"/>
    <w:rsid w:val="00862F4D"/>
    <w:rsid w:val="00865DD5"/>
    <w:rsid w:val="00866E52"/>
    <w:rsid w:val="00867013"/>
    <w:rsid w:val="008719BA"/>
    <w:rsid w:val="00877514"/>
    <w:rsid w:val="00893B95"/>
    <w:rsid w:val="00897DDE"/>
    <w:rsid w:val="008A54B9"/>
    <w:rsid w:val="008B1F1D"/>
    <w:rsid w:val="008C5F0A"/>
    <w:rsid w:val="008C6DF2"/>
    <w:rsid w:val="008D0ABF"/>
    <w:rsid w:val="008D7163"/>
    <w:rsid w:val="00904701"/>
    <w:rsid w:val="00904B0F"/>
    <w:rsid w:val="009172A1"/>
    <w:rsid w:val="00920B54"/>
    <w:rsid w:val="00922EE6"/>
    <w:rsid w:val="009236D8"/>
    <w:rsid w:val="009346DD"/>
    <w:rsid w:val="009428D8"/>
    <w:rsid w:val="0094486F"/>
    <w:rsid w:val="009460EE"/>
    <w:rsid w:val="00954079"/>
    <w:rsid w:val="0096441E"/>
    <w:rsid w:val="00970FAD"/>
    <w:rsid w:val="00972DF7"/>
    <w:rsid w:val="0098027F"/>
    <w:rsid w:val="009818A5"/>
    <w:rsid w:val="00990FDC"/>
    <w:rsid w:val="009914E9"/>
    <w:rsid w:val="009A6FD9"/>
    <w:rsid w:val="009B3CC1"/>
    <w:rsid w:val="009B3CE1"/>
    <w:rsid w:val="009C3496"/>
    <w:rsid w:val="009F0A41"/>
    <w:rsid w:val="009F66A3"/>
    <w:rsid w:val="00A0065E"/>
    <w:rsid w:val="00A06844"/>
    <w:rsid w:val="00A115EC"/>
    <w:rsid w:val="00A21C2B"/>
    <w:rsid w:val="00A21E6F"/>
    <w:rsid w:val="00A51295"/>
    <w:rsid w:val="00A856EA"/>
    <w:rsid w:val="00A9332B"/>
    <w:rsid w:val="00AB4FB1"/>
    <w:rsid w:val="00AD06D4"/>
    <w:rsid w:val="00AD7604"/>
    <w:rsid w:val="00AE53B2"/>
    <w:rsid w:val="00AF047D"/>
    <w:rsid w:val="00B0182B"/>
    <w:rsid w:val="00B0243B"/>
    <w:rsid w:val="00B0649A"/>
    <w:rsid w:val="00B06F23"/>
    <w:rsid w:val="00B07077"/>
    <w:rsid w:val="00B1062A"/>
    <w:rsid w:val="00B176AA"/>
    <w:rsid w:val="00B27381"/>
    <w:rsid w:val="00B4086E"/>
    <w:rsid w:val="00B42930"/>
    <w:rsid w:val="00B44DAC"/>
    <w:rsid w:val="00B474AB"/>
    <w:rsid w:val="00B47F3F"/>
    <w:rsid w:val="00B50699"/>
    <w:rsid w:val="00B660DE"/>
    <w:rsid w:val="00B67A42"/>
    <w:rsid w:val="00B74D4A"/>
    <w:rsid w:val="00B761B0"/>
    <w:rsid w:val="00B93F1C"/>
    <w:rsid w:val="00B97694"/>
    <w:rsid w:val="00BA0ED3"/>
    <w:rsid w:val="00BB0FA6"/>
    <w:rsid w:val="00BC4517"/>
    <w:rsid w:val="00BD38BB"/>
    <w:rsid w:val="00BE0896"/>
    <w:rsid w:val="00BE458D"/>
    <w:rsid w:val="00BF3F63"/>
    <w:rsid w:val="00C11A1B"/>
    <w:rsid w:val="00C23179"/>
    <w:rsid w:val="00C2471A"/>
    <w:rsid w:val="00C309FB"/>
    <w:rsid w:val="00C31668"/>
    <w:rsid w:val="00C33CDD"/>
    <w:rsid w:val="00C439ED"/>
    <w:rsid w:val="00C51E25"/>
    <w:rsid w:val="00C5393B"/>
    <w:rsid w:val="00C56A44"/>
    <w:rsid w:val="00C56EB2"/>
    <w:rsid w:val="00C811A0"/>
    <w:rsid w:val="00C95A79"/>
    <w:rsid w:val="00CB685C"/>
    <w:rsid w:val="00CC2504"/>
    <w:rsid w:val="00CF70FE"/>
    <w:rsid w:val="00D06D8D"/>
    <w:rsid w:val="00D11E2B"/>
    <w:rsid w:val="00D22CD6"/>
    <w:rsid w:val="00D2332F"/>
    <w:rsid w:val="00D33AC1"/>
    <w:rsid w:val="00D519FD"/>
    <w:rsid w:val="00D56268"/>
    <w:rsid w:val="00D62B16"/>
    <w:rsid w:val="00D664BB"/>
    <w:rsid w:val="00D67CB9"/>
    <w:rsid w:val="00D73BAC"/>
    <w:rsid w:val="00D800FD"/>
    <w:rsid w:val="00D83CC3"/>
    <w:rsid w:val="00D929BB"/>
    <w:rsid w:val="00D97098"/>
    <w:rsid w:val="00DA2784"/>
    <w:rsid w:val="00DA745E"/>
    <w:rsid w:val="00DB23B5"/>
    <w:rsid w:val="00DB60DD"/>
    <w:rsid w:val="00DC5288"/>
    <w:rsid w:val="00DD499B"/>
    <w:rsid w:val="00DE32F7"/>
    <w:rsid w:val="00DE43FB"/>
    <w:rsid w:val="00DF467F"/>
    <w:rsid w:val="00DF5C3A"/>
    <w:rsid w:val="00E04FB2"/>
    <w:rsid w:val="00E15F8F"/>
    <w:rsid w:val="00E36957"/>
    <w:rsid w:val="00E421F4"/>
    <w:rsid w:val="00E5293A"/>
    <w:rsid w:val="00E543E1"/>
    <w:rsid w:val="00E7087C"/>
    <w:rsid w:val="00E915AF"/>
    <w:rsid w:val="00E963F1"/>
    <w:rsid w:val="00E9654E"/>
    <w:rsid w:val="00EA2388"/>
    <w:rsid w:val="00EA35E9"/>
    <w:rsid w:val="00EB19A9"/>
    <w:rsid w:val="00EC41E7"/>
    <w:rsid w:val="00EC653F"/>
    <w:rsid w:val="00ED2000"/>
    <w:rsid w:val="00EE07B3"/>
    <w:rsid w:val="00EE30D6"/>
    <w:rsid w:val="00EF27C0"/>
    <w:rsid w:val="00F00358"/>
    <w:rsid w:val="00F0286F"/>
    <w:rsid w:val="00F06B2A"/>
    <w:rsid w:val="00F07B4A"/>
    <w:rsid w:val="00F1367E"/>
    <w:rsid w:val="00F2578D"/>
    <w:rsid w:val="00F347BC"/>
    <w:rsid w:val="00F35BE7"/>
    <w:rsid w:val="00F425FE"/>
    <w:rsid w:val="00F42D4E"/>
    <w:rsid w:val="00F61047"/>
    <w:rsid w:val="00F65C41"/>
    <w:rsid w:val="00F702F3"/>
    <w:rsid w:val="00F824A4"/>
    <w:rsid w:val="00F92FB7"/>
    <w:rsid w:val="00FA1011"/>
    <w:rsid w:val="00FA671E"/>
    <w:rsid w:val="00FB4C4F"/>
    <w:rsid w:val="00FB73B4"/>
    <w:rsid w:val="00FC05B0"/>
    <w:rsid w:val="00FD3C42"/>
    <w:rsid w:val="00FE029D"/>
    <w:rsid w:val="00FE1D95"/>
    <w:rsid w:val="00FE2A1A"/>
    <w:rsid w:val="00FF23A0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7843FF2"/>
  <w15:chartTrackingRefBased/>
  <w15:docId w15:val="{93D77E8B-87FA-49FA-9864-FB8F4F3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32B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1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y@supremecourt.m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im\Documents\forms\SC01%20HC%20Isthiunaafu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6B570EC3E7A478884756DF5A79D4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AA767-D93C-4381-A857-1F1F3EA667FC}"/>
      </w:docPartPr>
      <w:docPartBody>
        <w:p w:rsidR="00696126" w:rsidRDefault="00190931">
          <w:pPr>
            <w:pStyle w:val="A6B570EC3E7A478884756DF5A79D4CB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59BC947D0648D68AC76A39609F3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12ED3-999C-420D-A3E7-F067D177A882}"/>
      </w:docPartPr>
      <w:docPartBody>
        <w:p w:rsidR="00696126" w:rsidRDefault="00190931">
          <w:pPr>
            <w:pStyle w:val="5E59BC947D0648D68AC76A39609F311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B994598FF4F1298334546AADB2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F9FF6-F504-4DA6-BC2B-346D8C150999}"/>
      </w:docPartPr>
      <w:docPartBody>
        <w:p w:rsidR="00696126" w:rsidRDefault="00190931">
          <w:pPr>
            <w:pStyle w:val="50CB994598FF4F1298334546AADB24B2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82EB63022419DAD60667616F6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2FE64-3CFA-4A41-B12B-DC7875C51FC0}"/>
      </w:docPartPr>
      <w:docPartBody>
        <w:p w:rsidR="00696126" w:rsidRDefault="00D01A67" w:rsidP="00D01A67">
          <w:pPr>
            <w:pStyle w:val="50E82EB63022419DAD60667616F6B046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960B65AF69D4F01B9D996FD2AF6A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606CF-7138-4702-86F8-9A5C5C8AD183}"/>
      </w:docPartPr>
      <w:docPartBody>
        <w:p w:rsidR="00696126" w:rsidRDefault="00D01A67" w:rsidP="00D01A67">
          <w:pPr>
            <w:pStyle w:val="7960B65AF69D4F01B9D996FD2AF6A15B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C027C6739FC49E48772A7798ABFE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CDEF9-D871-40B5-AB47-0393F689C602}"/>
      </w:docPartPr>
      <w:docPartBody>
        <w:p w:rsidR="00696126" w:rsidRDefault="00D01A67" w:rsidP="00D01A67">
          <w:pPr>
            <w:pStyle w:val="4C027C6739FC49E48772A7798ABFEDFE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58B15568F7347D7BF47B9AB70677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0730D-D75C-4D9C-A29C-283EF5493911}"/>
      </w:docPartPr>
      <w:docPartBody>
        <w:p w:rsidR="00696126" w:rsidRDefault="00D01A67" w:rsidP="00D01A67">
          <w:pPr>
            <w:pStyle w:val="058B15568F7347D7BF47B9AB70677D00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8894BA33AF4DADB87E367EFEEB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D9C7E-A0AF-445D-AD6D-BF5A9C56F74C}"/>
      </w:docPartPr>
      <w:docPartBody>
        <w:p w:rsidR="00696126" w:rsidRDefault="00190931">
          <w:pPr>
            <w:pStyle w:val="E98894BA33AF4DADB87E367EFEEB2F05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4005A6152472ABB452F935B2C5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0FF13-C995-4AA5-8AD2-73922B4B3943}"/>
      </w:docPartPr>
      <w:docPartBody>
        <w:p w:rsidR="00696126" w:rsidRDefault="00D01A67" w:rsidP="00D01A67">
          <w:pPr>
            <w:pStyle w:val="3A64005A6152472ABB452F935B2C5EDD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0FFF6F0BB0A4017A0A42A004249C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D0C63-93DA-4D73-957A-4FFA6B8096B5}"/>
      </w:docPartPr>
      <w:docPartBody>
        <w:p w:rsidR="00696126" w:rsidRDefault="00D01A67" w:rsidP="00D01A67">
          <w:pPr>
            <w:pStyle w:val="A0FFF6F0BB0A4017A0A42A004249C7BE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787679C81E0427AA739733067116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BFE71-D36D-4D95-A670-BB0F41A951E3}"/>
      </w:docPartPr>
      <w:docPartBody>
        <w:p w:rsidR="00696126" w:rsidRDefault="00D01A67" w:rsidP="00D01A67">
          <w:pPr>
            <w:pStyle w:val="5787679C81E0427AA739733067116200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A2ACACEB6084137A539D80F56675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7231C-F9C1-4128-9E92-2D831BB31002}"/>
      </w:docPartPr>
      <w:docPartBody>
        <w:p w:rsidR="00696126" w:rsidRDefault="00D01A67" w:rsidP="00D01A67">
          <w:pPr>
            <w:pStyle w:val="1A2ACACEB6084137A539D80F56675086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CAE491466240A19CD7C3DE7B143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15A11-0C75-4F9B-8219-1103A98DC724}"/>
      </w:docPartPr>
      <w:docPartBody>
        <w:p w:rsidR="00696126" w:rsidRDefault="00D01A67" w:rsidP="00D01A67">
          <w:pPr>
            <w:pStyle w:val="F6CAE491466240A19CD7C3DE7B1432BE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9ECA40F6A884ED4AEE30D49B9B86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642C3-C4A2-4009-AEF1-308C0B4A5D8F}"/>
      </w:docPartPr>
      <w:docPartBody>
        <w:p w:rsidR="00696126" w:rsidRDefault="00D01A67" w:rsidP="00D01A67">
          <w:pPr>
            <w:pStyle w:val="69ECA40F6A884ED4AEE30D49B9B86A10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A84DB988C64FB7A1F050685E79D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2941C-9205-4C16-B805-0508CC637A8B}"/>
      </w:docPartPr>
      <w:docPartBody>
        <w:p w:rsidR="00696126" w:rsidRDefault="00D01A67" w:rsidP="00D01A67">
          <w:pPr>
            <w:pStyle w:val="13A84DB988C64FB7A1F050685E79D2BD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F9A01DCEA3428686015C58AC87E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62961-2A47-4E42-9FA5-F15C89B879C3}"/>
      </w:docPartPr>
      <w:docPartBody>
        <w:p w:rsidR="00696126" w:rsidRDefault="00D01A67" w:rsidP="00D01A67">
          <w:pPr>
            <w:pStyle w:val="C9F9A01DCEA3428686015C58AC87E122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04793D5681341968B06BAB44F0BD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3C3B2-48C2-4E6E-933F-67713B9E4F4F}"/>
      </w:docPartPr>
      <w:docPartBody>
        <w:p w:rsidR="00696126" w:rsidRDefault="00D01A67" w:rsidP="00D01A67">
          <w:pPr>
            <w:pStyle w:val="F04793D5681341968B06BAB44F0BDD95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F49DD0C689C4AAAB57720E24AA81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C3961-34C9-4EEF-995C-4D8BC06711F7}"/>
      </w:docPartPr>
      <w:docPartBody>
        <w:p w:rsidR="00696126" w:rsidRDefault="00D01A67" w:rsidP="00D01A67">
          <w:pPr>
            <w:pStyle w:val="2F49DD0C689C4AAAB57720E24AA8187F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BF6CEC358A54ABDACC6048F32EC6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BFDC-370A-4C6A-AD1B-7C034A6CA924}"/>
      </w:docPartPr>
      <w:docPartBody>
        <w:p w:rsidR="00696126" w:rsidRDefault="00D01A67" w:rsidP="00D01A67">
          <w:pPr>
            <w:pStyle w:val="EBF6CEC358A54ABDACC6048F32EC6A3F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B783DC96EA54F2298EA47C0D8F50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FBDF0-FDCA-4A02-9FA1-A886A73830F3}"/>
      </w:docPartPr>
      <w:docPartBody>
        <w:p w:rsidR="00696126" w:rsidRDefault="00D01A67" w:rsidP="00D01A67">
          <w:pPr>
            <w:pStyle w:val="8B783DC96EA54F2298EA47C0D8F50800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F92697BBCAE4126BA2D4A608D1E0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EFF21-BC5B-4AF4-9A52-72B2ED177A09}"/>
      </w:docPartPr>
      <w:docPartBody>
        <w:p w:rsidR="00696126" w:rsidRDefault="00D01A67" w:rsidP="00D01A67">
          <w:pPr>
            <w:pStyle w:val="BF92697BBCAE4126BA2D4A608D1E075D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AE34D1F5584F2D91F5A6C49225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33DF7-DB92-4C4A-8AB4-D061D0ED2DC6}"/>
      </w:docPartPr>
      <w:docPartBody>
        <w:p w:rsidR="00696126" w:rsidRDefault="00D01A67" w:rsidP="00D01A67">
          <w:pPr>
            <w:pStyle w:val="4AAE34D1F5584F2D91F5A6C492257027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65D58E23BF84B399E3518E8574E0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5B588-6D35-4AAF-8CB4-8A2D656674AA}"/>
      </w:docPartPr>
      <w:docPartBody>
        <w:p w:rsidR="00696126" w:rsidRDefault="00D01A67" w:rsidP="00D01A67">
          <w:pPr>
            <w:pStyle w:val="165D58E23BF84B399E3518E8574E0A9B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8929DF0F614FC8B5A3792808852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B2CB4-EDB1-4BF1-88C9-60094855430A}"/>
      </w:docPartPr>
      <w:docPartBody>
        <w:p w:rsidR="00696126" w:rsidRDefault="00D01A67" w:rsidP="00D01A67">
          <w:pPr>
            <w:pStyle w:val="9C8929DF0F614FC8B5A3792808852EDD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D5992751BB14948A2F72197EA932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BF32-9CF8-4060-A7A6-48DE5F01F3FD}"/>
      </w:docPartPr>
      <w:docPartBody>
        <w:p w:rsidR="00696126" w:rsidRDefault="00D01A67" w:rsidP="00D01A67">
          <w:pPr>
            <w:pStyle w:val="AD5992751BB14948A2F72197EA932D7C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61D618F1C4A433F9CCB11BB90B51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3447D-D179-4F46-9666-BF7332EEEDF8}"/>
      </w:docPartPr>
      <w:docPartBody>
        <w:p w:rsidR="00696126" w:rsidRDefault="00D01A67" w:rsidP="00D01A67">
          <w:pPr>
            <w:pStyle w:val="361D618F1C4A433F9CCB11BB90B51BD8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690E1751274974A681E16C7AA70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1FA19-F25D-4D4F-B6E5-BDC001628034}"/>
      </w:docPartPr>
      <w:docPartBody>
        <w:p w:rsidR="00696126" w:rsidRDefault="00D01A67" w:rsidP="00D01A67">
          <w:pPr>
            <w:pStyle w:val="CE690E1751274974A681E16C7AA70E86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971512710B94D6BAFB12BF188D1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165F8-8A9E-4F7C-9162-FB742FD76E91}"/>
      </w:docPartPr>
      <w:docPartBody>
        <w:p w:rsidR="00696126" w:rsidRDefault="00190931">
          <w:pPr>
            <w:pStyle w:val="B971512710B94D6BAFB12BF188D182B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477E43FE9412D8622398DB1005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634C3-4646-434E-A576-872F54635DCD}"/>
      </w:docPartPr>
      <w:docPartBody>
        <w:p w:rsidR="00696126" w:rsidRDefault="00190931">
          <w:pPr>
            <w:pStyle w:val="17A477E43FE9412D8622398DB10053BE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19A297AB61493BA0E3133E4B28F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4200B-9F89-49E8-9335-6085A8E771F0}"/>
      </w:docPartPr>
      <w:docPartBody>
        <w:p w:rsidR="00696126" w:rsidRDefault="00D01A67" w:rsidP="00D01A67">
          <w:pPr>
            <w:pStyle w:val="2219A297AB61493BA0E3133E4B28F44B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7E118EACCFA4C4FA6427C9783F30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151A7-A2FF-4695-8ADC-213A08D21668}"/>
      </w:docPartPr>
      <w:docPartBody>
        <w:p w:rsidR="00696126" w:rsidRDefault="00D01A67" w:rsidP="00D01A67">
          <w:pPr>
            <w:pStyle w:val="B7E118EACCFA4C4FA6427C9783F305E5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685D6046FA04AB6BCA65DA9FA671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CE82-7F13-4A10-999F-BA8FFEF1B0CC}"/>
      </w:docPartPr>
      <w:docPartBody>
        <w:p w:rsidR="00696126" w:rsidRDefault="00D01A67" w:rsidP="00D01A67">
          <w:pPr>
            <w:pStyle w:val="5685D6046FA04AB6BCA65DA9FA671205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3FE1C318D4A4BE38DABF0467256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1B3F1-5FD6-4065-81BA-9C37581D9BBB}"/>
      </w:docPartPr>
      <w:docPartBody>
        <w:p w:rsidR="00696126" w:rsidRDefault="00D01A67" w:rsidP="00D01A67">
          <w:pPr>
            <w:pStyle w:val="33FE1C318D4A4BE38DABF04672561FFD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97675CD98447739BD5452DBE6A8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16AC1-C095-4C0F-98F7-3611C2199FDE}"/>
      </w:docPartPr>
      <w:docPartBody>
        <w:p w:rsidR="00696126" w:rsidRDefault="00190931">
          <w:pPr>
            <w:pStyle w:val="8E97675CD98447739BD5452DBE6A8A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04F4B4A4644598D43434F5FF4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A4979-75A5-4CF8-B8EE-C5F87BCFF2D4}"/>
      </w:docPartPr>
      <w:docPartBody>
        <w:p w:rsidR="00696126" w:rsidRDefault="00D01A67" w:rsidP="00D01A67">
          <w:pPr>
            <w:pStyle w:val="47604F4B4A4644598D43434F5FF486D4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B223E0656947DFADB80163698A6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550CC-5218-4261-A89F-B759AC1CEC73}"/>
      </w:docPartPr>
      <w:docPartBody>
        <w:p w:rsidR="00696126" w:rsidRDefault="00D01A67" w:rsidP="00D01A67">
          <w:pPr>
            <w:pStyle w:val="E9B223E0656947DFADB80163698A6244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B3A7CD741274A64B5C43FF8E7030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1E524-D7E0-4F41-B814-07F49FA73F6F}"/>
      </w:docPartPr>
      <w:docPartBody>
        <w:p w:rsidR="00696126" w:rsidRDefault="00D01A67" w:rsidP="00D01A67">
          <w:pPr>
            <w:pStyle w:val="CB3A7CD741274A64B5C43FF8E703062F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DA2AC87CEFF4340A68840A4A1539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85B9B-E4D5-465C-9618-314CE9D58FFC}"/>
      </w:docPartPr>
      <w:docPartBody>
        <w:p w:rsidR="00696126" w:rsidRDefault="00D01A67" w:rsidP="00D01A67">
          <w:pPr>
            <w:pStyle w:val="4DA2AC87CEFF4340A68840A4A15398D1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2598CFD63074A4CB923FD84BE348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FE48-9F5F-4BA9-BAE2-036749A95FD2}"/>
      </w:docPartPr>
      <w:docPartBody>
        <w:p w:rsidR="00696126" w:rsidRDefault="00D01A67" w:rsidP="00D01A67">
          <w:pPr>
            <w:pStyle w:val="B2598CFD63074A4CB923FD84BE3480F6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C53D4300114AE7A22E414A79E50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32A01-748C-460F-881C-536B62A62239}"/>
      </w:docPartPr>
      <w:docPartBody>
        <w:p w:rsidR="00696126" w:rsidRDefault="00D01A67" w:rsidP="00D01A67">
          <w:pPr>
            <w:pStyle w:val="0EC53D4300114AE7A22E414A79E5079D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7E20CE7D994463A3E16CEB1D990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5DB7-3DF6-456C-AA0E-185517B77E8E}"/>
      </w:docPartPr>
      <w:docPartBody>
        <w:p w:rsidR="00696126" w:rsidRDefault="00D01A67" w:rsidP="00D01A67">
          <w:pPr>
            <w:pStyle w:val="B57E20CE7D994463A3E16CEB1D9906F3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E85CAFCB054D7E9F2A15D8634F0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40EB-2EC5-40F5-B464-5E67B66C3305}"/>
      </w:docPartPr>
      <w:docPartBody>
        <w:p w:rsidR="00696126" w:rsidRDefault="00D01A67" w:rsidP="00D01A67">
          <w:pPr>
            <w:pStyle w:val="87E85CAFCB054D7E9F2A15D8634F0FB7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0CF15DC1468477D9FDBCE12BBB7B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22DD-98DD-4D62-80C6-919A7F4C97D1}"/>
      </w:docPartPr>
      <w:docPartBody>
        <w:p w:rsidR="00696126" w:rsidRDefault="00D01A67" w:rsidP="00D01A67">
          <w:pPr>
            <w:pStyle w:val="00CF15DC1468477D9FDBCE12BBB7B0EC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BA885C4DA9E4F2A9F8DDE16FD59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3254-351E-4F1D-B4F8-AC01949A7170}"/>
      </w:docPartPr>
      <w:docPartBody>
        <w:p w:rsidR="00696126" w:rsidRDefault="00D01A67" w:rsidP="00D01A67">
          <w:pPr>
            <w:pStyle w:val="5BA885C4DA9E4F2A9F8DDE16FD59E15B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894BC6A1AEA47BD88611ADA16C1A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76F5-9081-40B8-B491-34004C3E3DC0}"/>
      </w:docPartPr>
      <w:docPartBody>
        <w:p w:rsidR="00696126" w:rsidRDefault="00D01A67" w:rsidP="00D01A67">
          <w:pPr>
            <w:pStyle w:val="D894BC6A1AEA47BD88611ADA16C1A250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0A41D9852441DB90BA5EC1C36C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0BCFF-F2D0-4A10-BCE8-20FF611D116E}"/>
      </w:docPartPr>
      <w:docPartBody>
        <w:p w:rsidR="00696126" w:rsidRDefault="00D01A67" w:rsidP="00D01A67">
          <w:pPr>
            <w:pStyle w:val="670A41D9852441DB90BA5EC1C36CF353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45B3AD1A774AD5AC55DD0075A7B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BF6B0-F1DC-4582-8E03-6F6915742338}"/>
      </w:docPartPr>
      <w:docPartBody>
        <w:p w:rsidR="00696126" w:rsidRDefault="00D01A67" w:rsidP="00D01A67">
          <w:pPr>
            <w:pStyle w:val="B545B3AD1A774AD5AC55DD0075A7BDF6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5829391BECF4496B2D0976E5C394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9727-E291-4E79-A933-F4535D929229}"/>
      </w:docPartPr>
      <w:docPartBody>
        <w:p w:rsidR="00696126" w:rsidRDefault="00D01A67" w:rsidP="00D01A67">
          <w:pPr>
            <w:pStyle w:val="35829391BECF4496B2D0976E5C3942AA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EE2CB51C3C54B308A1ED92A06325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A7F3A-05C0-4D65-A5CC-6070D9F158F6}"/>
      </w:docPartPr>
      <w:docPartBody>
        <w:p w:rsidR="00696126" w:rsidRDefault="00D01A67" w:rsidP="00D01A67">
          <w:pPr>
            <w:pStyle w:val="FEE2CB51C3C54B308A1ED92A063254FE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34AB947625C4ED9AE46F005A8BC0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6BB7-2DB3-449D-AB81-2A1FFBDF4D28}"/>
      </w:docPartPr>
      <w:docPartBody>
        <w:p w:rsidR="00696126" w:rsidRDefault="00D01A67" w:rsidP="00D01A67">
          <w:pPr>
            <w:pStyle w:val="E34AB947625C4ED9AE46F005A8BC0B9F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37312BCAF145A5A044A42ED4B4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50C3D-2431-403A-BC6B-44D50A44765B}"/>
      </w:docPartPr>
      <w:docPartBody>
        <w:p w:rsidR="00696126" w:rsidRDefault="00D01A67" w:rsidP="00D01A67">
          <w:pPr>
            <w:pStyle w:val="7537312BCAF145A5A044A42ED4B4AE01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BF07D20A48448E9A2B896872D7EA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0F38-C6E3-42BF-9291-55F2227571B6}"/>
      </w:docPartPr>
      <w:docPartBody>
        <w:p w:rsidR="00696126" w:rsidRDefault="00D01A67" w:rsidP="00D01A67">
          <w:pPr>
            <w:pStyle w:val="6BF07D20A48448E9A2B896872D7EA7E1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A543D72D28E408F8742F7DCA45C4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4D1F1-B4C1-49DD-9085-6FB0C68176B4}"/>
      </w:docPartPr>
      <w:docPartBody>
        <w:p w:rsidR="00696126" w:rsidRDefault="00D01A67" w:rsidP="00D01A67">
          <w:pPr>
            <w:pStyle w:val="2A543D72D28E408F8742F7DCA45C47EC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AFD8241957B4D42B1E3047B0EA78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DDE08-DF3C-40F9-8919-B24C5243AC37}"/>
      </w:docPartPr>
      <w:docPartBody>
        <w:p w:rsidR="00696126" w:rsidRDefault="00190931">
          <w:pPr>
            <w:pStyle w:val="0AFD8241957B4D42B1E3047B0EA78842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40A2536461064A07ABD41EF66E498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8B928-E67D-4DC1-B585-A5C601AAC512}"/>
      </w:docPartPr>
      <w:docPartBody>
        <w:p w:rsidR="00696126" w:rsidRDefault="00190931">
          <w:pPr>
            <w:pStyle w:val="40A2536461064A07ABD41EF66E49822F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0CF705F25C6749B9AC9463FA5B855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AABF1-56CC-4760-8E81-1A406BA2619F}"/>
      </w:docPartPr>
      <w:docPartBody>
        <w:p w:rsidR="00696126" w:rsidRDefault="00D01A67" w:rsidP="00D01A67">
          <w:pPr>
            <w:pStyle w:val="0CF705F25C6749B9AC9463FA5B855F0F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BC40FD41AC4F6FAFABAE27856D2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20E65-2DE1-4790-A1AD-ECD86A29113D}"/>
      </w:docPartPr>
      <w:docPartBody>
        <w:p w:rsidR="00696126" w:rsidRDefault="00190931">
          <w:pPr>
            <w:pStyle w:val="C9BC40FD41AC4F6FAFABAE27856D2814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1D63070EFDB49AC8FFB7C70F25EA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6B6A3-4085-4164-B3CB-5526BABCC645}"/>
      </w:docPartPr>
      <w:docPartBody>
        <w:p w:rsidR="00696126" w:rsidRDefault="00190931">
          <w:pPr>
            <w:pStyle w:val="F1D63070EFDB49AC8FFB7C70F25EAEA3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E2858103CA94C7B8B7A68A6DE602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A82AF-E24C-413A-8318-A1F1ADFD6F05}"/>
      </w:docPartPr>
      <w:docPartBody>
        <w:p w:rsidR="00696126" w:rsidRDefault="00D01A67" w:rsidP="00D01A67">
          <w:pPr>
            <w:pStyle w:val="4E2858103CA94C7B8B7A68A6DE602AA45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0B5594B87348CF82DA1BEF42176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B9FB9-5238-46C2-9498-312EE3B93FE2}"/>
      </w:docPartPr>
      <w:docPartBody>
        <w:p w:rsidR="0037555C" w:rsidRDefault="00851C70" w:rsidP="00851C70">
          <w:pPr>
            <w:pStyle w:val="9C0B5594B87348CF82DA1BEF42176B17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469F5E27870D4442AB222D6C56EBF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A456B-CE26-4157-A8A2-5FE3A800C573}"/>
      </w:docPartPr>
      <w:docPartBody>
        <w:p w:rsidR="0037555C" w:rsidRDefault="00851C70" w:rsidP="00851C70">
          <w:pPr>
            <w:pStyle w:val="469F5E27870D4442AB222D6C56EBFF18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595CE0FB2F744BC5B8FE304F6F5F0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72FDB-4C07-4FF7-B32E-F66428C251F6}"/>
      </w:docPartPr>
      <w:docPartBody>
        <w:p w:rsidR="00547F73" w:rsidRDefault="00D01A67" w:rsidP="00D01A67">
          <w:pPr>
            <w:pStyle w:val="595CE0FB2F744BC5B8FE304F6F5F0D4742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C5936D2257A435C8E56C85C4B0E1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DED47-D069-41B1-A81C-2FE654A16BC9}"/>
      </w:docPartPr>
      <w:docPartBody>
        <w:p w:rsidR="00E04A07" w:rsidRDefault="00C259E7" w:rsidP="00C259E7">
          <w:pPr>
            <w:pStyle w:val="1C5936D2257A435C8E56C85C4B0E1042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BCAC280B2143B2B1DD55198E05C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4CF18-A09F-4FBE-B281-847073ADCEE1}"/>
      </w:docPartPr>
      <w:docPartBody>
        <w:p w:rsidR="00E04A07" w:rsidRDefault="00C259E7" w:rsidP="00C259E7">
          <w:pPr>
            <w:pStyle w:val="B0BCAC280B2143B2B1DD55198E05C22B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B3A520FD4B4FC9B428ADB37121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308BB-066E-4339-8AF7-7EF9439AD9A8}"/>
      </w:docPartPr>
      <w:docPartBody>
        <w:p w:rsidR="00C874E2" w:rsidRDefault="00746FA0" w:rsidP="00746FA0">
          <w:pPr>
            <w:pStyle w:val="39B3A520FD4B4FC9B428ADB371210A62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9B45663B25403089F903CFBA19D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9B24A-66CF-4B91-AED5-3C8B91C3DD6E}"/>
      </w:docPartPr>
      <w:docPartBody>
        <w:p w:rsidR="00C874E2" w:rsidRDefault="00D01A67" w:rsidP="00D01A67">
          <w:pPr>
            <w:pStyle w:val="6C9B45663B25403089F903CFBA19D61328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136C4-F151-4304-9E17-BF1468C9021E}"/>
      </w:docPartPr>
      <w:docPartBody>
        <w:p w:rsidR="00890481" w:rsidRDefault="005D270B">
          <w:r w:rsidRPr="00CA05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68DC68F9DE447F90F939E04DB1B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BE6D9-9B1D-4DBC-A6FD-DC436397C3B6}"/>
      </w:docPartPr>
      <w:docPartBody>
        <w:p w:rsidR="00E21B49" w:rsidRDefault="00F61D89" w:rsidP="00F61D89">
          <w:pPr>
            <w:pStyle w:val="C568DC68F9DE447F90F939E04DB1BFDB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093FF6792E4CEBAFFF0A107340F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211C7-5477-4A8F-990F-2D44F1939771}"/>
      </w:docPartPr>
      <w:docPartBody>
        <w:p w:rsidR="00E21B49" w:rsidRDefault="00F61D89" w:rsidP="00F61D89">
          <w:pPr>
            <w:pStyle w:val="AD093FF6792E4CEBAFFF0A107340F110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6C0552AF9A4F859E2EF04D05575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22480-20E2-4912-8AAB-24973DFB6BBF}"/>
      </w:docPartPr>
      <w:docPartBody>
        <w:p w:rsidR="00E21B49" w:rsidRDefault="00D01A67" w:rsidP="00D01A67">
          <w:pPr>
            <w:pStyle w:val="C06C0552AF9A4F859E2EF04D0557513C8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48159BF6216400298C541C939228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0D3D5-76F3-45BC-BEB5-06A4BC79D261}"/>
      </w:docPartPr>
      <w:docPartBody>
        <w:p w:rsidR="00E21B49" w:rsidRDefault="00F61D89" w:rsidP="00F61D89">
          <w:pPr>
            <w:pStyle w:val="E48159BF6216400298C541C93922839B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1411116C8B42888C63EFED08BF5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B1412-8CFB-4C6D-8066-B2235C4842B4}"/>
      </w:docPartPr>
      <w:docPartBody>
        <w:p w:rsidR="00E21B49" w:rsidRDefault="00D01A67" w:rsidP="00D01A67">
          <w:pPr>
            <w:pStyle w:val="071411116C8B42888C63EFED08BF53808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AFAE7C76794992A95E71FC85CF4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1D966-FA17-4C3D-BFB5-472F59C5737E}"/>
      </w:docPartPr>
      <w:docPartBody>
        <w:p w:rsidR="00E21B49" w:rsidRDefault="00F61D89" w:rsidP="00F61D89">
          <w:pPr>
            <w:pStyle w:val="13AFAE7C76794992A95E71FC85CF4048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E562C06EB7452EAEE4D096D5D2C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8FC1B-7086-4847-BB7F-3389902A554A}"/>
      </w:docPartPr>
      <w:docPartBody>
        <w:p w:rsidR="00E21B49" w:rsidRDefault="00D01A67" w:rsidP="00D01A67">
          <w:pPr>
            <w:pStyle w:val="2BE562C06EB7452EAEE4D096D5D2C02A8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BD30E5E21AC4524BBE3FEE26C689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571A6-1424-42DE-A107-80B5BD658BB6}"/>
      </w:docPartPr>
      <w:docPartBody>
        <w:p w:rsidR="00E21B49" w:rsidRDefault="00D01A67" w:rsidP="00D01A67">
          <w:pPr>
            <w:pStyle w:val="0BD30E5E21AC4524BBE3FEE26C689BE98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D91D35E76FE4C44B97CC8FECA161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C1EE2-1E9D-4556-8545-D66105463DC5}"/>
      </w:docPartPr>
      <w:docPartBody>
        <w:p w:rsidR="00E21B49" w:rsidRDefault="00F61D89" w:rsidP="00F61D89">
          <w:pPr>
            <w:pStyle w:val="CD91D35E76FE4C44B97CC8FECA16161D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F3B60639FB45F18F48AACFA6D00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F7F15-15C4-422E-BA8B-A269D7559278}"/>
      </w:docPartPr>
      <w:docPartBody>
        <w:p w:rsidR="00E21B49" w:rsidRDefault="00D01A67" w:rsidP="00D01A67">
          <w:pPr>
            <w:pStyle w:val="BEF3B60639FB45F18F48AACFA6D000B18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446C4174F6C46858E4656742D15E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79B7A-9874-49A7-AA08-4FCE5FCE9C33}"/>
      </w:docPartPr>
      <w:docPartBody>
        <w:p w:rsidR="00C83AE7" w:rsidRDefault="00E21B49" w:rsidP="00E21B49">
          <w:pPr>
            <w:pStyle w:val="F446C4174F6C46858E4656742D15EAF0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F4B09A19484C5A934FCFE8C85EB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3D67B-465B-44A7-8EB0-9372E7B15538}"/>
      </w:docPartPr>
      <w:docPartBody>
        <w:p w:rsidR="00C83AE7" w:rsidRDefault="00D01A67" w:rsidP="00D01A67">
          <w:pPr>
            <w:pStyle w:val="6EF4B09A19484C5A934FCFE8C85EBD1E6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3D18DB7C27647C68BE39F0BE51DD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85EB4-AE9E-46AD-957D-9854AE2C9C4C}"/>
      </w:docPartPr>
      <w:docPartBody>
        <w:p w:rsidR="00C83AE7" w:rsidRDefault="00E21B49" w:rsidP="00E21B49">
          <w:pPr>
            <w:pStyle w:val="D3D18DB7C27647C68BE39F0BE51DD620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A0D3ECF1F24425BFB5AA126C499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00775-C57D-4516-9920-0555F2708A2A}"/>
      </w:docPartPr>
      <w:docPartBody>
        <w:p w:rsidR="00C83AE7" w:rsidRDefault="00E21B49" w:rsidP="00E21B49">
          <w:pPr>
            <w:pStyle w:val="C9A0D3ECF1F24425BFB5AA126C499E52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375B8F6200D94CB4B759984005911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0CF5E-4E01-4FDE-ABBD-DDB8BD0B7D78}"/>
      </w:docPartPr>
      <w:docPartBody>
        <w:p w:rsidR="00C83AE7" w:rsidRDefault="00E21B49" w:rsidP="00E21B49">
          <w:pPr>
            <w:pStyle w:val="375B8F6200D94CB4B759984005911F3F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0752763F9C4BFA8CC62412C1E6D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F98B3-BDE7-450B-8F76-BF2533A44C6C}"/>
      </w:docPartPr>
      <w:docPartBody>
        <w:p w:rsidR="00C83AE7" w:rsidRDefault="00E21B49" w:rsidP="00E21B49">
          <w:pPr>
            <w:pStyle w:val="590752763F9C4BFA8CC62412C1E6D0B1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0429F12C0558432E8668E9E1303AD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816FE-5E17-4407-BF27-749419F08B95}"/>
      </w:docPartPr>
      <w:docPartBody>
        <w:p w:rsidR="00C83AE7" w:rsidRDefault="00E21B49" w:rsidP="00E21B49">
          <w:pPr>
            <w:pStyle w:val="0429F12C0558432E8668E9E1303ADFEE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C71CB4D193495F98176611E1F10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9E929-C8C7-460A-8798-7B40C2CA08D5}"/>
      </w:docPartPr>
      <w:docPartBody>
        <w:p w:rsidR="00C83AE7" w:rsidRDefault="00D01A67" w:rsidP="00D01A67">
          <w:pPr>
            <w:pStyle w:val="06C71CB4D193495F98176611E1F1087D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DB93C6C63E1483489EFB5C847696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B8153-B63B-43EA-A8C2-C643120F42B0}"/>
      </w:docPartPr>
      <w:docPartBody>
        <w:p w:rsidR="00C83AE7" w:rsidRDefault="00D01A67" w:rsidP="00D01A67">
          <w:pPr>
            <w:pStyle w:val="2DB93C6C63E1483489EFB5C847696309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745289854B7414C8BA414BF13DD2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37FF5-10AB-4408-85D3-301A50BE2BC4}"/>
      </w:docPartPr>
      <w:docPartBody>
        <w:p w:rsidR="00C83AE7" w:rsidRDefault="00D01A67" w:rsidP="00D01A67">
          <w:pPr>
            <w:pStyle w:val="E745289854B7414C8BA414BF13DD263F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2097B204A284B219E675E40E80E6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5D0B8-FC05-4423-8E79-2099BCB9A4D0}"/>
      </w:docPartPr>
      <w:docPartBody>
        <w:p w:rsidR="00C83AE7" w:rsidRDefault="00E21B49" w:rsidP="00E21B49">
          <w:pPr>
            <w:pStyle w:val="32097B204A284B219E675E40E80E68A2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00C69FFBB4B9DB25F04D0D9E92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8967F-B228-4D31-9272-3A20D73DF19E}"/>
      </w:docPartPr>
      <w:docPartBody>
        <w:p w:rsidR="00C83AE7" w:rsidRDefault="00D01A67" w:rsidP="00D01A67">
          <w:pPr>
            <w:pStyle w:val="E2100C69FFBB4B9DB25F04D0D9E921995"/>
          </w:pPr>
          <w:r w:rsidRPr="00276537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31"/>
    <w:rsid w:val="00190931"/>
    <w:rsid w:val="00195F94"/>
    <w:rsid w:val="001E2A1D"/>
    <w:rsid w:val="00204319"/>
    <w:rsid w:val="0037555C"/>
    <w:rsid w:val="003935B4"/>
    <w:rsid w:val="00547F73"/>
    <w:rsid w:val="0056293E"/>
    <w:rsid w:val="005D270B"/>
    <w:rsid w:val="00624184"/>
    <w:rsid w:val="00696126"/>
    <w:rsid w:val="00705CB7"/>
    <w:rsid w:val="00722B63"/>
    <w:rsid w:val="00730E13"/>
    <w:rsid w:val="00746FA0"/>
    <w:rsid w:val="007474E8"/>
    <w:rsid w:val="00851C70"/>
    <w:rsid w:val="00883A7D"/>
    <w:rsid w:val="00890481"/>
    <w:rsid w:val="008D7F06"/>
    <w:rsid w:val="00962C83"/>
    <w:rsid w:val="00A47934"/>
    <w:rsid w:val="00A55534"/>
    <w:rsid w:val="00B43A41"/>
    <w:rsid w:val="00B55435"/>
    <w:rsid w:val="00C259E7"/>
    <w:rsid w:val="00C606F8"/>
    <w:rsid w:val="00C73E5F"/>
    <w:rsid w:val="00C83AE7"/>
    <w:rsid w:val="00C874E2"/>
    <w:rsid w:val="00C90CDF"/>
    <w:rsid w:val="00D01A67"/>
    <w:rsid w:val="00E04A07"/>
    <w:rsid w:val="00E21B49"/>
    <w:rsid w:val="00E75E5E"/>
    <w:rsid w:val="00E86DC4"/>
    <w:rsid w:val="00F41B5B"/>
    <w:rsid w:val="00F61D89"/>
    <w:rsid w:val="00FC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1B49"/>
    <w:rPr>
      <w:color w:val="808080"/>
    </w:rPr>
  </w:style>
  <w:style w:type="paragraph" w:customStyle="1" w:styleId="A6B570EC3E7A478884756DF5A79D4CB4">
    <w:name w:val="A6B570EC3E7A478884756DF5A79D4CB4"/>
  </w:style>
  <w:style w:type="paragraph" w:customStyle="1" w:styleId="5E59BC947D0648D68AC76A39609F311F">
    <w:name w:val="5E59BC947D0648D68AC76A39609F311F"/>
  </w:style>
  <w:style w:type="paragraph" w:customStyle="1" w:styleId="50CB994598FF4F1298334546AADB24B2">
    <w:name w:val="50CB994598FF4F1298334546AADB24B2"/>
  </w:style>
  <w:style w:type="paragraph" w:customStyle="1" w:styleId="50E82EB63022419DAD60667616F6B046">
    <w:name w:val="50E82EB63022419DAD60667616F6B046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">
    <w:name w:val="7960B65AF69D4F01B9D996FD2AF6A15B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">
    <w:name w:val="4C027C6739FC49E48772A7798ABFEDFE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">
    <w:name w:val="058B15568F7347D7BF47B9AB70677D00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8894BA33AF4DADB87E367EFEEB2F05">
    <w:name w:val="E98894BA33AF4DADB87E367EFEEB2F05"/>
  </w:style>
  <w:style w:type="paragraph" w:customStyle="1" w:styleId="3A64005A6152472ABB452F935B2C5EDD">
    <w:name w:val="3A64005A6152472ABB452F935B2C5EDD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">
    <w:name w:val="A0FFF6F0BB0A4017A0A42A004249C7BE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">
    <w:name w:val="5787679C81E0427AA739733067116200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">
    <w:name w:val="1A2ACACEB6084137A539D80F56675086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">
    <w:name w:val="F6CAE491466240A19CD7C3DE7B1432BE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">
    <w:name w:val="69ECA40F6A884ED4AEE30D49B9B86A10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">
    <w:name w:val="13A84DB988C64FB7A1F050685E79D2BD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">
    <w:name w:val="C9F9A01DCEA3428686015C58AC87E122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">
    <w:name w:val="F04793D5681341968B06BAB44F0BDD95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">
    <w:name w:val="2F49DD0C689C4AAAB57720E24AA8187F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">
    <w:name w:val="EBF6CEC358A54ABDACC6048F32EC6A3F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">
    <w:name w:val="8B783DC96EA54F2298EA47C0D8F50800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">
    <w:name w:val="BF92697BBCAE4126BA2D4A608D1E075D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">
    <w:name w:val="4AAE34D1F5584F2D91F5A6C492257027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">
    <w:name w:val="165D58E23BF84B399E3518E8574E0A9B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">
    <w:name w:val="9C8929DF0F614FC8B5A3792808852EDD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">
    <w:name w:val="AD5992751BB14948A2F72197EA932D7C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">
    <w:name w:val="361D618F1C4A433F9CCB11BB90B51BD8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">
    <w:name w:val="CE690E1751274974A681E16C7AA70E86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71512710B94D6BAFB12BF188D182BD">
    <w:name w:val="B971512710B94D6BAFB12BF188D182BD"/>
  </w:style>
  <w:style w:type="paragraph" w:customStyle="1" w:styleId="17A477E43FE9412D8622398DB10053BE">
    <w:name w:val="17A477E43FE9412D8622398DB10053BE"/>
  </w:style>
  <w:style w:type="paragraph" w:customStyle="1" w:styleId="2219A297AB61493BA0E3133E4B28F44B">
    <w:name w:val="2219A297AB61493BA0E3133E4B28F44B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">
    <w:name w:val="B7E118EACCFA4C4FA6427C9783F305E5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">
    <w:name w:val="5685D6046FA04AB6BCA65DA9FA671205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">
    <w:name w:val="33FE1C318D4A4BE38DABF04672561FFD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97675CD98447739BD5452DBE6A8A38">
    <w:name w:val="8E97675CD98447739BD5452DBE6A8A38"/>
  </w:style>
  <w:style w:type="paragraph" w:customStyle="1" w:styleId="47604F4B4A4644598D43434F5FF486D4">
    <w:name w:val="47604F4B4A4644598D43434F5FF486D4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">
    <w:name w:val="E9B223E0656947DFADB80163698A6244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">
    <w:name w:val="CB3A7CD741274A64B5C43FF8E703062F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">
    <w:name w:val="4DA2AC87CEFF4340A68840A4A15398D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">
    <w:name w:val="B2598CFD63074A4CB923FD84BE3480F6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">
    <w:name w:val="0EC53D4300114AE7A22E414A79E5079D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">
    <w:name w:val="B57E20CE7D994463A3E16CEB1D9906F3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">
    <w:name w:val="87E85CAFCB054D7E9F2A15D8634F0FB7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">
    <w:name w:val="00CF15DC1468477D9FDBCE12BBB7B0EC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">
    <w:name w:val="5BA885C4DA9E4F2A9F8DDE16FD59E15B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">
    <w:name w:val="D894BC6A1AEA47BD88611ADA16C1A250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">
    <w:name w:val="670A41D9852441DB90BA5EC1C36CF353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">
    <w:name w:val="B545B3AD1A774AD5AC55DD0075A7BDF6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">
    <w:name w:val="35829391BECF4496B2D0976E5C3942AA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">
    <w:name w:val="FEE2CB51C3C54B308A1ED92A063254FE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">
    <w:name w:val="E34AB947625C4ED9AE46F005A8BC0B9F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">
    <w:name w:val="7537312BCAF145A5A044A42ED4B4AE0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">
    <w:name w:val="6C183066202242F99200843354CF274F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">
    <w:name w:val="6BF07D20A48448E9A2B896872D7EA7E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">
    <w:name w:val="08AFB886BFE14558BA0F335FD40908E9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FD7A6C6DDD484AB1F004E49F56D2A6">
    <w:name w:val="C2FD7A6C6DDD484AB1F004E49F56D2A6"/>
  </w:style>
  <w:style w:type="paragraph" w:customStyle="1" w:styleId="343CF36DC505425886E05914A78DF67D">
    <w:name w:val="343CF36DC505425886E05914A78DF67D"/>
  </w:style>
  <w:style w:type="paragraph" w:customStyle="1" w:styleId="2A543D72D28E408F8742F7DCA45C47EC">
    <w:name w:val="2A543D72D28E408F8742F7DCA45C47EC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FD8241957B4D42B1E3047B0EA78842">
    <w:name w:val="0AFD8241957B4D42B1E3047B0EA78842"/>
  </w:style>
  <w:style w:type="paragraph" w:customStyle="1" w:styleId="40A2536461064A07ABD41EF66E49822F">
    <w:name w:val="40A2536461064A07ABD41EF66E49822F"/>
  </w:style>
  <w:style w:type="paragraph" w:customStyle="1" w:styleId="0CF705F25C6749B9AC9463FA5B855F0F">
    <w:name w:val="0CF705F25C6749B9AC9463FA5B855F0F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BC40FD41AC4F6FAFABAE27856D2814">
    <w:name w:val="C9BC40FD41AC4F6FAFABAE27856D2814"/>
  </w:style>
  <w:style w:type="paragraph" w:customStyle="1" w:styleId="F1D63070EFDB49AC8FFB7C70F25EAEA3">
    <w:name w:val="F1D63070EFDB49AC8FFB7C70F25EAEA3"/>
  </w:style>
  <w:style w:type="paragraph" w:customStyle="1" w:styleId="4E2858103CA94C7B8B7A68A6DE602AA4">
    <w:name w:val="4E2858103CA94C7B8B7A68A6DE602AA4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">
    <w:name w:val="FEBF7EB9B75A456C8CEF2A6AAB8B9C96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">
    <w:name w:val="9018783373CC44A683CDF93F84A2825F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">
    <w:name w:val="09A959DC1A464ABEA149E870440E77B9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">
    <w:name w:val="1E01FAE6DD4146BDB1D0E135DB250236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">
    <w:name w:val="50E82EB63022419DAD60667616F6B046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">
    <w:name w:val="7960B65AF69D4F01B9D996FD2AF6A15B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">
    <w:name w:val="4C027C6739FC49E48772A7798ABFEDFE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">
    <w:name w:val="058B15568F7347D7BF47B9AB70677D00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">
    <w:name w:val="3A64005A6152472ABB452F935B2C5EDD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">
    <w:name w:val="A0FFF6F0BB0A4017A0A42A004249C7BE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">
    <w:name w:val="5787679C81E0427AA739733067116200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">
    <w:name w:val="1A2ACACEB6084137A539D80F56675086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">
    <w:name w:val="F6CAE491466240A19CD7C3DE7B1432BE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">
    <w:name w:val="69ECA40F6A884ED4AEE30D49B9B86A10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">
    <w:name w:val="13A84DB988C64FB7A1F050685E79D2BD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">
    <w:name w:val="C9F9A01DCEA3428686015C58AC87E122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">
    <w:name w:val="F04793D5681341968B06BAB44F0BDD95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">
    <w:name w:val="2F49DD0C689C4AAAB57720E24AA8187F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">
    <w:name w:val="EBF6CEC358A54ABDACC6048F32EC6A3F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">
    <w:name w:val="8B783DC96EA54F2298EA47C0D8F50800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">
    <w:name w:val="BF92697BBCAE4126BA2D4A608D1E075D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">
    <w:name w:val="4AAE34D1F5584F2D91F5A6C492257027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">
    <w:name w:val="165D58E23BF84B399E3518E8574E0A9B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">
    <w:name w:val="9C8929DF0F614FC8B5A3792808852EDD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">
    <w:name w:val="AD5992751BB14948A2F72197EA932D7C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">
    <w:name w:val="361D618F1C4A433F9CCB11BB90B51BD8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">
    <w:name w:val="CE690E1751274974A681E16C7AA70E86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">
    <w:name w:val="2219A297AB61493BA0E3133E4B28F44B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">
    <w:name w:val="B7E118EACCFA4C4FA6427C9783F305E5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">
    <w:name w:val="5685D6046FA04AB6BCA65DA9FA671205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">
    <w:name w:val="33FE1C318D4A4BE38DABF04672561FFD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">
    <w:name w:val="47604F4B4A4644598D43434F5FF486D4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">
    <w:name w:val="E9B223E0656947DFADB80163698A6244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">
    <w:name w:val="CB3A7CD741274A64B5C43FF8E703062F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">
    <w:name w:val="4DA2AC87CEFF4340A68840A4A15398D1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">
    <w:name w:val="B2598CFD63074A4CB923FD84BE3480F6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">
    <w:name w:val="0EC53D4300114AE7A22E414A79E5079D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">
    <w:name w:val="B57E20CE7D994463A3E16CEB1D9906F3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">
    <w:name w:val="87E85CAFCB054D7E9F2A15D8634F0FB7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">
    <w:name w:val="00CF15DC1468477D9FDBCE12BBB7B0EC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">
    <w:name w:val="5BA885C4DA9E4F2A9F8DDE16FD59E15B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">
    <w:name w:val="D894BC6A1AEA47BD88611ADA16C1A250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">
    <w:name w:val="670A41D9852441DB90BA5EC1C36CF353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">
    <w:name w:val="B545B3AD1A774AD5AC55DD0075A7BDF6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">
    <w:name w:val="35829391BECF4496B2D0976E5C3942AA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">
    <w:name w:val="FEE2CB51C3C54B308A1ED92A063254FE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">
    <w:name w:val="E34AB947625C4ED9AE46F005A8BC0B9F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">
    <w:name w:val="7537312BCAF145A5A044A42ED4B4AE01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">
    <w:name w:val="6C183066202242F99200843354CF274F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">
    <w:name w:val="6BF07D20A48448E9A2B896872D7EA7E1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">
    <w:name w:val="08AFB886BFE14558BA0F335FD40908E9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">
    <w:name w:val="2A543D72D28E408F8742F7DCA45C47EC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">
    <w:name w:val="0CF705F25C6749B9AC9463FA5B855F0F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">
    <w:name w:val="4E2858103CA94C7B8B7A68A6DE602AA4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">
    <w:name w:val="FEBF7EB9B75A456C8CEF2A6AAB8B9C96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">
    <w:name w:val="9018783373CC44A683CDF93F84A2825F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">
    <w:name w:val="09A959DC1A464ABEA149E870440E77B9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">
    <w:name w:val="1E01FAE6DD4146BDB1D0E135DB2502361"/>
    <w:rsid w:val="00A55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0B5594B87348CF82DA1BEF42176B17">
    <w:name w:val="9C0B5594B87348CF82DA1BEF42176B17"/>
    <w:rsid w:val="00851C70"/>
    <w:rPr>
      <w:lang w:val="en-GB" w:eastAsia="en-GB"/>
    </w:rPr>
  </w:style>
  <w:style w:type="paragraph" w:customStyle="1" w:styleId="469F5E27870D4442AB222D6C56EBFF18">
    <w:name w:val="469F5E27870D4442AB222D6C56EBFF18"/>
    <w:rsid w:val="00851C70"/>
    <w:rPr>
      <w:lang w:val="en-GB" w:eastAsia="en-GB"/>
    </w:rPr>
  </w:style>
  <w:style w:type="paragraph" w:customStyle="1" w:styleId="50E82EB63022419DAD60667616F6B04619">
    <w:name w:val="50E82EB63022419DAD60667616F6B046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9">
    <w:name w:val="7960B65AF69D4F01B9D996FD2AF6A15B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9">
    <w:name w:val="4C027C6739FC49E48772A7798ABFEDFE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9">
    <w:name w:val="058B15568F7347D7BF47B9AB70677D00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9">
    <w:name w:val="3A64005A6152472ABB452F935B2C5EDD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9">
    <w:name w:val="A0FFF6F0BB0A4017A0A42A004249C7BE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9">
    <w:name w:val="5787679C81E0427AA739733067116200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9">
    <w:name w:val="1A2ACACEB6084137A539D80F56675086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9">
    <w:name w:val="F6CAE491466240A19CD7C3DE7B1432BE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9">
    <w:name w:val="69ECA40F6A884ED4AEE30D49B9B86A10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9">
    <w:name w:val="13A84DB988C64FB7A1F050685E79D2BD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9">
    <w:name w:val="C9F9A01DCEA3428686015C58AC87E122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9">
    <w:name w:val="F04793D5681341968B06BAB44F0BDD95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9">
    <w:name w:val="2F49DD0C689C4AAAB57720E24AA8187F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9">
    <w:name w:val="EBF6CEC358A54ABDACC6048F32EC6A3F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9">
    <w:name w:val="8B783DC96EA54F2298EA47C0D8F50800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9">
    <w:name w:val="BF92697BBCAE4126BA2D4A608D1E075D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9">
    <w:name w:val="4AAE34D1F5584F2D91F5A6C492257027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9">
    <w:name w:val="165D58E23BF84B399E3518E8574E0A9B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9">
    <w:name w:val="9C8929DF0F614FC8B5A3792808852EDD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9">
    <w:name w:val="AD5992751BB14948A2F72197EA932D7C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9">
    <w:name w:val="361D618F1C4A433F9CCB11BB90B51BD8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9">
    <w:name w:val="CE690E1751274974A681E16C7AA70E86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9">
    <w:name w:val="2219A297AB61493BA0E3133E4B28F44B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9">
    <w:name w:val="B7E118EACCFA4C4FA6427C9783F305E5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9">
    <w:name w:val="5685D6046FA04AB6BCA65DA9FA671205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9">
    <w:name w:val="33FE1C318D4A4BE38DABF04672561FFD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9">
    <w:name w:val="47604F4B4A4644598D43434F5FF486D4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9">
    <w:name w:val="E9B223E0656947DFADB80163698A6244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9">
    <w:name w:val="CB3A7CD741274A64B5C43FF8E703062F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9">
    <w:name w:val="4DA2AC87CEFF4340A68840A4A15398D1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9">
    <w:name w:val="B2598CFD63074A4CB923FD84BE3480F6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9">
    <w:name w:val="0EC53D4300114AE7A22E414A79E5079D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9">
    <w:name w:val="B57E20CE7D994463A3E16CEB1D9906F3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9">
    <w:name w:val="87E85CAFCB054D7E9F2A15D8634F0FB7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9">
    <w:name w:val="00CF15DC1468477D9FDBCE12BBB7B0EC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9">
    <w:name w:val="5BA885C4DA9E4F2A9F8DDE16FD59E15B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9">
    <w:name w:val="D894BC6A1AEA47BD88611ADA16C1A250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9">
    <w:name w:val="670A41D9852441DB90BA5EC1C36CF353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9">
    <w:name w:val="B545B3AD1A774AD5AC55DD0075A7BDF6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9">
    <w:name w:val="35829391BECF4496B2D0976E5C3942AA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9">
    <w:name w:val="FEE2CB51C3C54B308A1ED92A063254FE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9">
    <w:name w:val="E34AB947625C4ED9AE46F005A8BC0B9F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9">
    <w:name w:val="7537312BCAF145A5A044A42ED4B4AE01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9">
    <w:name w:val="6C183066202242F99200843354CF274F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9">
    <w:name w:val="6BF07D20A48448E9A2B896872D7EA7E1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9">
    <w:name w:val="08AFB886BFE14558BA0F335FD40908E9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9">
    <w:name w:val="2A543D72D28E408F8742F7DCA45C47EC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9">
    <w:name w:val="0CF705F25C6749B9AC9463FA5B855F0F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9">
    <w:name w:val="4E2858103CA94C7B8B7A68A6DE602AA4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9">
    <w:name w:val="FEBF7EB9B75A456C8CEF2A6AAB8B9C96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9">
    <w:name w:val="9018783373CC44A683CDF93F84A2825F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9">
    <w:name w:val="09A959DC1A464ABEA149E870440E77B9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9">
    <w:name w:val="1E01FAE6DD4146BDB1D0E135DB25023619"/>
    <w:rsid w:val="00F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">
    <w:name w:val="50E82EB63022419DAD60667616F6B046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">
    <w:name w:val="7960B65AF69D4F01B9D996FD2AF6A15B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">
    <w:name w:val="4C027C6739FC49E48772A7798ABFEDFE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">
    <w:name w:val="058B15568F7347D7BF47B9AB70677D00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">
    <w:name w:val="3A64005A6152472ABB452F935B2C5EDD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">
    <w:name w:val="A0FFF6F0BB0A4017A0A42A004249C7BE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">
    <w:name w:val="5787679C81E0427AA739733067116200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">
    <w:name w:val="1A2ACACEB6084137A539D80F56675086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">
    <w:name w:val="F6CAE491466240A19CD7C3DE7B1432BE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">
    <w:name w:val="69ECA40F6A884ED4AEE30D49B9B86A10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">
    <w:name w:val="13A84DB988C64FB7A1F050685E79D2BD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">
    <w:name w:val="C9F9A01DCEA3428686015C58AC87E122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">
    <w:name w:val="F04793D5681341968B06BAB44F0BDD95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">
    <w:name w:val="2F49DD0C689C4AAAB57720E24AA8187F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">
    <w:name w:val="EBF6CEC358A54ABDACC6048F32EC6A3F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">
    <w:name w:val="8B783DC96EA54F2298EA47C0D8F50800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">
    <w:name w:val="BF92697BBCAE4126BA2D4A608D1E075D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">
    <w:name w:val="4AAE34D1F5584F2D91F5A6C492257027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">
    <w:name w:val="165D58E23BF84B399E3518E8574E0A9B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">
    <w:name w:val="9C8929DF0F614FC8B5A3792808852EDD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">
    <w:name w:val="AD5992751BB14948A2F72197EA932D7C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">
    <w:name w:val="361D618F1C4A433F9CCB11BB90B51BD8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">
    <w:name w:val="CE690E1751274974A681E16C7AA70E86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">
    <w:name w:val="2219A297AB61493BA0E3133E4B28F44B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">
    <w:name w:val="B7E118EACCFA4C4FA6427C9783F305E5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">
    <w:name w:val="5685D6046FA04AB6BCA65DA9FA671205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">
    <w:name w:val="33FE1C318D4A4BE38DABF04672561FFD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">
    <w:name w:val="47604F4B4A4644598D43434F5FF486D4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">
    <w:name w:val="E9B223E0656947DFADB80163698A6244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">
    <w:name w:val="CB3A7CD741274A64B5C43FF8E703062F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">
    <w:name w:val="4DA2AC87CEFF4340A68840A4A15398D1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">
    <w:name w:val="B2598CFD63074A4CB923FD84BE3480F6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">
    <w:name w:val="0EC53D4300114AE7A22E414A79E5079D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">
    <w:name w:val="B57E20CE7D994463A3E16CEB1D9906F3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">
    <w:name w:val="87E85CAFCB054D7E9F2A15D8634F0FB7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">
    <w:name w:val="00CF15DC1468477D9FDBCE12BBB7B0EC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">
    <w:name w:val="5BA885C4DA9E4F2A9F8DDE16FD59E15B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">
    <w:name w:val="D894BC6A1AEA47BD88611ADA16C1A250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">
    <w:name w:val="670A41D9852441DB90BA5EC1C36CF353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">
    <w:name w:val="B545B3AD1A774AD5AC55DD0075A7BDF6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">
    <w:name w:val="35829391BECF4496B2D0976E5C3942AA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">
    <w:name w:val="FEE2CB51C3C54B308A1ED92A063254FE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">
    <w:name w:val="E34AB947625C4ED9AE46F005A8BC0B9F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">
    <w:name w:val="7537312BCAF145A5A044A42ED4B4AE01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">
    <w:name w:val="6C183066202242F99200843354CF274F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">
    <w:name w:val="6BF07D20A48448E9A2B896872D7EA7E1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">
    <w:name w:val="08AFB886BFE14558BA0F335FD40908E9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">
    <w:name w:val="2A543D72D28E408F8742F7DCA45C47EC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">
    <w:name w:val="0CF705F25C6749B9AC9463FA5B855F0F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">
    <w:name w:val="4E2858103CA94C7B8B7A68A6DE602AA4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">
    <w:name w:val="FEBF7EB9B75A456C8CEF2A6AAB8B9C96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">
    <w:name w:val="9018783373CC44A683CDF93F84A2825F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">
    <w:name w:val="09A959DC1A464ABEA149E870440E77B9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">
    <w:name w:val="1E01FAE6DD4146BDB1D0E135DB2502362"/>
    <w:rsid w:val="00C6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">
    <w:name w:val="50E82EB63022419DAD60667616F6B046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">
    <w:name w:val="7960B65AF69D4F01B9D996FD2AF6A15B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">
    <w:name w:val="4C027C6739FC49E48772A7798ABFEDFE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">
    <w:name w:val="058B15568F7347D7BF47B9AB70677D00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">
    <w:name w:val="3A64005A6152472ABB452F935B2C5EDD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">
    <w:name w:val="A0FFF6F0BB0A4017A0A42A004249C7BE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">
    <w:name w:val="5787679C81E0427AA739733067116200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">
    <w:name w:val="1A2ACACEB6084137A539D80F56675086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">
    <w:name w:val="F6CAE491466240A19CD7C3DE7B1432BE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">
    <w:name w:val="69ECA40F6A884ED4AEE30D49B9B86A10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">
    <w:name w:val="13A84DB988C64FB7A1F050685E79D2BD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">
    <w:name w:val="C9F9A01DCEA3428686015C58AC87E122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">
    <w:name w:val="F04793D5681341968B06BAB44F0BDD95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">
    <w:name w:val="2F49DD0C689C4AAAB57720E24AA8187F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">
    <w:name w:val="EBF6CEC358A54ABDACC6048F32EC6A3F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">
    <w:name w:val="8B783DC96EA54F2298EA47C0D8F50800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">
    <w:name w:val="BF92697BBCAE4126BA2D4A608D1E075D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">
    <w:name w:val="4AAE34D1F5584F2D91F5A6C492257027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">
    <w:name w:val="165D58E23BF84B399E3518E8574E0A9B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">
    <w:name w:val="9C8929DF0F614FC8B5A3792808852EDD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">
    <w:name w:val="AD5992751BB14948A2F72197EA932D7C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">
    <w:name w:val="361D618F1C4A433F9CCB11BB90B51BD8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">
    <w:name w:val="CE690E1751274974A681E16C7AA70E86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">
    <w:name w:val="2219A297AB61493BA0E3133E4B28F44B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">
    <w:name w:val="B7E118EACCFA4C4FA6427C9783F305E5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">
    <w:name w:val="5685D6046FA04AB6BCA65DA9FA671205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">
    <w:name w:val="33FE1C318D4A4BE38DABF04672561FFD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">
    <w:name w:val="47604F4B4A4644598D43434F5FF486D4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">
    <w:name w:val="E9B223E0656947DFADB80163698A6244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">
    <w:name w:val="CB3A7CD741274A64B5C43FF8E703062F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">
    <w:name w:val="4DA2AC87CEFF4340A68840A4A15398D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">
    <w:name w:val="B2598CFD63074A4CB923FD84BE3480F6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">
    <w:name w:val="0EC53D4300114AE7A22E414A79E5079D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">
    <w:name w:val="B57E20CE7D994463A3E16CEB1D9906F3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">
    <w:name w:val="87E85CAFCB054D7E9F2A15D8634F0FB7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">
    <w:name w:val="00CF15DC1468477D9FDBCE12BBB7B0EC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">
    <w:name w:val="5BA885C4DA9E4F2A9F8DDE16FD59E15B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">
    <w:name w:val="D894BC6A1AEA47BD88611ADA16C1A250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">
    <w:name w:val="670A41D9852441DB90BA5EC1C36CF353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">
    <w:name w:val="B545B3AD1A774AD5AC55DD0075A7BDF6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">
    <w:name w:val="35829391BECF4496B2D0976E5C3942AA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">
    <w:name w:val="FEE2CB51C3C54B308A1ED92A063254FE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">
    <w:name w:val="E34AB947625C4ED9AE46F005A8BC0B9F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">
    <w:name w:val="7537312BCAF145A5A044A42ED4B4AE0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">
    <w:name w:val="6C183066202242F99200843354CF274F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">
    <w:name w:val="6BF07D20A48448E9A2B896872D7EA7E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">
    <w:name w:val="08AFB886BFE14558BA0F335FD40908E9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">
    <w:name w:val="2A543D72D28E408F8742F7DCA45C47EC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">
    <w:name w:val="0CF705F25C6749B9AC9463FA5B855F0F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">
    <w:name w:val="4E2858103CA94C7B8B7A68A6DE602AA4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">
    <w:name w:val="FEBF7EB9B75A456C8CEF2A6AAB8B9C96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">
    <w:name w:val="9018783373CC44A683CDF93F84A2825F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">
    <w:name w:val="09A959DC1A464ABEA149E870440E77B9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">
    <w:name w:val="1E01FAE6DD4146BDB1D0E135DB250236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364104A2F34418984F52E25F985DA7">
    <w:name w:val="21364104A2F34418984F52E25F985DA7"/>
    <w:rsid w:val="00962C83"/>
  </w:style>
  <w:style w:type="paragraph" w:customStyle="1" w:styleId="E53BBAB3B0424401B40A2039F4930C9A">
    <w:name w:val="E53BBAB3B0424401B40A2039F4930C9A"/>
    <w:rsid w:val="00962C83"/>
  </w:style>
  <w:style w:type="paragraph" w:customStyle="1" w:styleId="337322FABD984055A938FBE43C375E3E">
    <w:name w:val="337322FABD984055A938FBE43C375E3E"/>
    <w:rsid w:val="00962C83"/>
  </w:style>
  <w:style w:type="paragraph" w:customStyle="1" w:styleId="50E82EB63022419DAD60667616F6B0464">
    <w:name w:val="50E82EB63022419DAD60667616F6B046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">
    <w:name w:val="7960B65AF69D4F01B9D996FD2AF6A15B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">
    <w:name w:val="4C027C6739FC49E48772A7798ABFEDFE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">
    <w:name w:val="058B15568F7347D7BF47B9AB70677D00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">
    <w:name w:val="3A64005A6152472ABB452F935B2C5EDD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">
    <w:name w:val="A0FFF6F0BB0A4017A0A42A004249C7BE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">
    <w:name w:val="5787679C81E0427AA739733067116200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">
    <w:name w:val="1A2ACACEB6084137A539D80F56675086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">
    <w:name w:val="F6CAE491466240A19CD7C3DE7B1432BE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">
    <w:name w:val="69ECA40F6A884ED4AEE30D49B9B86A10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">
    <w:name w:val="13A84DB988C64FB7A1F050685E79D2BD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">
    <w:name w:val="C9F9A01DCEA3428686015C58AC87E122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">
    <w:name w:val="F04793D5681341968B06BAB44F0BDD95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">
    <w:name w:val="2F49DD0C689C4AAAB57720E24AA8187F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">
    <w:name w:val="EBF6CEC358A54ABDACC6048F32EC6A3F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">
    <w:name w:val="8B783DC96EA54F2298EA47C0D8F50800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">
    <w:name w:val="BF92697BBCAE4126BA2D4A608D1E075D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">
    <w:name w:val="4AAE34D1F5584F2D91F5A6C492257027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">
    <w:name w:val="165D58E23BF84B399E3518E8574E0A9B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">
    <w:name w:val="9C8929DF0F614FC8B5A3792808852EDD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">
    <w:name w:val="AD5992751BB14948A2F72197EA932D7C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">
    <w:name w:val="361D618F1C4A433F9CCB11BB90B51BD8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">
    <w:name w:val="CE690E1751274974A681E16C7AA70E86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">
    <w:name w:val="2219A297AB61493BA0E3133E4B28F44B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">
    <w:name w:val="B7E118EACCFA4C4FA6427C9783F305E5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">
    <w:name w:val="5685D6046FA04AB6BCA65DA9FA671205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">
    <w:name w:val="33FE1C318D4A4BE38DABF04672561FFD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">
    <w:name w:val="47604F4B4A4644598D43434F5FF486D4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">
    <w:name w:val="E9B223E0656947DFADB80163698A6244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">
    <w:name w:val="CB3A7CD741274A64B5C43FF8E703062F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">
    <w:name w:val="4DA2AC87CEFF4340A68840A4A15398D1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">
    <w:name w:val="B2598CFD63074A4CB923FD84BE3480F6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">
    <w:name w:val="0EC53D4300114AE7A22E414A79E5079D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">
    <w:name w:val="B57E20CE7D994463A3E16CEB1D9906F3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">
    <w:name w:val="87E85CAFCB054D7E9F2A15D8634F0FB7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">
    <w:name w:val="00CF15DC1468477D9FDBCE12BBB7B0EC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">
    <w:name w:val="5BA885C4DA9E4F2A9F8DDE16FD59E15B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">
    <w:name w:val="D894BC6A1AEA47BD88611ADA16C1A250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">
    <w:name w:val="670A41D9852441DB90BA5EC1C36CF353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">
    <w:name w:val="B545B3AD1A774AD5AC55DD0075A7BDF6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">
    <w:name w:val="35829391BECF4496B2D0976E5C3942AA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">
    <w:name w:val="FEE2CB51C3C54B308A1ED92A063254FE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">
    <w:name w:val="E34AB947625C4ED9AE46F005A8BC0B9F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">
    <w:name w:val="7537312BCAF145A5A044A42ED4B4AE01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">
    <w:name w:val="6C183066202242F99200843354CF274F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">
    <w:name w:val="6BF07D20A48448E9A2B896872D7EA7E1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">
    <w:name w:val="08AFB886BFE14558BA0F335FD40908E9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">
    <w:name w:val="2A543D72D28E408F8742F7DCA45C47EC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">
    <w:name w:val="0CF705F25C6749B9AC9463FA5B855F0F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">
    <w:name w:val="4E2858103CA94C7B8B7A68A6DE602AA4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">
    <w:name w:val="FEBF7EB9B75A456C8CEF2A6AAB8B9C96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">
    <w:name w:val="9018783373CC44A683CDF93F84A2825F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">
    <w:name w:val="09A959DC1A464ABEA149E870440E77B9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">
    <w:name w:val="1E01FAE6DD4146BDB1D0E135DB2502364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">
    <w:name w:val="50E82EB63022419DAD60667616F6B046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">
    <w:name w:val="7960B65AF69D4F01B9D996FD2AF6A15B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">
    <w:name w:val="4C027C6739FC49E48772A7798ABFEDFE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">
    <w:name w:val="058B15568F7347D7BF47B9AB70677D00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">
    <w:name w:val="3A64005A6152472ABB452F935B2C5EDD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">
    <w:name w:val="A0FFF6F0BB0A4017A0A42A004249C7BE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">
    <w:name w:val="5787679C81E0427AA739733067116200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">
    <w:name w:val="1A2ACACEB6084137A539D80F56675086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">
    <w:name w:val="F6CAE491466240A19CD7C3DE7B1432BE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">
    <w:name w:val="69ECA40F6A884ED4AEE30D49B9B86A10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">
    <w:name w:val="13A84DB988C64FB7A1F050685E79D2BD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">
    <w:name w:val="C9F9A01DCEA3428686015C58AC87E122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">
    <w:name w:val="F04793D5681341968B06BAB44F0BDD95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">
    <w:name w:val="2F49DD0C689C4AAAB57720E24AA8187F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">
    <w:name w:val="EBF6CEC358A54ABDACC6048F32EC6A3F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">
    <w:name w:val="8B783DC96EA54F2298EA47C0D8F50800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">
    <w:name w:val="BF92697BBCAE4126BA2D4A608D1E075D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">
    <w:name w:val="4AAE34D1F5584F2D91F5A6C492257027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">
    <w:name w:val="165D58E23BF84B399E3518E8574E0A9B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">
    <w:name w:val="9C8929DF0F614FC8B5A3792808852EDD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">
    <w:name w:val="AD5992751BB14948A2F72197EA932D7C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">
    <w:name w:val="361D618F1C4A433F9CCB11BB90B51BD8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">
    <w:name w:val="CE690E1751274974A681E16C7AA70E86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">
    <w:name w:val="2219A297AB61493BA0E3133E4B28F44B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">
    <w:name w:val="B7E118EACCFA4C4FA6427C9783F305E5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">
    <w:name w:val="5685D6046FA04AB6BCA65DA9FA671205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">
    <w:name w:val="33FE1C318D4A4BE38DABF04672561FFD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">
    <w:name w:val="47604F4B4A4644598D43434F5FF486D4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">
    <w:name w:val="E9B223E0656947DFADB80163698A6244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">
    <w:name w:val="CB3A7CD741274A64B5C43FF8E703062F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">
    <w:name w:val="4DA2AC87CEFF4340A68840A4A15398D1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">
    <w:name w:val="B2598CFD63074A4CB923FD84BE3480F6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">
    <w:name w:val="0EC53D4300114AE7A22E414A79E5079D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">
    <w:name w:val="B57E20CE7D994463A3E16CEB1D9906F3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">
    <w:name w:val="87E85CAFCB054D7E9F2A15D8634F0FB7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">
    <w:name w:val="00CF15DC1468477D9FDBCE12BBB7B0EC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">
    <w:name w:val="5BA885C4DA9E4F2A9F8DDE16FD59E15B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">
    <w:name w:val="D894BC6A1AEA47BD88611ADA16C1A250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">
    <w:name w:val="670A41D9852441DB90BA5EC1C36CF353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">
    <w:name w:val="B545B3AD1A774AD5AC55DD0075A7BDF6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">
    <w:name w:val="35829391BECF4496B2D0976E5C3942AA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">
    <w:name w:val="FEE2CB51C3C54B308A1ED92A063254FE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">
    <w:name w:val="E34AB947625C4ED9AE46F005A8BC0B9F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">
    <w:name w:val="7537312BCAF145A5A044A42ED4B4AE01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">
    <w:name w:val="6C183066202242F99200843354CF274F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">
    <w:name w:val="6BF07D20A48448E9A2B896872D7EA7E1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5">
    <w:name w:val="08AFB886BFE14558BA0F335FD40908E9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">
    <w:name w:val="2A543D72D28E408F8742F7DCA45C47EC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5">
    <w:name w:val="0CF705F25C6749B9AC9463FA5B855F0F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5">
    <w:name w:val="4E2858103CA94C7B8B7A68A6DE602AA4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5">
    <w:name w:val="FEBF7EB9B75A456C8CEF2A6AAB8B9C96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5">
    <w:name w:val="9018783373CC44A683CDF93F84A2825F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5">
    <w:name w:val="09A959DC1A464ABEA149E870440E77B9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5">
    <w:name w:val="1E01FAE6DD4146BDB1D0E135DB2502365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6">
    <w:name w:val="50E82EB63022419DAD60667616F6B046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6">
    <w:name w:val="7960B65AF69D4F01B9D996FD2AF6A15B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6">
    <w:name w:val="4C027C6739FC49E48772A7798ABFEDFE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6">
    <w:name w:val="058B15568F7347D7BF47B9AB70677D00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6">
    <w:name w:val="3A64005A6152472ABB452F935B2C5EDD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6">
    <w:name w:val="A0FFF6F0BB0A4017A0A42A004249C7BE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6">
    <w:name w:val="5787679C81E0427AA739733067116200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6">
    <w:name w:val="1A2ACACEB6084137A539D80F56675086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6">
    <w:name w:val="F6CAE491466240A19CD7C3DE7B1432BE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6">
    <w:name w:val="69ECA40F6A884ED4AEE30D49B9B86A10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6">
    <w:name w:val="13A84DB988C64FB7A1F050685E79D2BD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6">
    <w:name w:val="C9F9A01DCEA3428686015C58AC87E122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6">
    <w:name w:val="F04793D5681341968B06BAB44F0BDD95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6">
    <w:name w:val="2F49DD0C689C4AAAB57720E24AA8187F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6">
    <w:name w:val="EBF6CEC358A54ABDACC6048F32EC6A3F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6">
    <w:name w:val="8B783DC96EA54F2298EA47C0D8F50800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6">
    <w:name w:val="BF92697BBCAE4126BA2D4A608D1E075D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6">
    <w:name w:val="4AAE34D1F5584F2D91F5A6C492257027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6">
    <w:name w:val="165D58E23BF84B399E3518E8574E0A9B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6">
    <w:name w:val="9C8929DF0F614FC8B5A3792808852EDD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6">
    <w:name w:val="AD5992751BB14948A2F72197EA932D7C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6">
    <w:name w:val="361D618F1C4A433F9CCB11BB90B51BD8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6">
    <w:name w:val="CE690E1751274974A681E16C7AA70E86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6">
    <w:name w:val="2219A297AB61493BA0E3133E4B28F44B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6">
    <w:name w:val="B7E118EACCFA4C4FA6427C9783F305E5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6">
    <w:name w:val="5685D6046FA04AB6BCA65DA9FA671205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6">
    <w:name w:val="33FE1C318D4A4BE38DABF04672561FFD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6">
    <w:name w:val="47604F4B4A4644598D43434F5FF486D4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6">
    <w:name w:val="E9B223E0656947DFADB80163698A6244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6">
    <w:name w:val="CB3A7CD741274A64B5C43FF8E703062F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6">
    <w:name w:val="4DA2AC87CEFF4340A68840A4A15398D1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6">
    <w:name w:val="B2598CFD63074A4CB923FD84BE3480F6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6">
    <w:name w:val="0EC53D4300114AE7A22E414A79E5079D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6">
    <w:name w:val="B57E20CE7D994463A3E16CEB1D9906F3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6">
    <w:name w:val="87E85CAFCB054D7E9F2A15D8634F0FB7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6">
    <w:name w:val="00CF15DC1468477D9FDBCE12BBB7B0EC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6">
    <w:name w:val="5BA885C4DA9E4F2A9F8DDE16FD59E15B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6">
    <w:name w:val="D894BC6A1AEA47BD88611ADA16C1A250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6">
    <w:name w:val="670A41D9852441DB90BA5EC1C36CF353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6">
    <w:name w:val="B545B3AD1A774AD5AC55DD0075A7BDF6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6">
    <w:name w:val="35829391BECF4496B2D0976E5C3942AA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6">
    <w:name w:val="FEE2CB51C3C54B308A1ED92A063254FE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6">
    <w:name w:val="E34AB947625C4ED9AE46F005A8BC0B9F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6">
    <w:name w:val="7537312BCAF145A5A044A42ED4B4AE01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6">
    <w:name w:val="6C183066202242F99200843354CF274F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6">
    <w:name w:val="6BF07D20A48448E9A2B896872D7EA7E1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6">
    <w:name w:val="08AFB886BFE14558BA0F335FD40908E9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6">
    <w:name w:val="2A543D72D28E408F8742F7DCA45C47EC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6">
    <w:name w:val="0CF705F25C6749B9AC9463FA5B855F0F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6">
    <w:name w:val="4E2858103CA94C7B8B7A68A6DE602AA4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6">
    <w:name w:val="FEBF7EB9B75A456C8CEF2A6AAB8B9C96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6">
    <w:name w:val="9018783373CC44A683CDF93F84A2825F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6">
    <w:name w:val="09A959DC1A464ABEA149E870440E77B9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6">
    <w:name w:val="1E01FAE6DD4146BDB1D0E135DB2502366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7">
    <w:name w:val="50E82EB63022419DAD60667616F6B046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7">
    <w:name w:val="7960B65AF69D4F01B9D996FD2AF6A15B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7">
    <w:name w:val="4C027C6739FC49E48772A7798ABFEDFE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7">
    <w:name w:val="058B15568F7347D7BF47B9AB70677D00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7">
    <w:name w:val="3A64005A6152472ABB452F935B2C5EDD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7">
    <w:name w:val="A0FFF6F0BB0A4017A0A42A004249C7BE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7">
    <w:name w:val="5787679C81E0427AA739733067116200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7">
    <w:name w:val="1A2ACACEB6084137A539D80F56675086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7">
    <w:name w:val="F6CAE491466240A19CD7C3DE7B1432BE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7">
    <w:name w:val="69ECA40F6A884ED4AEE30D49B9B86A10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7">
    <w:name w:val="13A84DB988C64FB7A1F050685E79D2BD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7">
    <w:name w:val="C9F9A01DCEA3428686015C58AC87E122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7">
    <w:name w:val="F04793D5681341968B06BAB44F0BDD95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7">
    <w:name w:val="2F49DD0C689C4AAAB57720E24AA8187F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7">
    <w:name w:val="EBF6CEC358A54ABDACC6048F32EC6A3F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7">
    <w:name w:val="8B783DC96EA54F2298EA47C0D8F50800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7">
    <w:name w:val="BF92697BBCAE4126BA2D4A608D1E075D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7">
    <w:name w:val="4AAE34D1F5584F2D91F5A6C492257027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7">
    <w:name w:val="165D58E23BF84B399E3518E8574E0A9B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7">
    <w:name w:val="9C8929DF0F614FC8B5A3792808852EDD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7">
    <w:name w:val="AD5992751BB14948A2F72197EA932D7C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7">
    <w:name w:val="361D618F1C4A433F9CCB11BB90B51BD8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7">
    <w:name w:val="CE690E1751274974A681E16C7AA70E86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7">
    <w:name w:val="2219A297AB61493BA0E3133E4B28F44B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7">
    <w:name w:val="B7E118EACCFA4C4FA6427C9783F305E5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7">
    <w:name w:val="5685D6046FA04AB6BCA65DA9FA671205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7">
    <w:name w:val="33FE1C318D4A4BE38DABF04672561FFD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7">
    <w:name w:val="47604F4B4A4644598D43434F5FF486D4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7">
    <w:name w:val="E9B223E0656947DFADB80163698A6244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7">
    <w:name w:val="CB3A7CD741274A64B5C43FF8E703062F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7">
    <w:name w:val="4DA2AC87CEFF4340A68840A4A15398D1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7">
    <w:name w:val="B2598CFD63074A4CB923FD84BE3480F6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7">
    <w:name w:val="0EC53D4300114AE7A22E414A79E5079D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7">
    <w:name w:val="B57E20CE7D994463A3E16CEB1D9906F3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7">
    <w:name w:val="87E85CAFCB054D7E9F2A15D8634F0FB7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7">
    <w:name w:val="00CF15DC1468477D9FDBCE12BBB7B0EC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7">
    <w:name w:val="5BA885C4DA9E4F2A9F8DDE16FD59E15B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7">
    <w:name w:val="D894BC6A1AEA47BD88611ADA16C1A250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7">
    <w:name w:val="670A41D9852441DB90BA5EC1C36CF353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7">
    <w:name w:val="B545B3AD1A774AD5AC55DD0075A7BDF6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7">
    <w:name w:val="35829391BECF4496B2D0976E5C3942AA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7">
    <w:name w:val="FEE2CB51C3C54B308A1ED92A063254FE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7">
    <w:name w:val="E34AB947625C4ED9AE46F005A8BC0B9F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7">
    <w:name w:val="7537312BCAF145A5A044A42ED4B4AE01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7">
    <w:name w:val="6C183066202242F99200843354CF274F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7">
    <w:name w:val="6BF07D20A48448E9A2B896872D7EA7E1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7">
    <w:name w:val="08AFB886BFE14558BA0F335FD40908E9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7">
    <w:name w:val="2A543D72D28E408F8742F7DCA45C47EC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7">
    <w:name w:val="0CF705F25C6749B9AC9463FA5B855F0F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7">
    <w:name w:val="4E2858103CA94C7B8B7A68A6DE602AA4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7">
    <w:name w:val="FEBF7EB9B75A456C8CEF2A6AAB8B9C96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7">
    <w:name w:val="9018783373CC44A683CDF93F84A2825F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7">
    <w:name w:val="09A959DC1A464ABEA149E870440E77B9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7">
    <w:name w:val="1E01FAE6DD4146BDB1D0E135DB2502367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8">
    <w:name w:val="50E82EB63022419DAD60667616F6B046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8">
    <w:name w:val="7960B65AF69D4F01B9D996FD2AF6A15B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8">
    <w:name w:val="4C027C6739FC49E48772A7798ABFEDFE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8">
    <w:name w:val="058B15568F7347D7BF47B9AB70677D00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8">
    <w:name w:val="3A64005A6152472ABB452F935B2C5EDD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8">
    <w:name w:val="A0FFF6F0BB0A4017A0A42A004249C7BE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8">
    <w:name w:val="5787679C81E0427AA739733067116200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8">
    <w:name w:val="1A2ACACEB6084137A539D80F56675086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8">
    <w:name w:val="F6CAE491466240A19CD7C3DE7B1432BE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8">
    <w:name w:val="69ECA40F6A884ED4AEE30D49B9B86A10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8">
    <w:name w:val="13A84DB988C64FB7A1F050685E79D2BD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8">
    <w:name w:val="C9F9A01DCEA3428686015C58AC87E122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8">
    <w:name w:val="F04793D5681341968B06BAB44F0BDD95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8">
    <w:name w:val="2F49DD0C689C4AAAB57720E24AA8187F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8">
    <w:name w:val="EBF6CEC358A54ABDACC6048F32EC6A3F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8">
    <w:name w:val="8B783DC96EA54F2298EA47C0D8F50800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8">
    <w:name w:val="BF92697BBCAE4126BA2D4A608D1E075D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8">
    <w:name w:val="4AAE34D1F5584F2D91F5A6C492257027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8">
    <w:name w:val="165D58E23BF84B399E3518E8574E0A9B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8">
    <w:name w:val="9C8929DF0F614FC8B5A3792808852EDD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8">
    <w:name w:val="AD5992751BB14948A2F72197EA932D7C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8">
    <w:name w:val="361D618F1C4A433F9CCB11BB90B51BD8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8">
    <w:name w:val="CE690E1751274974A681E16C7AA70E86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8">
    <w:name w:val="2219A297AB61493BA0E3133E4B28F44B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8">
    <w:name w:val="B7E118EACCFA4C4FA6427C9783F305E5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8">
    <w:name w:val="5685D6046FA04AB6BCA65DA9FA671205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8">
    <w:name w:val="33FE1C318D4A4BE38DABF04672561FFD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8">
    <w:name w:val="47604F4B4A4644598D43434F5FF486D4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8">
    <w:name w:val="E9B223E0656947DFADB80163698A6244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8">
    <w:name w:val="CB3A7CD741274A64B5C43FF8E703062F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8">
    <w:name w:val="4DA2AC87CEFF4340A68840A4A15398D1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8">
    <w:name w:val="B2598CFD63074A4CB923FD84BE3480F6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8">
    <w:name w:val="0EC53D4300114AE7A22E414A79E5079D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8">
    <w:name w:val="B57E20CE7D994463A3E16CEB1D9906F3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8">
    <w:name w:val="87E85CAFCB054D7E9F2A15D8634F0FB7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8">
    <w:name w:val="00CF15DC1468477D9FDBCE12BBB7B0EC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8">
    <w:name w:val="5BA885C4DA9E4F2A9F8DDE16FD59E15B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8">
    <w:name w:val="D894BC6A1AEA47BD88611ADA16C1A250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8">
    <w:name w:val="670A41D9852441DB90BA5EC1C36CF353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8">
    <w:name w:val="B545B3AD1A774AD5AC55DD0075A7BDF6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8">
    <w:name w:val="35829391BECF4496B2D0976E5C3942AA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8">
    <w:name w:val="FEE2CB51C3C54B308A1ED92A063254FE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8">
    <w:name w:val="E34AB947625C4ED9AE46F005A8BC0B9F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8">
    <w:name w:val="7537312BCAF145A5A044A42ED4B4AE01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8">
    <w:name w:val="6C183066202242F99200843354CF274F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8">
    <w:name w:val="6BF07D20A48448E9A2B896872D7EA7E1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8">
    <w:name w:val="08AFB886BFE14558BA0F335FD40908E9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8">
    <w:name w:val="2A543D72D28E408F8742F7DCA45C47EC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8">
    <w:name w:val="0CF705F25C6749B9AC9463FA5B855F0F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8">
    <w:name w:val="4E2858103CA94C7B8B7A68A6DE602AA4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8">
    <w:name w:val="FEBF7EB9B75A456C8CEF2A6AAB8B9C96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8">
    <w:name w:val="9018783373CC44A683CDF93F84A2825F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8">
    <w:name w:val="09A959DC1A464ABEA149E870440E77B9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8">
    <w:name w:val="1E01FAE6DD4146BDB1D0E135DB2502368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9">
    <w:name w:val="50E82EB63022419DAD60667616F6B046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9">
    <w:name w:val="7960B65AF69D4F01B9D996FD2AF6A15B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9">
    <w:name w:val="4C027C6739FC49E48772A7798ABFEDFE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9">
    <w:name w:val="058B15568F7347D7BF47B9AB70677D00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9">
    <w:name w:val="3A64005A6152472ABB452F935B2C5EDD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9">
    <w:name w:val="A0FFF6F0BB0A4017A0A42A004249C7BE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9">
    <w:name w:val="5787679C81E0427AA739733067116200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9">
    <w:name w:val="1A2ACACEB6084137A539D80F56675086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9">
    <w:name w:val="F6CAE491466240A19CD7C3DE7B1432BE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9">
    <w:name w:val="69ECA40F6A884ED4AEE30D49B9B86A10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9">
    <w:name w:val="13A84DB988C64FB7A1F050685E79D2BD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9">
    <w:name w:val="C9F9A01DCEA3428686015C58AC87E122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9">
    <w:name w:val="F04793D5681341968B06BAB44F0BDD95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9">
    <w:name w:val="2F49DD0C689C4AAAB57720E24AA8187F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9">
    <w:name w:val="EBF6CEC358A54ABDACC6048F32EC6A3F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9">
    <w:name w:val="8B783DC96EA54F2298EA47C0D8F50800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9">
    <w:name w:val="BF92697BBCAE4126BA2D4A608D1E075D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9">
    <w:name w:val="4AAE34D1F5584F2D91F5A6C492257027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9">
    <w:name w:val="165D58E23BF84B399E3518E8574E0A9B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9">
    <w:name w:val="9C8929DF0F614FC8B5A3792808852EDD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9">
    <w:name w:val="AD5992751BB14948A2F72197EA932D7C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9">
    <w:name w:val="361D618F1C4A433F9CCB11BB90B51BD8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9">
    <w:name w:val="CE690E1751274974A681E16C7AA70E86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9">
    <w:name w:val="2219A297AB61493BA0E3133E4B28F44B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9">
    <w:name w:val="B7E118EACCFA4C4FA6427C9783F305E5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9">
    <w:name w:val="5685D6046FA04AB6BCA65DA9FA671205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9">
    <w:name w:val="33FE1C318D4A4BE38DABF04672561FFD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9">
    <w:name w:val="47604F4B4A4644598D43434F5FF486D4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9">
    <w:name w:val="E9B223E0656947DFADB80163698A6244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9">
    <w:name w:val="CB3A7CD741274A64B5C43FF8E703062F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9">
    <w:name w:val="4DA2AC87CEFF4340A68840A4A15398D1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9">
    <w:name w:val="B2598CFD63074A4CB923FD84BE3480F6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9">
    <w:name w:val="0EC53D4300114AE7A22E414A79E5079D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9">
    <w:name w:val="B57E20CE7D994463A3E16CEB1D9906F3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9">
    <w:name w:val="87E85CAFCB054D7E9F2A15D8634F0FB7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9">
    <w:name w:val="00CF15DC1468477D9FDBCE12BBB7B0EC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9">
    <w:name w:val="5BA885C4DA9E4F2A9F8DDE16FD59E15B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9">
    <w:name w:val="D894BC6A1AEA47BD88611ADA16C1A250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9">
    <w:name w:val="670A41D9852441DB90BA5EC1C36CF353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9">
    <w:name w:val="B545B3AD1A774AD5AC55DD0075A7BDF6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9">
    <w:name w:val="35829391BECF4496B2D0976E5C3942AA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9">
    <w:name w:val="FEE2CB51C3C54B308A1ED92A063254FE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9">
    <w:name w:val="E34AB947625C4ED9AE46F005A8BC0B9F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9">
    <w:name w:val="7537312BCAF145A5A044A42ED4B4AE01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9">
    <w:name w:val="6C183066202242F99200843354CF274F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9">
    <w:name w:val="6BF07D20A48448E9A2B896872D7EA7E1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9">
    <w:name w:val="08AFB886BFE14558BA0F335FD40908E9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9">
    <w:name w:val="2A543D72D28E408F8742F7DCA45C47EC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9">
    <w:name w:val="0CF705F25C6749B9AC9463FA5B855F0F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9">
    <w:name w:val="4E2858103CA94C7B8B7A68A6DE602AA4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9">
    <w:name w:val="FEBF7EB9B75A456C8CEF2A6AAB8B9C96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9">
    <w:name w:val="9018783373CC44A683CDF93F84A2825F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9">
    <w:name w:val="09A959DC1A464ABEA149E870440E77B9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9">
    <w:name w:val="1E01FAE6DD4146BDB1D0E135DB2502369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0">
    <w:name w:val="50E82EB63022419DAD60667616F6B046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0">
    <w:name w:val="7960B65AF69D4F01B9D996FD2AF6A15B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0">
    <w:name w:val="4C027C6739FC49E48772A7798ABFEDFE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0">
    <w:name w:val="058B15568F7347D7BF47B9AB70677D00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0">
    <w:name w:val="3A64005A6152472ABB452F935B2C5EDD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0">
    <w:name w:val="A0FFF6F0BB0A4017A0A42A004249C7BE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0">
    <w:name w:val="5787679C81E0427AA739733067116200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0">
    <w:name w:val="1A2ACACEB6084137A539D80F56675086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0">
    <w:name w:val="F6CAE491466240A19CD7C3DE7B1432BE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0">
    <w:name w:val="69ECA40F6A884ED4AEE30D49B9B86A10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0">
    <w:name w:val="13A84DB988C64FB7A1F050685E79D2BD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0">
    <w:name w:val="C9F9A01DCEA3428686015C58AC87E122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0">
    <w:name w:val="F04793D5681341968B06BAB44F0BDD95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0">
    <w:name w:val="2F49DD0C689C4AAAB57720E24AA8187F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0">
    <w:name w:val="EBF6CEC358A54ABDACC6048F32EC6A3F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0">
    <w:name w:val="8B783DC96EA54F2298EA47C0D8F50800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0">
    <w:name w:val="BF92697BBCAE4126BA2D4A608D1E075D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0">
    <w:name w:val="4AAE34D1F5584F2D91F5A6C492257027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0">
    <w:name w:val="165D58E23BF84B399E3518E8574E0A9B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0">
    <w:name w:val="9C8929DF0F614FC8B5A3792808852EDD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0">
    <w:name w:val="AD5992751BB14948A2F72197EA932D7C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0">
    <w:name w:val="361D618F1C4A433F9CCB11BB90B51BD8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0">
    <w:name w:val="CE690E1751274974A681E16C7AA70E86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0">
    <w:name w:val="2219A297AB61493BA0E3133E4B28F44B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0">
    <w:name w:val="B7E118EACCFA4C4FA6427C9783F305E5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0">
    <w:name w:val="5685D6046FA04AB6BCA65DA9FA671205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0">
    <w:name w:val="33FE1C318D4A4BE38DABF04672561FFD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0">
    <w:name w:val="47604F4B4A4644598D43434F5FF486D4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0">
    <w:name w:val="E9B223E0656947DFADB80163698A6244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0">
    <w:name w:val="CB3A7CD741274A64B5C43FF8E703062F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0">
    <w:name w:val="4DA2AC87CEFF4340A68840A4A15398D1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0">
    <w:name w:val="B2598CFD63074A4CB923FD84BE3480F6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0">
    <w:name w:val="0EC53D4300114AE7A22E414A79E5079D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0">
    <w:name w:val="B57E20CE7D994463A3E16CEB1D9906F3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0">
    <w:name w:val="87E85CAFCB054D7E9F2A15D8634F0FB7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0">
    <w:name w:val="00CF15DC1468477D9FDBCE12BBB7B0EC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0">
    <w:name w:val="5BA885C4DA9E4F2A9F8DDE16FD59E15B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0">
    <w:name w:val="D894BC6A1AEA47BD88611ADA16C1A250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0">
    <w:name w:val="670A41D9852441DB90BA5EC1C36CF353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0">
    <w:name w:val="B545B3AD1A774AD5AC55DD0075A7BDF6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0">
    <w:name w:val="35829391BECF4496B2D0976E5C3942AA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0">
    <w:name w:val="FEE2CB51C3C54B308A1ED92A063254FE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0">
    <w:name w:val="E34AB947625C4ED9AE46F005A8BC0B9F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0">
    <w:name w:val="7537312BCAF145A5A044A42ED4B4AE01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0">
    <w:name w:val="6C183066202242F99200843354CF274F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0">
    <w:name w:val="6BF07D20A48448E9A2B896872D7EA7E1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0">
    <w:name w:val="08AFB886BFE14558BA0F335FD40908E9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0">
    <w:name w:val="2A543D72D28E408F8742F7DCA45C47EC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0">
    <w:name w:val="0CF705F25C6749B9AC9463FA5B855F0F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0">
    <w:name w:val="4E2858103CA94C7B8B7A68A6DE602AA4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0">
    <w:name w:val="FEBF7EB9B75A456C8CEF2A6AAB8B9C96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0">
    <w:name w:val="9018783373CC44A683CDF93F84A2825F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0">
    <w:name w:val="09A959DC1A464ABEA149E870440E77B9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0">
    <w:name w:val="1E01FAE6DD4146BDB1D0E135DB25023610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1">
    <w:name w:val="50E82EB63022419DAD60667616F6B046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1">
    <w:name w:val="7960B65AF69D4F01B9D996FD2AF6A15B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1">
    <w:name w:val="4C027C6739FC49E48772A7798ABFEDFE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1">
    <w:name w:val="058B15568F7347D7BF47B9AB70677D00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1">
    <w:name w:val="3A64005A6152472ABB452F935B2C5EDD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1">
    <w:name w:val="A0FFF6F0BB0A4017A0A42A004249C7BE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1">
    <w:name w:val="5787679C81E0427AA739733067116200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1">
    <w:name w:val="1A2ACACEB6084137A539D80F56675086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1">
    <w:name w:val="F6CAE491466240A19CD7C3DE7B1432BE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1">
    <w:name w:val="69ECA40F6A884ED4AEE30D49B9B86A10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1">
    <w:name w:val="13A84DB988C64FB7A1F050685E79D2BD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1">
    <w:name w:val="C9F9A01DCEA3428686015C58AC87E122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1">
    <w:name w:val="F04793D5681341968B06BAB44F0BDD95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1">
    <w:name w:val="2F49DD0C689C4AAAB57720E24AA8187F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1">
    <w:name w:val="EBF6CEC358A54ABDACC6048F32EC6A3F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1">
    <w:name w:val="8B783DC96EA54F2298EA47C0D8F50800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1">
    <w:name w:val="BF92697BBCAE4126BA2D4A608D1E075D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1">
    <w:name w:val="4AAE34D1F5584F2D91F5A6C492257027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1">
    <w:name w:val="165D58E23BF84B399E3518E8574E0A9B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1">
    <w:name w:val="9C8929DF0F614FC8B5A3792808852EDD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1">
    <w:name w:val="AD5992751BB14948A2F72197EA932D7C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1">
    <w:name w:val="361D618F1C4A433F9CCB11BB90B51BD8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1">
    <w:name w:val="CE690E1751274974A681E16C7AA70E86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1">
    <w:name w:val="2219A297AB61493BA0E3133E4B28F44B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1">
    <w:name w:val="B7E118EACCFA4C4FA6427C9783F305E5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1">
    <w:name w:val="5685D6046FA04AB6BCA65DA9FA671205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1">
    <w:name w:val="33FE1C318D4A4BE38DABF04672561FFD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1">
    <w:name w:val="47604F4B4A4644598D43434F5FF486D4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1">
    <w:name w:val="E9B223E0656947DFADB80163698A6244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1">
    <w:name w:val="CB3A7CD741274A64B5C43FF8E703062F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1">
    <w:name w:val="4DA2AC87CEFF4340A68840A4A15398D1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1">
    <w:name w:val="B2598CFD63074A4CB923FD84BE3480F6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1">
    <w:name w:val="0EC53D4300114AE7A22E414A79E5079D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1">
    <w:name w:val="B57E20CE7D994463A3E16CEB1D9906F3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1">
    <w:name w:val="87E85CAFCB054D7E9F2A15D8634F0FB7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1">
    <w:name w:val="00CF15DC1468477D9FDBCE12BBB7B0EC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1">
    <w:name w:val="5BA885C4DA9E4F2A9F8DDE16FD59E15B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1">
    <w:name w:val="D894BC6A1AEA47BD88611ADA16C1A250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1">
    <w:name w:val="670A41D9852441DB90BA5EC1C36CF353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1">
    <w:name w:val="B545B3AD1A774AD5AC55DD0075A7BDF6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1">
    <w:name w:val="35829391BECF4496B2D0976E5C3942AA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1">
    <w:name w:val="FEE2CB51C3C54B308A1ED92A063254FE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1">
    <w:name w:val="E34AB947625C4ED9AE46F005A8BC0B9F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1">
    <w:name w:val="7537312BCAF145A5A044A42ED4B4AE01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1">
    <w:name w:val="6C183066202242F99200843354CF274F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1">
    <w:name w:val="6BF07D20A48448E9A2B896872D7EA7E1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1">
    <w:name w:val="08AFB886BFE14558BA0F335FD40908E9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1">
    <w:name w:val="2A543D72D28E408F8742F7DCA45C47EC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1">
    <w:name w:val="0CF705F25C6749B9AC9463FA5B855F0F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1">
    <w:name w:val="4E2858103CA94C7B8B7A68A6DE602AA4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1">
    <w:name w:val="FEBF7EB9B75A456C8CEF2A6AAB8B9C96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1">
    <w:name w:val="9018783373CC44A683CDF93F84A2825F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1">
    <w:name w:val="09A959DC1A464ABEA149E870440E77B9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1">
    <w:name w:val="1E01FAE6DD4146BDB1D0E135DB2502361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2">
    <w:name w:val="50E82EB63022419DAD60667616F6B046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2">
    <w:name w:val="7960B65AF69D4F01B9D996FD2AF6A15B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2">
    <w:name w:val="4C027C6739FC49E48772A7798ABFEDFE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2">
    <w:name w:val="058B15568F7347D7BF47B9AB70677D00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2">
    <w:name w:val="3A64005A6152472ABB452F935B2C5EDD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2">
    <w:name w:val="A0FFF6F0BB0A4017A0A42A004249C7BE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2">
    <w:name w:val="5787679C81E0427AA739733067116200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2">
    <w:name w:val="1A2ACACEB6084137A539D80F56675086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2">
    <w:name w:val="F6CAE491466240A19CD7C3DE7B1432BE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2">
    <w:name w:val="69ECA40F6A884ED4AEE30D49B9B86A10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2">
    <w:name w:val="13A84DB988C64FB7A1F050685E79D2BD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2">
    <w:name w:val="C9F9A01DCEA3428686015C58AC87E122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2">
    <w:name w:val="F04793D5681341968B06BAB44F0BDD95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2">
    <w:name w:val="2F49DD0C689C4AAAB57720E24AA8187F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2">
    <w:name w:val="EBF6CEC358A54ABDACC6048F32EC6A3F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2">
    <w:name w:val="8B783DC96EA54F2298EA47C0D8F50800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2">
    <w:name w:val="BF92697BBCAE4126BA2D4A608D1E075D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2">
    <w:name w:val="4AAE34D1F5584F2D91F5A6C492257027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2">
    <w:name w:val="165D58E23BF84B399E3518E8574E0A9B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2">
    <w:name w:val="9C8929DF0F614FC8B5A3792808852EDD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2">
    <w:name w:val="AD5992751BB14948A2F72197EA932D7C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2">
    <w:name w:val="361D618F1C4A433F9CCB11BB90B51BD8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2">
    <w:name w:val="CE690E1751274974A681E16C7AA70E86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2">
    <w:name w:val="2219A297AB61493BA0E3133E4B28F44B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2">
    <w:name w:val="B7E118EACCFA4C4FA6427C9783F305E5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2">
    <w:name w:val="5685D6046FA04AB6BCA65DA9FA671205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2">
    <w:name w:val="33FE1C318D4A4BE38DABF04672561FFD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2">
    <w:name w:val="47604F4B4A4644598D43434F5FF486D4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2">
    <w:name w:val="E9B223E0656947DFADB80163698A6244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2">
    <w:name w:val="CB3A7CD741274A64B5C43FF8E703062F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2">
    <w:name w:val="4DA2AC87CEFF4340A68840A4A15398D1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2">
    <w:name w:val="B2598CFD63074A4CB923FD84BE3480F6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2">
    <w:name w:val="0EC53D4300114AE7A22E414A79E5079D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2">
    <w:name w:val="B57E20CE7D994463A3E16CEB1D9906F3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2">
    <w:name w:val="87E85CAFCB054D7E9F2A15D8634F0FB7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2">
    <w:name w:val="00CF15DC1468477D9FDBCE12BBB7B0EC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2">
    <w:name w:val="5BA885C4DA9E4F2A9F8DDE16FD59E15B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2">
    <w:name w:val="D894BC6A1AEA47BD88611ADA16C1A250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2">
    <w:name w:val="670A41D9852441DB90BA5EC1C36CF353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2">
    <w:name w:val="B545B3AD1A774AD5AC55DD0075A7BDF6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2">
    <w:name w:val="35829391BECF4496B2D0976E5C3942AA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2">
    <w:name w:val="FEE2CB51C3C54B308A1ED92A063254FE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2">
    <w:name w:val="E34AB947625C4ED9AE46F005A8BC0B9F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2">
    <w:name w:val="7537312BCAF145A5A044A42ED4B4AE01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2">
    <w:name w:val="6C183066202242F99200843354CF274F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2">
    <w:name w:val="6BF07D20A48448E9A2B896872D7EA7E1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2">
    <w:name w:val="08AFB886BFE14558BA0F335FD40908E9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2">
    <w:name w:val="2A543D72D28E408F8742F7DCA45C47EC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2">
    <w:name w:val="0CF705F25C6749B9AC9463FA5B855F0F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2">
    <w:name w:val="4E2858103CA94C7B8B7A68A6DE602AA4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2">
    <w:name w:val="FEBF7EB9B75A456C8CEF2A6AAB8B9C96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2">
    <w:name w:val="9018783373CC44A683CDF93F84A2825F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2">
    <w:name w:val="09A959DC1A464ABEA149E870440E77B9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2">
    <w:name w:val="1E01FAE6DD4146BDB1D0E135DB25023612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">
    <w:name w:val="595CE0FB2F744BC5B8FE304F6F5F0D47"/>
    <w:rsid w:val="00962C83"/>
  </w:style>
  <w:style w:type="paragraph" w:customStyle="1" w:styleId="50E82EB63022419DAD60667616F6B04613">
    <w:name w:val="50E82EB63022419DAD60667616F6B046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3">
    <w:name w:val="7960B65AF69D4F01B9D996FD2AF6A15B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3">
    <w:name w:val="4C027C6739FC49E48772A7798ABFEDFE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3">
    <w:name w:val="058B15568F7347D7BF47B9AB70677D00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3">
    <w:name w:val="3A64005A6152472ABB452F935B2C5EDD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3">
    <w:name w:val="A0FFF6F0BB0A4017A0A42A004249C7BE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3">
    <w:name w:val="5787679C81E0427AA739733067116200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3">
    <w:name w:val="1A2ACACEB6084137A539D80F56675086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3">
    <w:name w:val="F6CAE491466240A19CD7C3DE7B1432BE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3">
    <w:name w:val="69ECA40F6A884ED4AEE30D49B9B86A10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3">
    <w:name w:val="13A84DB988C64FB7A1F050685E79D2BD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3">
    <w:name w:val="C9F9A01DCEA3428686015C58AC87E122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3">
    <w:name w:val="F04793D5681341968B06BAB44F0BDD95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3">
    <w:name w:val="2F49DD0C689C4AAAB57720E24AA8187F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3">
    <w:name w:val="EBF6CEC358A54ABDACC6048F32EC6A3F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3">
    <w:name w:val="8B783DC96EA54F2298EA47C0D8F50800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3">
    <w:name w:val="BF92697BBCAE4126BA2D4A608D1E075D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3">
    <w:name w:val="4AAE34D1F5584F2D91F5A6C492257027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3">
    <w:name w:val="165D58E23BF84B399E3518E8574E0A9B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3">
    <w:name w:val="9C8929DF0F614FC8B5A3792808852EDD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3">
    <w:name w:val="AD5992751BB14948A2F72197EA932D7C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3">
    <w:name w:val="361D618F1C4A433F9CCB11BB90B51BD8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3">
    <w:name w:val="CE690E1751274974A681E16C7AA70E86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3">
    <w:name w:val="2219A297AB61493BA0E3133E4B28F44B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3">
    <w:name w:val="B7E118EACCFA4C4FA6427C9783F305E5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3">
    <w:name w:val="5685D6046FA04AB6BCA65DA9FA671205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3">
    <w:name w:val="33FE1C318D4A4BE38DABF04672561FFD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3">
    <w:name w:val="47604F4B4A4644598D43434F5FF486D4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3">
    <w:name w:val="E9B223E0656947DFADB80163698A6244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3">
    <w:name w:val="CB3A7CD741274A64B5C43FF8E703062F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3">
    <w:name w:val="4DA2AC87CEFF4340A68840A4A15398D1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3">
    <w:name w:val="B2598CFD63074A4CB923FD84BE3480F6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3">
    <w:name w:val="0EC53D4300114AE7A22E414A79E5079D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3">
    <w:name w:val="B57E20CE7D994463A3E16CEB1D9906F3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3">
    <w:name w:val="87E85CAFCB054D7E9F2A15D8634F0FB7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3">
    <w:name w:val="00CF15DC1468477D9FDBCE12BBB7B0EC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3">
    <w:name w:val="5BA885C4DA9E4F2A9F8DDE16FD59E15B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3">
    <w:name w:val="D894BC6A1AEA47BD88611ADA16C1A250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3">
    <w:name w:val="670A41D9852441DB90BA5EC1C36CF353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3">
    <w:name w:val="B545B3AD1A774AD5AC55DD0075A7BDF6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3">
    <w:name w:val="35829391BECF4496B2D0976E5C3942AA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3">
    <w:name w:val="FEE2CB51C3C54B308A1ED92A063254FE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3">
    <w:name w:val="E34AB947625C4ED9AE46F005A8BC0B9F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3">
    <w:name w:val="7537312BCAF145A5A044A42ED4B4AE01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">
    <w:name w:val="595CE0FB2F744BC5B8FE304F6F5F0D471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3">
    <w:name w:val="6BF07D20A48448E9A2B896872D7EA7E1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3">
    <w:name w:val="08AFB886BFE14558BA0F335FD40908E9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3">
    <w:name w:val="2A543D72D28E408F8742F7DCA45C47EC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3">
    <w:name w:val="0CF705F25C6749B9AC9463FA5B855F0F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3">
    <w:name w:val="4E2858103CA94C7B8B7A68A6DE602AA4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3">
    <w:name w:val="FEBF7EB9B75A456C8CEF2A6AAB8B9C96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3">
    <w:name w:val="9018783373CC44A683CDF93F84A2825F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3">
    <w:name w:val="09A959DC1A464ABEA149E870440E77B9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3">
    <w:name w:val="1E01FAE6DD4146BDB1D0E135DB25023613"/>
    <w:rsid w:val="00962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3EB750B4D245CA980989AAB15C518C">
    <w:name w:val="833EB750B4D245CA980989AAB15C518C"/>
    <w:rsid w:val="00547F73"/>
  </w:style>
  <w:style w:type="paragraph" w:customStyle="1" w:styleId="50E82EB63022419DAD60667616F6B04614">
    <w:name w:val="50E82EB63022419DAD60667616F6B046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4">
    <w:name w:val="7960B65AF69D4F01B9D996FD2AF6A15B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4">
    <w:name w:val="4C027C6739FC49E48772A7798ABFEDFE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4">
    <w:name w:val="058B15568F7347D7BF47B9AB70677D00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4">
    <w:name w:val="3A64005A6152472ABB452F935B2C5EDD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4">
    <w:name w:val="A0FFF6F0BB0A4017A0A42A004249C7BE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4">
    <w:name w:val="5787679C81E0427AA739733067116200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4">
    <w:name w:val="1A2ACACEB6084137A539D80F56675086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4">
    <w:name w:val="F6CAE491466240A19CD7C3DE7B1432BE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4">
    <w:name w:val="69ECA40F6A884ED4AEE30D49B9B86A10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4">
    <w:name w:val="13A84DB988C64FB7A1F050685E79D2BD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4">
    <w:name w:val="C9F9A01DCEA3428686015C58AC87E122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4">
    <w:name w:val="F04793D5681341968B06BAB44F0BDD95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4">
    <w:name w:val="2F49DD0C689C4AAAB57720E24AA8187F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4">
    <w:name w:val="EBF6CEC358A54ABDACC6048F32EC6A3F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4">
    <w:name w:val="8B783DC96EA54F2298EA47C0D8F50800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4">
    <w:name w:val="BF92697BBCAE4126BA2D4A608D1E075D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4">
    <w:name w:val="4AAE34D1F5584F2D91F5A6C492257027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4">
    <w:name w:val="165D58E23BF84B399E3518E8574E0A9B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4">
    <w:name w:val="9C8929DF0F614FC8B5A3792808852EDD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4">
    <w:name w:val="AD5992751BB14948A2F72197EA932D7C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4">
    <w:name w:val="361D618F1C4A433F9CCB11BB90B51BD8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4">
    <w:name w:val="CE690E1751274974A681E16C7AA70E86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4">
    <w:name w:val="2219A297AB61493BA0E3133E4B28F44B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4">
    <w:name w:val="B7E118EACCFA4C4FA6427C9783F305E5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4">
    <w:name w:val="5685D6046FA04AB6BCA65DA9FA671205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4">
    <w:name w:val="33FE1C318D4A4BE38DABF04672561FFD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4">
    <w:name w:val="47604F4B4A4644598D43434F5FF486D4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4">
    <w:name w:val="E9B223E0656947DFADB80163698A6244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4">
    <w:name w:val="CB3A7CD741274A64B5C43FF8E703062F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4">
    <w:name w:val="4DA2AC87CEFF4340A68840A4A15398D1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4">
    <w:name w:val="B2598CFD63074A4CB923FD84BE3480F6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4">
    <w:name w:val="0EC53D4300114AE7A22E414A79E5079D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4">
    <w:name w:val="B57E20CE7D994463A3E16CEB1D9906F3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4">
    <w:name w:val="87E85CAFCB054D7E9F2A15D8634F0FB7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4">
    <w:name w:val="00CF15DC1468477D9FDBCE12BBB7B0EC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4">
    <w:name w:val="5BA885C4DA9E4F2A9F8DDE16FD59E15B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4">
    <w:name w:val="D894BC6A1AEA47BD88611ADA16C1A250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4">
    <w:name w:val="670A41D9852441DB90BA5EC1C36CF353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4">
    <w:name w:val="B545B3AD1A774AD5AC55DD0075A7BDF6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4">
    <w:name w:val="35829391BECF4496B2D0976E5C3942AA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4">
    <w:name w:val="FEE2CB51C3C54B308A1ED92A063254FE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4">
    <w:name w:val="E34AB947625C4ED9AE46F005A8BC0B9F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4">
    <w:name w:val="7537312BCAF145A5A044A42ED4B4AE01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">
    <w:name w:val="595CE0FB2F744BC5B8FE304F6F5F0D472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4">
    <w:name w:val="6BF07D20A48448E9A2B896872D7EA7E1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4">
    <w:name w:val="08AFB886BFE14558BA0F335FD40908E9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4">
    <w:name w:val="2A543D72D28E408F8742F7DCA45C47EC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4">
    <w:name w:val="0CF705F25C6749B9AC9463FA5B855F0F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4">
    <w:name w:val="4E2858103CA94C7B8B7A68A6DE602AA4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4">
    <w:name w:val="FEBF7EB9B75A456C8CEF2A6AAB8B9C96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4">
    <w:name w:val="9018783373CC44A683CDF93F84A2825F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4">
    <w:name w:val="09A959DC1A464ABEA149E870440E77B9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4">
    <w:name w:val="1E01FAE6DD4146BDB1D0E135DB25023614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5">
    <w:name w:val="50E82EB63022419DAD60667616F6B046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5">
    <w:name w:val="7960B65AF69D4F01B9D996FD2AF6A15B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5">
    <w:name w:val="4C027C6739FC49E48772A7798ABFEDFE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5">
    <w:name w:val="058B15568F7347D7BF47B9AB70677D00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5">
    <w:name w:val="3A64005A6152472ABB452F935B2C5EDD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5">
    <w:name w:val="A0FFF6F0BB0A4017A0A42A004249C7BE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5">
    <w:name w:val="5787679C81E0427AA739733067116200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5">
    <w:name w:val="1A2ACACEB6084137A539D80F56675086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5">
    <w:name w:val="F6CAE491466240A19CD7C3DE7B1432BE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5">
    <w:name w:val="69ECA40F6A884ED4AEE30D49B9B86A10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5">
    <w:name w:val="13A84DB988C64FB7A1F050685E79D2BD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5">
    <w:name w:val="C9F9A01DCEA3428686015C58AC87E122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5">
    <w:name w:val="F04793D5681341968B06BAB44F0BDD95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5">
    <w:name w:val="2F49DD0C689C4AAAB57720E24AA8187F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5">
    <w:name w:val="EBF6CEC358A54ABDACC6048F32EC6A3F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5">
    <w:name w:val="8B783DC96EA54F2298EA47C0D8F50800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5">
    <w:name w:val="BF92697BBCAE4126BA2D4A608D1E075D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5">
    <w:name w:val="4AAE34D1F5584F2D91F5A6C492257027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5">
    <w:name w:val="165D58E23BF84B399E3518E8574E0A9B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5">
    <w:name w:val="9C8929DF0F614FC8B5A3792808852EDD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5">
    <w:name w:val="AD5992751BB14948A2F72197EA932D7C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5">
    <w:name w:val="361D618F1C4A433F9CCB11BB90B51BD8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5">
    <w:name w:val="CE690E1751274974A681E16C7AA70E86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5">
    <w:name w:val="2219A297AB61493BA0E3133E4B28F44B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5">
    <w:name w:val="B7E118EACCFA4C4FA6427C9783F305E5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5">
    <w:name w:val="5685D6046FA04AB6BCA65DA9FA671205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5">
    <w:name w:val="33FE1C318D4A4BE38DABF04672561FFD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5">
    <w:name w:val="47604F4B4A4644598D43434F5FF486D4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5">
    <w:name w:val="E9B223E0656947DFADB80163698A6244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5">
    <w:name w:val="CB3A7CD741274A64B5C43FF8E703062F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5">
    <w:name w:val="4DA2AC87CEFF4340A68840A4A15398D1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5">
    <w:name w:val="B2598CFD63074A4CB923FD84BE3480F6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5">
    <w:name w:val="0EC53D4300114AE7A22E414A79E5079D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5">
    <w:name w:val="B57E20CE7D994463A3E16CEB1D9906F3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5">
    <w:name w:val="87E85CAFCB054D7E9F2A15D8634F0FB7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5">
    <w:name w:val="00CF15DC1468477D9FDBCE12BBB7B0EC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5">
    <w:name w:val="5BA885C4DA9E4F2A9F8DDE16FD59E15B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5">
    <w:name w:val="D894BC6A1AEA47BD88611ADA16C1A250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5">
    <w:name w:val="670A41D9852441DB90BA5EC1C36CF353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5">
    <w:name w:val="B545B3AD1A774AD5AC55DD0075A7BDF6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5">
    <w:name w:val="35829391BECF4496B2D0976E5C3942AA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5">
    <w:name w:val="FEE2CB51C3C54B308A1ED92A063254FE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5">
    <w:name w:val="E34AB947625C4ED9AE46F005A8BC0B9F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5">
    <w:name w:val="7537312BCAF145A5A044A42ED4B4AE01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">
    <w:name w:val="595CE0FB2F744BC5B8FE304F6F5F0D473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5">
    <w:name w:val="6BF07D20A48448E9A2B896872D7EA7E1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5">
    <w:name w:val="08AFB886BFE14558BA0F335FD40908E9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5">
    <w:name w:val="2A543D72D28E408F8742F7DCA45C47EC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5">
    <w:name w:val="0CF705F25C6749B9AC9463FA5B855F0F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5">
    <w:name w:val="4E2858103CA94C7B8B7A68A6DE602AA4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5">
    <w:name w:val="FEBF7EB9B75A456C8CEF2A6AAB8B9C96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5">
    <w:name w:val="9018783373CC44A683CDF93F84A2825F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5">
    <w:name w:val="09A959DC1A464ABEA149E870440E77B9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5">
    <w:name w:val="1E01FAE6DD4146BDB1D0E135DB25023615"/>
    <w:rsid w:val="0054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6">
    <w:name w:val="50E82EB63022419DAD60667616F6B046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6">
    <w:name w:val="7960B65AF69D4F01B9D996FD2AF6A15B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6">
    <w:name w:val="4C027C6739FC49E48772A7798ABFEDFE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6">
    <w:name w:val="058B15568F7347D7BF47B9AB70677D00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6">
    <w:name w:val="3A64005A6152472ABB452F935B2C5EDD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6">
    <w:name w:val="A0FFF6F0BB0A4017A0A42A004249C7BE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6">
    <w:name w:val="5787679C81E0427AA739733067116200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6">
    <w:name w:val="1A2ACACEB6084137A539D80F56675086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6">
    <w:name w:val="F6CAE491466240A19CD7C3DE7B1432BE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6">
    <w:name w:val="69ECA40F6A884ED4AEE30D49B9B86A10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6">
    <w:name w:val="13A84DB988C64FB7A1F050685E79D2BD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6">
    <w:name w:val="C9F9A01DCEA3428686015C58AC87E122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6">
    <w:name w:val="F04793D5681341968B06BAB44F0BDD95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6">
    <w:name w:val="2F49DD0C689C4AAAB57720E24AA8187F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6">
    <w:name w:val="EBF6CEC358A54ABDACC6048F32EC6A3F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6">
    <w:name w:val="8B783DC96EA54F2298EA47C0D8F50800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6">
    <w:name w:val="BF92697BBCAE4126BA2D4A608D1E075D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6">
    <w:name w:val="4AAE34D1F5584F2D91F5A6C492257027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6">
    <w:name w:val="165D58E23BF84B399E3518E8574E0A9B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6">
    <w:name w:val="9C8929DF0F614FC8B5A3792808852EDD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6">
    <w:name w:val="AD5992751BB14948A2F72197EA932D7C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6">
    <w:name w:val="361D618F1C4A433F9CCB11BB90B51BD8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6">
    <w:name w:val="CE690E1751274974A681E16C7AA70E86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6">
    <w:name w:val="2219A297AB61493BA0E3133E4B28F44B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6">
    <w:name w:val="B7E118EACCFA4C4FA6427C9783F305E5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6">
    <w:name w:val="5685D6046FA04AB6BCA65DA9FA671205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6">
    <w:name w:val="33FE1C318D4A4BE38DABF04672561FFD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6">
    <w:name w:val="47604F4B4A4644598D43434F5FF486D4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6">
    <w:name w:val="E9B223E0656947DFADB80163698A6244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6">
    <w:name w:val="CB3A7CD741274A64B5C43FF8E703062F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6">
    <w:name w:val="4DA2AC87CEFF4340A68840A4A15398D1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6">
    <w:name w:val="B2598CFD63074A4CB923FD84BE3480F6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6">
    <w:name w:val="0EC53D4300114AE7A22E414A79E5079D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6">
    <w:name w:val="B57E20CE7D994463A3E16CEB1D9906F3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6">
    <w:name w:val="87E85CAFCB054D7E9F2A15D8634F0FB7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6">
    <w:name w:val="00CF15DC1468477D9FDBCE12BBB7B0EC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6">
    <w:name w:val="5BA885C4DA9E4F2A9F8DDE16FD59E15B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6">
    <w:name w:val="D894BC6A1AEA47BD88611ADA16C1A250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6">
    <w:name w:val="670A41D9852441DB90BA5EC1C36CF353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6">
    <w:name w:val="B545B3AD1A774AD5AC55DD0075A7BDF6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6">
    <w:name w:val="35829391BECF4496B2D0976E5C3942AA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6">
    <w:name w:val="FEE2CB51C3C54B308A1ED92A063254FE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6">
    <w:name w:val="E34AB947625C4ED9AE46F005A8BC0B9F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6">
    <w:name w:val="7537312BCAF145A5A044A42ED4B4AE01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4">
    <w:name w:val="595CE0FB2F744BC5B8FE304F6F5F0D474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6">
    <w:name w:val="6BF07D20A48448E9A2B896872D7EA7E1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6">
    <w:name w:val="08AFB886BFE14558BA0F335FD40908E9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6">
    <w:name w:val="2A543D72D28E408F8742F7DCA45C47EC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6">
    <w:name w:val="0CF705F25C6749B9AC9463FA5B855F0F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6">
    <w:name w:val="4E2858103CA94C7B8B7A68A6DE602AA4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6">
    <w:name w:val="FEBF7EB9B75A456C8CEF2A6AAB8B9C96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6">
    <w:name w:val="9018783373CC44A683CDF93F84A2825F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6">
    <w:name w:val="09A959DC1A464ABEA149E870440E77B9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6">
    <w:name w:val="1E01FAE6DD4146BDB1D0E135DB2502361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C3720C0CA64F1B8812E8BA0E208A54">
    <w:name w:val="7DC3720C0CA64F1B8812E8BA0E208A54"/>
    <w:rsid w:val="00C259E7"/>
  </w:style>
  <w:style w:type="paragraph" w:customStyle="1" w:styleId="621AE3392E0A4CD3837BE70ACA6FAF90">
    <w:name w:val="621AE3392E0A4CD3837BE70ACA6FAF90"/>
    <w:rsid w:val="00C259E7"/>
  </w:style>
  <w:style w:type="paragraph" w:customStyle="1" w:styleId="095A3391F44E415F9AFFB73733CC37D7">
    <w:name w:val="095A3391F44E415F9AFFB73733CC37D7"/>
    <w:rsid w:val="00C259E7"/>
  </w:style>
  <w:style w:type="paragraph" w:customStyle="1" w:styleId="1C5936D2257A435C8E56C85C4B0E1042">
    <w:name w:val="1C5936D2257A435C8E56C85C4B0E1042"/>
    <w:rsid w:val="00C259E7"/>
  </w:style>
  <w:style w:type="paragraph" w:customStyle="1" w:styleId="B0BCAC280B2143B2B1DD55198E05C22B">
    <w:name w:val="B0BCAC280B2143B2B1DD55198E05C22B"/>
    <w:rsid w:val="00C259E7"/>
  </w:style>
  <w:style w:type="paragraph" w:customStyle="1" w:styleId="145E14E402BB4951B512B0B60D838463">
    <w:name w:val="145E14E402BB4951B512B0B60D838463"/>
    <w:rsid w:val="00C259E7"/>
  </w:style>
  <w:style w:type="paragraph" w:customStyle="1" w:styleId="50E82EB63022419DAD60667616F6B04617">
    <w:name w:val="50E82EB63022419DAD60667616F6B046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7">
    <w:name w:val="7960B65AF69D4F01B9D996FD2AF6A15B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7">
    <w:name w:val="4C027C6739FC49E48772A7798ABFEDFE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7">
    <w:name w:val="058B15568F7347D7BF47B9AB70677D00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7">
    <w:name w:val="3A64005A6152472ABB452F935B2C5EDD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7">
    <w:name w:val="A0FFF6F0BB0A4017A0A42A004249C7BE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7">
    <w:name w:val="5787679C81E0427AA739733067116200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7">
    <w:name w:val="1A2ACACEB6084137A539D80F56675086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7">
    <w:name w:val="F6CAE491466240A19CD7C3DE7B1432BE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7">
    <w:name w:val="69ECA40F6A884ED4AEE30D49B9B86A10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7">
    <w:name w:val="13A84DB988C64FB7A1F050685E79D2BD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7">
    <w:name w:val="C9F9A01DCEA3428686015C58AC87E122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7">
    <w:name w:val="F04793D5681341968B06BAB44F0BDD95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7">
    <w:name w:val="2F49DD0C689C4AAAB57720E24AA8187F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7">
    <w:name w:val="EBF6CEC358A54ABDACC6048F32EC6A3F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7">
    <w:name w:val="8B783DC96EA54F2298EA47C0D8F50800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7">
    <w:name w:val="BF92697BBCAE4126BA2D4A608D1E075D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7">
    <w:name w:val="4AAE34D1F5584F2D91F5A6C492257027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7">
    <w:name w:val="165D58E23BF84B399E3518E8574E0A9B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7">
    <w:name w:val="9C8929DF0F614FC8B5A3792808852EDD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7">
    <w:name w:val="AD5992751BB14948A2F72197EA932D7C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7">
    <w:name w:val="361D618F1C4A433F9CCB11BB90B51BD8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7">
    <w:name w:val="CE690E1751274974A681E16C7AA70E86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7">
    <w:name w:val="2219A297AB61493BA0E3133E4B28F44B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7">
    <w:name w:val="B7E118EACCFA4C4FA6427C9783F305E5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7">
    <w:name w:val="5685D6046FA04AB6BCA65DA9FA671205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7">
    <w:name w:val="33FE1C318D4A4BE38DABF04672561FFD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7">
    <w:name w:val="47604F4B4A4644598D43434F5FF486D4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7">
    <w:name w:val="E9B223E0656947DFADB80163698A6244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7">
    <w:name w:val="CB3A7CD741274A64B5C43FF8E703062F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7">
    <w:name w:val="4DA2AC87CEFF4340A68840A4A15398D1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7">
    <w:name w:val="B2598CFD63074A4CB923FD84BE3480F6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7">
    <w:name w:val="0EC53D4300114AE7A22E414A79E5079D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7">
    <w:name w:val="B57E20CE7D994463A3E16CEB1D9906F3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7">
    <w:name w:val="87E85CAFCB054D7E9F2A15D8634F0FB7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7">
    <w:name w:val="00CF15DC1468477D9FDBCE12BBB7B0EC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7">
    <w:name w:val="5BA885C4DA9E4F2A9F8DDE16FD59E15B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7">
    <w:name w:val="D894BC6A1AEA47BD88611ADA16C1A250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7">
    <w:name w:val="670A41D9852441DB90BA5EC1C36CF353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7">
    <w:name w:val="B545B3AD1A774AD5AC55DD0075A7BDF6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7">
    <w:name w:val="35829391BECF4496B2D0976E5C3942AA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7">
    <w:name w:val="FEE2CB51C3C54B308A1ED92A063254FE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7">
    <w:name w:val="E34AB947625C4ED9AE46F005A8BC0B9F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7">
    <w:name w:val="7537312BCAF145A5A044A42ED4B4AE01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5">
    <w:name w:val="595CE0FB2F744BC5B8FE304F6F5F0D475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7">
    <w:name w:val="6BF07D20A48448E9A2B896872D7EA7E1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7">
    <w:name w:val="08AFB886BFE14558BA0F335FD40908E9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7">
    <w:name w:val="2A543D72D28E408F8742F7DCA45C47EC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7">
    <w:name w:val="0CF705F25C6749B9AC9463FA5B855F0F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7">
    <w:name w:val="4E2858103CA94C7B8B7A68A6DE602AA4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7">
    <w:name w:val="FEBF7EB9B75A456C8CEF2A6AAB8B9C96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7">
    <w:name w:val="9018783373CC44A683CDF93F84A2825F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7">
    <w:name w:val="09A959DC1A464ABEA149E870440E77B9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7">
    <w:name w:val="1E01FAE6DD4146BDB1D0E135DB2502361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8">
    <w:name w:val="50E82EB63022419DAD60667616F6B046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8">
    <w:name w:val="7960B65AF69D4F01B9D996FD2AF6A15B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8">
    <w:name w:val="4C027C6739FC49E48772A7798ABFEDFE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8">
    <w:name w:val="058B15568F7347D7BF47B9AB70677D00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8">
    <w:name w:val="3A64005A6152472ABB452F935B2C5EDD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8">
    <w:name w:val="A0FFF6F0BB0A4017A0A42A004249C7BE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8">
    <w:name w:val="5787679C81E0427AA739733067116200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8">
    <w:name w:val="1A2ACACEB6084137A539D80F56675086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8">
    <w:name w:val="F6CAE491466240A19CD7C3DE7B1432BE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8">
    <w:name w:val="69ECA40F6A884ED4AEE30D49B9B86A10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8">
    <w:name w:val="13A84DB988C64FB7A1F050685E79D2BD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8">
    <w:name w:val="C9F9A01DCEA3428686015C58AC87E122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8">
    <w:name w:val="F04793D5681341968B06BAB44F0BDD95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8">
    <w:name w:val="2F49DD0C689C4AAAB57720E24AA8187F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8">
    <w:name w:val="EBF6CEC358A54ABDACC6048F32EC6A3F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8">
    <w:name w:val="8B783DC96EA54F2298EA47C0D8F50800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8">
    <w:name w:val="BF92697BBCAE4126BA2D4A608D1E075D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8">
    <w:name w:val="4AAE34D1F5584F2D91F5A6C492257027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8">
    <w:name w:val="165D58E23BF84B399E3518E8574E0A9B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8">
    <w:name w:val="9C8929DF0F614FC8B5A3792808852EDD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8">
    <w:name w:val="AD5992751BB14948A2F72197EA932D7C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8">
    <w:name w:val="361D618F1C4A433F9CCB11BB90B51BD8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8">
    <w:name w:val="CE690E1751274974A681E16C7AA70E86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8">
    <w:name w:val="2219A297AB61493BA0E3133E4B28F44B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8">
    <w:name w:val="B7E118EACCFA4C4FA6427C9783F305E5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8">
    <w:name w:val="5685D6046FA04AB6BCA65DA9FA671205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8">
    <w:name w:val="33FE1C318D4A4BE38DABF04672561FFD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8">
    <w:name w:val="47604F4B4A4644598D43434F5FF486D4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8">
    <w:name w:val="E9B223E0656947DFADB80163698A6244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8">
    <w:name w:val="CB3A7CD741274A64B5C43FF8E703062F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8">
    <w:name w:val="4DA2AC87CEFF4340A68840A4A15398D1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8">
    <w:name w:val="B2598CFD63074A4CB923FD84BE3480F6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8">
    <w:name w:val="0EC53D4300114AE7A22E414A79E5079D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8">
    <w:name w:val="B57E20CE7D994463A3E16CEB1D9906F3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8">
    <w:name w:val="87E85CAFCB054D7E9F2A15D8634F0FB7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8">
    <w:name w:val="00CF15DC1468477D9FDBCE12BBB7B0EC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8">
    <w:name w:val="5BA885C4DA9E4F2A9F8DDE16FD59E15B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8">
    <w:name w:val="D894BC6A1AEA47BD88611ADA16C1A250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8">
    <w:name w:val="670A41D9852441DB90BA5EC1C36CF353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8">
    <w:name w:val="B545B3AD1A774AD5AC55DD0075A7BDF6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8">
    <w:name w:val="35829391BECF4496B2D0976E5C3942AA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8">
    <w:name w:val="FEE2CB51C3C54B308A1ED92A063254FE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8">
    <w:name w:val="E34AB947625C4ED9AE46F005A8BC0B9F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8">
    <w:name w:val="7537312BCAF145A5A044A42ED4B4AE01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6">
    <w:name w:val="595CE0FB2F744BC5B8FE304F6F5F0D476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8">
    <w:name w:val="6BF07D20A48448E9A2B896872D7EA7E1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8">
    <w:name w:val="08AFB886BFE14558BA0F335FD40908E9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8">
    <w:name w:val="2A543D72D28E408F8742F7DCA45C47EC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8">
    <w:name w:val="0CF705F25C6749B9AC9463FA5B855F0F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8">
    <w:name w:val="4E2858103CA94C7B8B7A68A6DE602AA4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8">
    <w:name w:val="FEBF7EB9B75A456C8CEF2A6AAB8B9C96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8">
    <w:name w:val="9018783373CC44A683CDF93F84A2825F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8">
    <w:name w:val="09A959DC1A464ABEA149E870440E77B9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8">
    <w:name w:val="1E01FAE6DD4146BDB1D0E135DB25023618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0">
    <w:name w:val="50E82EB63022419DAD60667616F6B046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0">
    <w:name w:val="7960B65AF69D4F01B9D996FD2AF6A15B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0">
    <w:name w:val="4C027C6739FC49E48772A7798ABFEDFE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0">
    <w:name w:val="058B15568F7347D7BF47B9AB70677D00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0">
    <w:name w:val="3A64005A6152472ABB452F935B2C5EDD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0">
    <w:name w:val="A0FFF6F0BB0A4017A0A42A004249C7BE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0">
    <w:name w:val="5787679C81E0427AA739733067116200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0">
    <w:name w:val="1A2ACACEB6084137A539D80F56675086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0">
    <w:name w:val="F6CAE491466240A19CD7C3DE7B1432BE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0">
    <w:name w:val="69ECA40F6A884ED4AEE30D49B9B86A10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0">
    <w:name w:val="13A84DB988C64FB7A1F050685E79D2BD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0">
    <w:name w:val="C9F9A01DCEA3428686015C58AC87E122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0">
    <w:name w:val="F04793D5681341968B06BAB44F0BDD95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0">
    <w:name w:val="2F49DD0C689C4AAAB57720E24AA8187F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0">
    <w:name w:val="EBF6CEC358A54ABDACC6048F32EC6A3F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0">
    <w:name w:val="8B783DC96EA54F2298EA47C0D8F50800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0">
    <w:name w:val="BF92697BBCAE4126BA2D4A608D1E075D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0">
    <w:name w:val="4AAE34D1F5584F2D91F5A6C492257027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0">
    <w:name w:val="165D58E23BF84B399E3518E8574E0A9B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0">
    <w:name w:val="9C8929DF0F614FC8B5A3792808852EDD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0">
    <w:name w:val="AD5992751BB14948A2F72197EA932D7C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0">
    <w:name w:val="361D618F1C4A433F9CCB11BB90B51BD8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0">
    <w:name w:val="CE690E1751274974A681E16C7AA70E86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0">
    <w:name w:val="2219A297AB61493BA0E3133E4B28F44B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0">
    <w:name w:val="B7E118EACCFA4C4FA6427C9783F305E5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0">
    <w:name w:val="5685D6046FA04AB6BCA65DA9FA671205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0">
    <w:name w:val="33FE1C318D4A4BE38DABF04672561FFD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0">
    <w:name w:val="47604F4B4A4644598D43434F5FF486D4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0">
    <w:name w:val="E9B223E0656947DFADB80163698A6244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0">
    <w:name w:val="CB3A7CD741274A64B5C43FF8E703062F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0">
    <w:name w:val="4DA2AC87CEFF4340A68840A4A15398D1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0">
    <w:name w:val="B2598CFD63074A4CB923FD84BE3480F6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0">
    <w:name w:val="0EC53D4300114AE7A22E414A79E5079D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0">
    <w:name w:val="B57E20CE7D994463A3E16CEB1D9906F3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0">
    <w:name w:val="87E85CAFCB054D7E9F2A15D8634F0FB7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0">
    <w:name w:val="00CF15DC1468477D9FDBCE12BBB7B0EC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0">
    <w:name w:val="5BA885C4DA9E4F2A9F8DDE16FD59E15B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0">
    <w:name w:val="D894BC6A1AEA47BD88611ADA16C1A250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0">
    <w:name w:val="670A41D9852441DB90BA5EC1C36CF353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0">
    <w:name w:val="B545B3AD1A774AD5AC55DD0075A7BDF6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0">
    <w:name w:val="35829391BECF4496B2D0976E5C3942AA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0">
    <w:name w:val="FEE2CB51C3C54B308A1ED92A063254FE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0">
    <w:name w:val="E34AB947625C4ED9AE46F005A8BC0B9F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0">
    <w:name w:val="7537312BCAF145A5A044A42ED4B4AE01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7">
    <w:name w:val="595CE0FB2F744BC5B8FE304F6F5F0D477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0">
    <w:name w:val="6BF07D20A48448E9A2B896872D7EA7E1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0">
    <w:name w:val="08AFB886BFE14558BA0F335FD40908E9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0">
    <w:name w:val="2A543D72D28E408F8742F7DCA45C47EC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0">
    <w:name w:val="0CF705F25C6749B9AC9463FA5B855F0F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0">
    <w:name w:val="4E2858103CA94C7B8B7A68A6DE602AA4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0">
    <w:name w:val="FEBF7EB9B75A456C8CEF2A6AAB8B9C96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0">
    <w:name w:val="9018783373CC44A683CDF93F84A2825F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0">
    <w:name w:val="09A959DC1A464ABEA149E870440E77B9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0">
    <w:name w:val="1E01FAE6DD4146BDB1D0E135DB25023620"/>
    <w:rsid w:val="00C2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1">
    <w:name w:val="50E82EB63022419DAD60667616F6B046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1">
    <w:name w:val="7960B65AF69D4F01B9D996FD2AF6A15B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1">
    <w:name w:val="4C027C6739FC49E48772A7798ABFEDFE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1">
    <w:name w:val="058B15568F7347D7BF47B9AB70677D00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1">
    <w:name w:val="3A64005A6152472ABB452F935B2C5EDD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1">
    <w:name w:val="A0FFF6F0BB0A4017A0A42A004249C7BE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1">
    <w:name w:val="5787679C81E0427AA739733067116200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1">
    <w:name w:val="1A2ACACEB6084137A539D80F56675086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1">
    <w:name w:val="F6CAE491466240A19CD7C3DE7B1432BE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1">
    <w:name w:val="69ECA40F6A884ED4AEE30D49B9B86A10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1">
    <w:name w:val="13A84DB988C64FB7A1F050685E79D2BD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1">
    <w:name w:val="C9F9A01DCEA3428686015C58AC87E122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1">
    <w:name w:val="F04793D5681341968B06BAB44F0BDD95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1">
    <w:name w:val="2F49DD0C689C4AAAB57720E24AA8187F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1">
    <w:name w:val="EBF6CEC358A54ABDACC6048F32EC6A3F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1">
    <w:name w:val="8B783DC96EA54F2298EA47C0D8F50800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1">
    <w:name w:val="BF92697BBCAE4126BA2D4A608D1E075D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1">
    <w:name w:val="4AAE34D1F5584F2D91F5A6C492257027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1">
    <w:name w:val="165D58E23BF84B399E3518E8574E0A9B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1">
    <w:name w:val="9C8929DF0F614FC8B5A3792808852EDD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1">
    <w:name w:val="AD5992751BB14948A2F72197EA932D7C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1">
    <w:name w:val="361D618F1C4A433F9CCB11BB90B51BD8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1">
    <w:name w:val="CE690E1751274974A681E16C7AA70E86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1">
    <w:name w:val="2219A297AB61493BA0E3133E4B28F44B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1">
    <w:name w:val="B7E118EACCFA4C4FA6427C9783F305E5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1">
    <w:name w:val="5685D6046FA04AB6BCA65DA9FA671205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1">
    <w:name w:val="33FE1C318D4A4BE38DABF04672561FFD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1">
    <w:name w:val="47604F4B4A4644598D43434F5FF486D4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1">
    <w:name w:val="E9B223E0656947DFADB80163698A6244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1">
    <w:name w:val="CB3A7CD741274A64B5C43FF8E703062F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1">
    <w:name w:val="4DA2AC87CEFF4340A68840A4A15398D1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1">
    <w:name w:val="B2598CFD63074A4CB923FD84BE3480F6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1">
    <w:name w:val="0EC53D4300114AE7A22E414A79E5079D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1">
    <w:name w:val="B57E20CE7D994463A3E16CEB1D9906F3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1">
    <w:name w:val="87E85CAFCB054D7E9F2A15D8634F0FB7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1">
    <w:name w:val="00CF15DC1468477D9FDBCE12BBB7B0EC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1">
    <w:name w:val="5BA885C4DA9E4F2A9F8DDE16FD59E15B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1">
    <w:name w:val="D894BC6A1AEA47BD88611ADA16C1A250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1">
    <w:name w:val="670A41D9852441DB90BA5EC1C36CF353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1">
    <w:name w:val="B545B3AD1A774AD5AC55DD0075A7BDF6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1">
    <w:name w:val="35829391BECF4496B2D0976E5C3942AA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1">
    <w:name w:val="FEE2CB51C3C54B308A1ED92A063254FE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1">
    <w:name w:val="E34AB947625C4ED9AE46F005A8BC0B9F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1">
    <w:name w:val="7537312BCAF145A5A044A42ED4B4AE01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8">
    <w:name w:val="595CE0FB2F744BC5B8FE304F6F5F0D478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1">
    <w:name w:val="6BF07D20A48448E9A2B896872D7EA7E1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1">
    <w:name w:val="08AFB886BFE14558BA0F335FD40908E9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1">
    <w:name w:val="2A543D72D28E408F8742F7DCA45C47EC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1">
    <w:name w:val="0CF705F25C6749B9AC9463FA5B855F0F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1">
    <w:name w:val="4E2858103CA94C7B8B7A68A6DE602AA4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1">
    <w:name w:val="FEBF7EB9B75A456C8CEF2A6AAB8B9C96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1">
    <w:name w:val="9018783373CC44A683CDF93F84A2825F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1">
    <w:name w:val="09A959DC1A464ABEA149E870440E77B9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1">
    <w:name w:val="1E01FAE6DD4146BDB1D0E135DB25023621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2">
    <w:name w:val="50E82EB63022419DAD60667616F6B046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2">
    <w:name w:val="7960B65AF69D4F01B9D996FD2AF6A15B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2">
    <w:name w:val="4C027C6739FC49E48772A7798ABFEDFE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2">
    <w:name w:val="058B15568F7347D7BF47B9AB70677D00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2">
    <w:name w:val="3A64005A6152472ABB452F935B2C5EDD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2">
    <w:name w:val="A0FFF6F0BB0A4017A0A42A004249C7BE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2">
    <w:name w:val="5787679C81E0427AA739733067116200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2">
    <w:name w:val="1A2ACACEB6084137A539D80F56675086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2">
    <w:name w:val="F6CAE491466240A19CD7C3DE7B1432BE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2">
    <w:name w:val="69ECA40F6A884ED4AEE30D49B9B86A10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2">
    <w:name w:val="13A84DB988C64FB7A1F050685E79D2BD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2">
    <w:name w:val="C9F9A01DCEA3428686015C58AC87E122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2">
    <w:name w:val="F04793D5681341968B06BAB44F0BDD95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2">
    <w:name w:val="2F49DD0C689C4AAAB57720E24AA8187F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2">
    <w:name w:val="EBF6CEC358A54ABDACC6048F32EC6A3F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2">
    <w:name w:val="8B783DC96EA54F2298EA47C0D8F50800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2">
    <w:name w:val="BF92697BBCAE4126BA2D4A608D1E075D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2">
    <w:name w:val="4AAE34D1F5584F2D91F5A6C492257027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2">
    <w:name w:val="165D58E23BF84B399E3518E8574E0A9B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2">
    <w:name w:val="9C8929DF0F614FC8B5A3792808852EDD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2">
    <w:name w:val="AD5992751BB14948A2F72197EA932D7C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2">
    <w:name w:val="361D618F1C4A433F9CCB11BB90B51BD8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2">
    <w:name w:val="CE690E1751274974A681E16C7AA70E86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2">
    <w:name w:val="2219A297AB61493BA0E3133E4B28F44B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2">
    <w:name w:val="B7E118EACCFA4C4FA6427C9783F305E5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2">
    <w:name w:val="5685D6046FA04AB6BCA65DA9FA671205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2">
    <w:name w:val="33FE1C318D4A4BE38DABF04672561FFD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2">
    <w:name w:val="47604F4B4A4644598D43434F5FF486D4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2">
    <w:name w:val="E9B223E0656947DFADB80163698A6244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2">
    <w:name w:val="CB3A7CD741274A64B5C43FF8E703062F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2">
    <w:name w:val="4DA2AC87CEFF4340A68840A4A15398D1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2">
    <w:name w:val="B2598CFD63074A4CB923FD84BE3480F6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2">
    <w:name w:val="0EC53D4300114AE7A22E414A79E5079D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2">
    <w:name w:val="B57E20CE7D994463A3E16CEB1D9906F3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2">
    <w:name w:val="87E85CAFCB054D7E9F2A15D8634F0FB7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2">
    <w:name w:val="00CF15DC1468477D9FDBCE12BBB7B0EC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2">
    <w:name w:val="5BA885C4DA9E4F2A9F8DDE16FD59E15B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2">
    <w:name w:val="D894BC6A1AEA47BD88611ADA16C1A250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2">
    <w:name w:val="670A41D9852441DB90BA5EC1C36CF353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2">
    <w:name w:val="B545B3AD1A774AD5AC55DD0075A7BDF6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2">
    <w:name w:val="35829391BECF4496B2D0976E5C3942AA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2">
    <w:name w:val="FEE2CB51C3C54B308A1ED92A063254FE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2">
    <w:name w:val="E34AB947625C4ED9AE46F005A8BC0B9F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2">
    <w:name w:val="7537312BCAF145A5A044A42ED4B4AE01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9">
    <w:name w:val="595CE0FB2F744BC5B8FE304F6F5F0D479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2">
    <w:name w:val="6BF07D20A48448E9A2B896872D7EA7E1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2">
    <w:name w:val="08AFB886BFE14558BA0F335FD40908E9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2">
    <w:name w:val="2A543D72D28E408F8742F7DCA45C47EC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2">
    <w:name w:val="0CF705F25C6749B9AC9463FA5B855F0F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2">
    <w:name w:val="4E2858103CA94C7B8B7A68A6DE602AA4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2">
    <w:name w:val="FEBF7EB9B75A456C8CEF2A6AAB8B9C96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2">
    <w:name w:val="9018783373CC44A683CDF93F84A2825F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2">
    <w:name w:val="09A959DC1A464ABEA149E870440E77B9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2">
    <w:name w:val="1E01FAE6DD4146BDB1D0E135DB25023622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3">
    <w:name w:val="50E82EB63022419DAD60667616F6B046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3">
    <w:name w:val="7960B65AF69D4F01B9D996FD2AF6A15B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3">
    <w:name w:val="4C027C6739FC49E48772A7798ABFEDFE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3">
    <w:name w:val="058B15568F7347D7BF47B9AB70677D00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3">
    <w:name w:val="3A64005A6152472ABB452F935B2C5EDD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3">
    <w:name w:val="A0FFF6F0BB0A4017A0A42A004249C7BE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3">
    <w:name w:val="5787679C81E0427AA739733067116200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3">
    <w:name w:val="1A2ACACEB6084137A539D80F56675086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3">
    <w:name w:val="F6CAE491466240A19CD7C3DE7B1432BE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3">
    <w:name w:val="69ECA40F6A884ED4AEE30D49B9B86A10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3">
    <w:name w:val="13A84DB988C64FB7A1F050685E79D2BD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3">
    <w:name w:val="C9F9A01DCEA3428686015C58AC87E122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3">
    <w:name w:val="F04793D5681341968B06BAB44F0BDD95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3">
    <w:name w:val="2F49DD0C689C4AAAB57720E24AA8187F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3">
    <w:name w:val="EBF6CEC358A54ABDACC6048F32EC6A3F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3">
    <w:name w:val="8B783DC96EA54F2298EA47C0D8F50800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3">
    <w:name w:val="BF92697BBCAE4126BA2D4A608D1E075D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3">
    <w:name w:val="4AAE34D1F5584F2D91F5A6C492257027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3">
    <w:name w:val="165D58E23BF84B399E3518E8574E0A9B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3">
    <w:name w:val="9C8929DF0F614FC8B5A3792808852EDD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3">
    <w:name w:val="AD5992751BB14948A2F72197EA932D7C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3">
    <w:name w:val="361D618F1C4A433F9CCB11BB90B51BD8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3">
    <w:name w:val="CE690E1751274974A681E16C7AA70E86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3">
    <w:name w:val="2219A297AB61493BA0E3133E4B28F44B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3">
    <w:name w:val="B7E118EACCFA4C4FA6427C9783F305E5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3">
    <w:name w:val="5685D6046FA04AB6BCA65DA9FA671205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3">
    <w:name w:val="33FE1C318D4A4BE38DABF04672561FFD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3">
    <w:name w:val="47604F4B4A4644598D43434F5FF486D4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3">
    <w:name w:val="E9B223E0656947DFADB80163698A6244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3">
    <w:name w:val="CB3A7CD741274A64B5C43FF8E703062F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3">
    <w:name w:val="4DA2AC87CEFF4340A68840A4A15398D1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3">
    <w:name w:val="B2598CFD63074A4CB923FD84BE3480F6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3">
    <w:name w:val="0EC53D4300114AE7A22E414A79E5079D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3">
    <w:name w:val="B57E20CE7D994463A3E16CEB1D9906F3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3">
    <w:name w:val="87E85CAFCB054D7E9F2A15D8634F0FB7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3">
    <w:name w:val="00CF15DC1468477D9FDBCE12BBB7B0EC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3">
    <w:name w:val="5BA885C4DA9E4F2A9F8DDE16FD59E15B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3">
    <w:name w:val="D894BC6A1AEA47BD88611ADA16C1A250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3">
    <w:name w:val="670A41D9852441DB90BA5EC1C36CF353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3">
    <w:name w:val="B545B3AD1A774AD5AC55DD0075A7BDF6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3">
    <w:name w:val="35829391BECF4496B2D0976E5C3942AA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3">
    <w:name w:val="FEE2CB51C3C54B308A1ED92A063254FE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3">
    <w:name w:val="E34AB947625C4ED9AE46F005A8BC0B9F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3">
    <w:name w:val="7537312BCAF145A5A044A42ED4B4AE01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0">
    <w:name w:val="595CE0FB2F744BC5B8FE304F6F5F0D4710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3">
    <w:name w:val="6BF07D20A48448E9A2B896872D7EA7E1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3">
    <w:name w:val="08AFB886BFE14558BA0F335FD40908E9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3">
    <w:name w:val="2A543D72D28E408F8742F7DCA45C47EC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3">
    <w:name w:val="0CF705F25C6749B9AC9463FA5B855F0F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3">
    <w:name w:val="4E2858103CA94C7B8B7A68A6DE602AA4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3">
    <w:name w:val="FEBF7EB9B75A456C8CEF2A6AAB8B9C96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3">
    <w:name w:val="9018783373CC44A683CDF93F84A2825F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3">
    <w:name w:val="09A959DC1A464ABEA149E870440E77B9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3">
    <w:name w:val="1E01FAE6DD4146BDB1D0E135DB25023623"/>
    <w:rsid w:val="00E0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4">
    <w:name w:val="50E82EB63022419DAD60667616F6B046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4">
    <w:name w:val="7960B65AF69D4F01B9D996FD2AF6A15B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4">
    <w:name w:val="4C027C6739FC49E48772A7798ABFEDFE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4">
    <w:name w:val="058B15568F7347D7BF47B9AB70677D00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4">
    <w:name w:val="3A64005A6152472ABB452F935B2C5EDD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4">
    <w:name w:val="A0FFF6F0BB0A4017A0A42A004249C7BE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4">
    <w:name w:val="5787679C81E0427AA739733067116200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4">
    <w:name w:val="1A2ACACEB6084137A539D80F56675086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4">
    <w:name w:val="F6CAE491466240A19CD7C3DE7B1432BE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4">
    <w:name w:val="69ECA40F6A884ED4AEE30D49B9B86A10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4">
    <w:name w:val="13A84DB988C64FB7A1F050685E79D2BD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4">
    <w:name w:val="C9F9A01DCEA3428686015C58AC87E122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4">
    <w:name w:val="F04793D5681341968B06BAB44F0BDD95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4">
    <w:name w:val="2F49DD0C689C4AAAB57720E24AA8187F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4">
    <w:name w:val="EBF6CEC358A54ABDACC6048F32EC6A3F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4">
    <w:name w:val="8B783DC96EA54F2298EA47C0D8F50800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4">
    <w:name w:val="BF92697BBCAE4126BA2D4A608D1E075D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4">
    <w:name w:val="4AAE34D1F5584F2D91F5A6C492257027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4">
    <w:name w:val="165D58E23BF84B399E3518E8574E0A9B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4">
    <w:name w:val="9C8929DF0F614FC8B5A3792808852EDD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4">
    <w:name w:val="AD5992751BB14948A2F72197EA932D7C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4">
    <w:name w:val="361D618F1C4A433F9CCB11BB90B51BD8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4">
    <w:name w:val="CE690E1751274974A681E16C7AA70E86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4">
    <w:name w:val="2219A297AB61493BA0E3133E4B28F44B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4">
    <w:name w:val="B7E118EACCFA4C4FA6427C9783F305E5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4">
    <w:name w:val="5685D6046FA04AB6BCA65DA9FA671205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4">
    <w:name w:val="33FE1C318D4A4BE38DABF04672561FFD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4">
    <w:name w:val="47604F4B4A4644598D43434F5FF486D4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4">
    <w:name w:val="E9B223E0656947DFADB80163698A6244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4">
    <w:name w:val="CB3A7CD741274A64B5C43FF8E703062F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4">
    <w:name w:val="4DA2AC87CEFF4340A68840A4A15398D1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4">
    <w:name w:val="B2598CFD63074A4CB923FD84BE3480F6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4">
    <w:name w:val="0EC53D4300114AE7A22E414A79E5079D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4">
    <w:name w:val="B57E20CE7D994463A3E16CEB1D9906F3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4">
    <w:name w:val="87E85CAFCB054D7E9F2A15D8634F0FB7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4">
    <w:name w:val="00CF15DC1468477D9FDBCE12BBB7B0EC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4">
    <w:name w:val="5BA885C4DA9E4F2A9F8DDE16FD59E15B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4">
    <w:name w:val="D894BC6A1AEA47BD88611ADA16C1A250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4">
    <w:name w:val="670A41D9852441DB90BA5EC1C36CF353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4">
    <w:name w:val="B545B3AD1A774AD5AC55DD0075A7BDF6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4">
    <w:name w:val="35829391BECF4496B2D0976E5C3942AA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4">
    <w:name w:val="FEE2CB51C3C54B308A1ED92A063254FE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4">
    <w:name w:val="E34AB947625C4ED9AE46F005A8BC0B9F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4">
    <w:name w:val="7537312BCAF145A5A044A42ED4B4AE01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1">
    <w:name w:val="595CE0FB2F744BC5B8FE304F6F5F0D4711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4">
    <w:name w:val="6BF07D20A48448E9A2B896872D7EA7E1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4">
    <w:name w:val="08AFB886BFE14558BA0F335FD40908E9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4">
    <w:name w:val="2A543D72D28E408F8742F7DCA45C47EC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4">
    <w:name w:val="0CF705F25C6749B9AC9463FA5B855F0F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4">
    <w:name w:val="4E2858103CA94C7B8B7A68A6DE602AA4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4">
    <w:name w:val="FEBF7EB9B75A456C8CEF2A6AAB8B9C96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4">
    <w:name w:val="9018783373CC44A683CDF93F84A2825F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4">
    <w:name w:val="09A959DC1A464ABEA149E870440E77B9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4">
    <w:name w:val="1E01FAE6DD4146BDB1D0E135DB25023624"/>
    <w:rsid w:val="00E86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5">
    <w:name w:val="50E82EB63022419DAD60667616F6B046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5">
    <w:name w:val="7960B65AF69D4F01B9D996FD2AF6A15B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5">
    <w:name w:val="4C027C6739FC49E48772A7798ABFEDFE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5">
    <w:name w:val="058B15568F7347D7BF47B9AB70677D00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5">
    <w:name w:val="3A64005A6152472ABB452F935B2C5EDD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5">
    <w:name w:val="A0FFF6F0BB0A4017A0A42A004249C7BE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5">
    <w:name w:val="5787679C81E0427AA739733067116200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5">
    <w:name w:val="1A2ACACEB6084137A539D80F56675086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5">
    <w:name w:val="F6CAE491466240A19CD7C3DE7B1432BE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5">
    <w:name w:val="69ECA40F6A884ED4AEE30D49B9B86A10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5">
    <w:name w:val="13A84DB988C64FB7A1F050685E79D2BD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5">
    <w:name w:val="C9F9A01DCEA3428686015C58AC87E122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5">
    <w:name w:val="F04793D5681341968B06BAB44F0BDD95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5">
    <w:name w:val="2F49DD0C689C4AAAB57720E24AA8187F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5">
    <w:name w:val="EBF6CEC358A54ABDACC6048F32EC6A3F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5">
    <w:name w:val="8B783DC96EA54F2298EA47C0D8F50800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5">
    <w:name w:val="BF92697BBCAE4126BA2D4A608D1E075D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5">
    <w:name w:val="4AAE34D1F5584F2D91F5A6C492257027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5">
    <w:name w:val="165D58E23BF84B399E3518E8574E0A9B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5">
    <w:name w:val="9C8929DF0F614FC8B5A3792808852EDD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5">
    <w:name w:val="AD5992751BB14948A2F72197EA932D7C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5">
    <w:name w:val="361D618F1C4A433F9CCB11BB90B51BD8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5">
    <w:name w:val="CE690E1751274974A681E16C7AA70E86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5">
    <w:name w:val="2219A297AB61493BA0E3133E4B28F44B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5">
    <w:name w:val="B7E118EACCFA4C4FA6427C9783F305E5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5">
    <w:name w:val="5685D6046FA04AB6BCA65DA9FA671205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5">
    <w:name w:val="33FE1C318D4A4BE38DABF04672561FFD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5">
    <w:name w:val="47604F4B4A4644598D43434F5FF486D4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5">
    <w:name w:val="E9B223E0656947DFADB80163698A6244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5">
    <w:name w:val="CB3A7CD741274A64B5C43FF8E703062F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5">
    <w:name w:val="4DA2AC87CEFF4340A68840A4A15398D1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5">
    <w:name w:val="B2598CFD63074A4CB923FD84BE3480F6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5">
    <w:name w:val="0EC53D4300114AE7A22E414A79E5079D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5">
    <w:name w:val="B57E20CE7D994463A3E16CEB1D9906F3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5">
    <w:name w:val="87E85CAFCB054D7E9F2A15D8634F0FB7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5">
    <w:name w:val="00CF15DC1468477D9FDBCE12BBB7B0EC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5">
    <w:name w:val="5BA885C4DA9E4F2A9F8DDE16FD59E15B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5">
    <w:name w:val="D894BC6A1AEA47BD88611ADA16C1A250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5">
    <w:name w:val="670A41D9852441DB90BA5EC1C36CF353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5">
    <w:name w:val="B545B3AD1A774AD5AC55DD0075A7BDF6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5">
    <w:name w:val="35829391BECF4496B2D0976E5C3942AA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5">
    <w:name w:val="FEE2CB51C3C54B308A1ED92A063254FE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5">
    <w:name w:val="E34AB947625C4ED9AE46F005A8BC0B9F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5">
    <w:name w:val="7537312BCAF145A5A044A42ED4B4AE01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2">
    <w:name w:val="595CE0FB2F744BC5B8FE304F6F5F0D4712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5">
    <w:name w:val="6BF07D20A48448E9A2B896872D7EA7E1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5">
    <w:name w:val="08AFB886BFE14558BA0F335FD40908E9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5">
    <w:name w:val="2A543D72D28E408F8742F7DCA45C47EC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5">
    <w:name w:val="0CF705F25C6749B9AC9463FA5B855F0F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5">
    <w:name w:val="4E2858103CA94C7B8B7A68A6DE602AA4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5">
    <w:name w:val="FEBF7EB9B75A456C8CEF2A6AAB8B9C96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5">
    <w:name w:val="9018783373CC44A683CDF93F84A2825F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5">
    <w:name w:val="09A959DC1A464ABEA149E870440E77B9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5">
    <w:name w:val="1E01FAE6DD4146BDB1D0E135DB25023625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6">
    <w:name w:val="50E82EB63022419DAD60667616F6B046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6">
    <w:name w:val="7960B65AF69D4F01B9D996FD2AF6A15B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6">
    <w:name w:val="4C027C6739FC49E48772A7798ABFEDFE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6">
    <w:name w:val="058B15568F7347D7BF47B9AB70677D00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6">
    <w:name w:val="3A64005A6152472ABB452F935B2C5EDD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6">
    <w:name w:val="A0FFF6F0BB0A4017A0A42A004249C7BE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6">
    <w:name w:val="5787679C81E0427AA739733067116200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6">
    <w:name w:val="1A2ACACEB6084137A539D80F56675086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6">
    <w:name w:val="F6CAE491466240A19CD7C3DE7B1432BE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6">
    <w:name w:val="69ECA40F6A884ED4AEE30D49B9B86A10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6">
    <w:name w:val="13A84DB988C64FB7A1F050685E79D2BD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6">
    <w:name w:val="C9F9A01DCEA3428686015C58AC87E122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6">
    <w:name w:val="F04793D5681341968B06BAB44F0BDD95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6">
    <w:name w:val="2F49DD0C689C4AAAB57720E24AA8187F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6">
    <w:name w:val="EBF6CEC358A54ABDACC6048F32EC6A3F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6">
    <w:name w:val="8B783DC96EA54F2298EA47C0D8F50800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6">
    <w:name w:val="BF92697BBCAE4126BA2D4A608D1E075D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6">
    <w:name w:val="4AAE34D1F5584F2D91F5A6C492257027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6">
    <w:name w:val="165D58E23BF84B399E3518E8574E0A9B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6">
    <w:name w:val="9C8929DF0F614FC8B5A3792808852EDD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6">
    <w:name w:val="AD5992751BB14948A2F72197EA932D7C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6">
    <w:name w:val="361D618F1C4A433F9CCB11BB90B51BD8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6">
    <w:name w:val="CE690E1751274974A681E16C7AA70E86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6">
    <w:name w:val="2219A297AB61493BA0E3133E4B28F44B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6">
    <w:name w:val="B7E118EACCFA4C4FA6427C9783F305E5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6">
    <w:name w:val="5685D6046FA04AB6BCA65DA9FA671205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6">
    <w:name w:val="33FE1C318D4A4BE38DABF04672561FFD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6">
    <w:name w:val="47604F4B4A4644598D43434F5FF486D4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6">
    <w:name w:val="E9B223E0656947DFADB80163698A6244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6">
    <w:name w:val="CB3A7CD741274A64B5C43FF8E703062F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6">
    <w:name w:val="4DA2AC87CEFF4340A68840A4A15398D1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6">
    <w:name w:val="B2598CFD63074A4CB923FD84BE3480F6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6">
    <w:name w:val="0EC53D4300114AE7A22E414A79E5079D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6">
    <w:name w:val="B57E20CE7D994463A3E16CEB1D9906F3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6">
    <w:name w:val="87E85CAFCB054D7E9F2A15D8634F0FB7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6">
    <w:name w:val="00CF15DC1468477D9FDBCE12BBB7B0EC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6">
    <w:name w:val="5BA885C4DA9E4F2A9F8DDE16FD59E15B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6">
    <w:name w:val="D894BC6A1AEA47BD88611ADA16C1A250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6">
    <w:name w:val="670A41D9852441DB90BA5EC1C36CF353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6">
    <w:name w:val="B545B3AD1A774AD5AC55DD0075A7BDF6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6">
    <w:name w:val="35829391BECF4496B2D0976E5C3942AA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6">
    <w:name w:val="FEE2CB51C3C54B308A1ED92A063254FE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6">
    <w:name w:val="E34AB947625C4ED9AE46F005A8BC0B9F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6">
    <w:name w:val="7537312BCAF145A5A044A42ED4B4AE01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3">
    <w:name w:val="595CE0FB2F744BC5B8FE304F6F5F0D4713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6">
    <w:name w:val="6BF07D20A48448E9A2B896872D7EA7E1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6">
    <w:name w:val="08AFB886BFE14558BA0F335FD40908E9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6">
    <w:name w:val="2A543D72D28E408F8742F7DCA45C47EC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6">
    <w:name w:val="0CF705F25C6749B9AC9463FA5B855F0F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6">
    <w:name w:val="4E2858103CA94C7B8B7A68A6DE602AA4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6">
    <w:name w:val="FEBF7EB9B75A456C8CEF2A6AAB8B9C96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6">
    <w:name w:val="9018783373CC44A683CDF93F84A2825F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6">
    <w:name w:val="09A959DC1A464ABEA149E870440E77B9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6">
    <w:name w:val="1E01FAE6DD4146BDB1D0E135DB25023626"/>
    <w:rsid w:val="0074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7">
    <w:name w:val="50E82EB63022419DAD60667616F6B046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7">
    <w:name w:val="7960B65AF69D4F01B9D996FD2AF6A15B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7">
    <w:name w:val="4C027C6739FC49E48772A7798ABFEDFE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7">
    <w:name w:val="058B15568F7347D7BF47B9AB70677D00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7">
    <w:name w:val="3A64005A6152472ABB452F935B2C5EDD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7">
    <w:name w:val="A0FFF6F0BB0A4017A0A42A004249C7BE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7">
    <w:name w:val="5787679C81E0427AA739733067116200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7">
    <w:name w:val="1A2ACACEB6084137A539D80F56675086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7">
    <w:name w:val="F6CAE491466240A19CD7C3DE7B1432BE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7">
    <w:name w:val="69ECA40F6A884ED4AEE30D49B9B86A10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7">
    <w:name w:val="13A84DB988C64FB7A1F050685E79D2BD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7">
    <w:name w:val="C9F9A01DCEA3428686015C58AC87E122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7">
    <w:name w:val="F04793D5681341968B06BAB44F0BDD95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7">
    <w:name w:val="2F49DD0C689C4AAAB57720E24AA8187F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7">
    <w:name w:val="EBF6CEC358A54ABDACC6048F32EC6A3F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7">
    <w:name w:val="8B783DC96EA54F2298EA47C0D8F50800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7">
    <w:name w:val="BF92697BBCAE4126BA2D4A608D1E075D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7">
    <w:name w:val="4AAE34D1F5584F2D91F5A6C492257027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7">
    <w:name w:val="165D58E23BF84B399E3518E8574E0A9B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7">
    <w:name w:val="9C8929DF0F614FC8B5A3792808852EDD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7">
    <w:name w:val="AD5992751BB14948A2F72197EA932D7C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7">
    <w:name w:val="361D618F1C4A433F9CCB11BB90B51BD8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7">
    <w:name w:val="CE690E1751274974A681E16C7AA70E86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7">
    <w:name w:val="2219A297AB61493BA0E3133E4B28F44B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7">
    <w:name w:val="B7E118EACCFA4C4FA6427C9783F305E5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7">
    <w:name w:val="5685D6046FA04AB6BCA65DA9FA671205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7">
    <w:name w:val="33FE1C318D4A4BE38DABF04672561FFD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7">
    <w:name w:val="47604F4B4A4644598D43434F5FF486D4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7">
    <w:name w:val="E9B223E0656947DFADB80163698A6244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7">
    <w:name w:val="CB3A7CD741274A64B5C43FF8E703062F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7">
    <w:name w:val="4DA2AC87CEFF4340A68840A4A15398D1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7">
    <w:name w:val="B2598CFD63074A4CB923FD84BE3480F6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7">
    <w:name w:val="0EC53D4300114AE7A22E414A79E5079D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7">
    <w:name w:val="B57E20CE7D994463A3E16CEB1D9906F3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7">
    <w:name w:val="87E85CAFCB054D7E9F2A15D8634F0FB7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7">
    <w:name w:val="00CF15DC1468477D9FDBCE12BBB7B0EC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7">
    <w:name w:val="5BA885C4DA9E4F2A9F8DDE16FD59E15B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7">
    <w:name w:val="D894BC6A1AEA47BD88611ADA16C1A250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7">
    <w:name w:val="670A41D9852441DB90BA5EC1C36CF353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7">
    <w:name w:val="B545B3AD1A774AD5AC55DD0075A7BDF6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7">
    <w:name w:val="35829391BECF4496B2D0976E5C3942AA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7">
    <w:name w:val="FEE2CB51C3C54B308A1ED92A063254FE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7">
    <w:name w:val="E34AB947625C4ED9AE46F005A8BC0B9F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7">
    <w:name w:val="7537312BCAF145A5A044A42ED4B4AE01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4">
    <w:name w:val="595CE0FB2F744BC5B8FE304F6F5F0D4714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7">
    <w:name w:val="6BF07D20A48448E9A2B896872D7EA7E1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7">
    <w:name w:val="08AFB886BFE14558BA0F335FD40908E9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7">
    <w:name w:val="2A543D72D28E408F8742F7DCA45C47EC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7">
    <w:name w:val="0CF705F25C6749B9AC9463FA5B855F0F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7">
    <w:name w:val="4E2858103CA94C7B8B7A68A6DE602AA4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7">
    <w:name w:val="FEBF7EB9B75A456C8CEF2A6AAB8B9C96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7">
    <w:name w:val="9018783373CC44A683CDF93F84A2825F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7">
    <w:name w:val="09A959DC1A464ABEA149E870440E77B9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7">
    <w:name w:val="1E01FAE6DD4146BDB1D0E135DB25023627"/>
    <w:rsid w:val="0074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B3A520FD4B4FC9B428ADB371210A62">
    <w:name w:val="39B3A520FD4B4FC9B428ADB371210A62"/>
    <w:rsid w:val="00746FA0"/>
  </w:style>
  <w:style w:type="paragraph" w:customStyle="1" w:styleId="6C9B45663B25403089F903CFBA19D613">
    <w:name w:val="6C9B45663B25403089F903CFBA19D613"/>
    <w:rsid w:val="00746FA0"/>
  </w:style>
  <w:style w:type="paragraph" w:customStyle="1" w:styleId="50E82EB63022419DAD60667616F6B04628">
    <w:name w:val="50E82EB63022419DAD60667616F6B046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8">
    <w:name w:val="7960B65AF69D4F01B9D996FD2AF6A15B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8">
    <w:name w:val="4C027C6739FC49E48772A7798ABFEDFE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8">
    <w:name w:val="058B15568F7347D7BF47B9AB70677D00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8">
    <w:name w:val="3A64005A6152472ABB452F935B2C5EDD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8">
    <w:name w:val="A0FFF6F0BB0A4017A0A42A004249C7BE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8">
    <w:name w:val="5787679C81E0427AA739733067116200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8">
    <w:name w:val="1A2ACACEB6084137A539D80F56675086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8">
    <w:name w:val="F6CAE491466240A19CD7C3DE7B1432BE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8">
    <w:name w:val="69ECA40F6A884ED4AEE30D49B9B86A10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8">
    <w:name w:val="13A84DB988C64FB7A1F050685E79D2BD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8">
    <w:name w:val="C9F9A01DCEA3428686015C58AC87E122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8">
    <w:name w:val="F04793D5681341968B06BAB44F0BDD95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8">
    <w:name w:val="2F49DD0C689C4AAAB57720E24AA8187F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8">
    <w:name w:val="EBF6CEC358A54ABDACC6048F32EC6A3F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8">
    <w:name w:val="8B783DC96EA54F2298EA47C0D8F50800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8">
    <w:name w:val="BF92697BBCAE4126BA2D4A608D1E075D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8">
    <w:name w:val="4AAE34D1F5584F2D91F5A6C492257027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8">
    <w:name w:val="165D58E23BF84B399E3518E8574E0A9B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8">
    <w:name w:val="9C8929DF0F614FC8B5A3792808852EDD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8">
    <w:name w:val="AD5992751BB14948A2F72197EA932D7C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8">
    <w:name w:val="361D618F1C4A433F9CCB11BB90B51BD8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8">
    <w:name w:val="CE690E1751274974A681E16C7AA70E86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8">
    <w:name w:val="2219A297AB61493BA0E3133E4B28F44B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8">
    <w:name w:val="B7E118EACCFA4C4FA6427C9783F305E5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8">
    <w:name w:val="5685D6046FA04AB6BCA65DA9FA671205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8">
    <w:name w:val="33FE1C318D4A4BE38DABF04672561FFD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8">
    <w:name w:val="47604F4B4A4644598D43434F5FF486D4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8">
    <w:name w:val="E9B223E0656947DFADB80163698A6244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8">
    <w:name w:val="CB3A7CD741274A64B5C43FF8E703062F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8">
    <w:name w:val="4DA2AC87CEFF4340A68840A4A15398D1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8">
    <w:name w:val="B2598CFD63074A4CB923FD84BE3480F6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8">
    <w:name w:val="0EC53D4300114AE7A22E414A79E5079D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8">
    <w:name w:val="B57E20CE7D994463A3E16CEB1D9906F3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8">
    <w:name w:val="87E85CAFCB054D7E9F2A15D8634F0FB7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8">
    <w:name w:val="00CF15DC1468477D9FDBCE12BBB7B0EC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8">
    <w:name w:val="5BA885C4DA9E4F2A9F8DDE16FD59E15B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8">
    <w:name w:val="D894BC6A1AEA47BD88611ADA16C1A250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8">
    <w:name w:val="670A41D9852441DB90BA5EC1C36CF353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8">
    <w:name w:val="B545B3AD1A774AD5AC55DD0075A7BDF6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8">
    <w:name w:val="35829391BECF4496B2D0976E5C3942AA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8">
    <w:name w:val="FEE2CB51C3C54B308A1ED92A063254FE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8">
    <w:name w:val="E34AB947625C4ED9AE46F005A8BC0B9F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8">
    <w:name w:val="7537312BCAF145A5A044A42ED4B4AE01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5">
    <w:name w:val="595CE0FB2F744BC5B8FE304F6F5F0D4715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8">
    <w:name w:val="6BF07D20A48448E9A2B896872D7EA7E1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8">
    <w:name w:val="08AFB886BFE14558BA0F335FD40908E9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8">
    <w:name w:val="2A543D72D28E408F8742F7DCA45C47EC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8">
    <w:name w:val="0CF705F25C6749B9AC9463FA5B855F0F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">
    <w:name w:val="6C9B45663B25403089F903CFBA19D6131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8">
    <w:name w:val="4E2858103CA94C7B8B7A68A6DE602AA4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8">
    <w:name w:val="FEBF7EB9B75A456C8CEF2A6AAB8B9C96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8">
    <w:name w:val="9018783373CC44A683CDF93F84A2825F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8">
    <w:name w:val="09A959DC1A464ABEA149E870440E77B9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8">
    <w:name w:val="1E01FAE6DD4146BDB1D0E135DB25023628"/>
    <w:rsid w:val="00C8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9">
    <w:name w:val="50E82EB63022419DAD60667616F6B046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9">
    <w:name w:val="7960B65AF69D4F01B9D996FD2AF6A15B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9">
    <w:name w:val="4C027C6739FC49E48772A7798ABFEDFE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9">
    <w:name w:val="058B15568F7347D7BF47B9AB70677D00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9">
    <w:name w:val="3A64005A6152472ABB452F935B2C5EDD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9">
    <w:name w:val="A0FFF6F0BB0A4017A0A42A004249C7BE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9">
    <w:name w:val="5787679C81E0427AA739733067116200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9">
    <w:name w:val="1A2ACACEB6084137A539D80F56675086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9">
    <w:name w:val="F6CAE491466240A19CD7C3DE7B1432BE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9">
    <w:name w:val="69ECA40F6A884ED4AEE30D49B9B86A10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9">
    <w:name w:val="13A84DB988C64FB7A1F050685E79D2BD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9">
    <w:name w:val="C9F9A01DCEA3428686015C58AC87E122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9">
    <w:name w:val="F04793D5681341968B06BAB44F0BDD95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9">
    <w:name w:val="2F49DD0C689C4AAAB57720E24AA8187F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9">
    <w:name w:val="EBF6CEC358A54ABDACC6048F32EC6A3F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9">
    <w:name w:val="8B783DC96EA54F2298EA47C0D8F50800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9">
    <w:name w:val="BF92697BBCAE4126BA2D4A608D1E075D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9">
    <w:name w:val="4AAE34D1F5584F2D91F5A6C492257027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9">
    <w:name w:val="165D58E23BF84B399E3518E8574E0A9B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9">
    <w:name w:val="9C8929DF0F614FC8B5A3792808852EDD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9">
    <w:name w:val="AD5992751BB14948A2F72197EA932D7C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9">
    <w:name w:val="361D618F1C4A433F9CCB11BB90B51BD8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9">
    <w:name w:val="CE690E1751274974A681E16C7AA70E86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9">
    <w:name w:val="2219A297AB61493BA0E3133E4B28F44B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9">
    <w:name w:val="B7E118EACCFA4C4FA6427C9783F305E5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9">
    <w:name w:val="5685D6046FA04AB6BCA65DA9FA671205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9">
    <w:name w:val="33FE1C318D4A4BE38DABF04672561FFD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9">
    <w:name w:val="47604F4B4A4644598D43434F5FF486D4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9">
    <w:name w:val="E9B223E0656947DFADB80163698A6244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9">
    <w:name w:val="CB3A7CD741274A64B5C43FF8E703062F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9">
    <w:name w:val="4DA2AC87CEFF4340A68840A4A15398D1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9">
    <w:name w:val="B2598CFD63074A4CB923FD84BE3480F6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9">
    <w:name w:val="0EC53D4300114AE7A22E414A79E5079D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9">
    <w:name w:val="B57E20CE7D994463A3E16CEB1D9906F3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9">
    <w:name w:val="87E85CAFCB054D7E9F2A15D8634F0FB7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9">
    <w:name w:val="00CF15DC1468477D9FDBCE12BBB7B0EC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9">
    <w:name w:val="5BA885C4DA9E4F2A9F8DDE16FD59E15B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9">
    <w:name w:val="D894BC6A1AEA47BD88611ADA16C1A250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9">
    <w:name w:val="670A41D9852441DB90BA5EC1C36CF353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9">
    <w:name w:val="B545B3AD1A774AD5AC55DD0075A7BDF6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9">
    <w:name w:val="35829391BECF4496B2D0976E5C3942AA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9">
    <w:name w:val="FEE2CB51C3C54B308A1ED92A063254FE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9">
    <w:name w:val="E34AB947625C4ED9AE46F005A8BC0B9F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9">
    <w:name w:val="7537312BCAF145A5A044A42ED4B4AE01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6">
    <w:name w:val="595CE0FB2F744BC5B8FE304F6F5F0D4716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9">
    <w:name w:val="6BF07D20A48448E9A2B896872D7EA7E1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9">
    <w:name w:val="08AFB886BFE14558BA0F335FD40908E9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9">
    <w:name w:val="2A543D72D28E408F8742F7DCA45C47EC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9">
    <w:name w:val="0CF705F25C6749B9AC9463FA5B855F0F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">
    <w:name w:val="6C9B45663B25403089F903CFBA19D6132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9">
    <w:name w:val="4E2858103CA94C7B8B7A68A6DE602AA4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9">
    <w:name w:val="FEBF7EB9B75A456C8CEF2A6AAB8B9C96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9">
    <w:name w:val="9018783373CC44A683CDF93F84A2825F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9">
    <w:name w:val="09A959DC1A464ABEA149E870440E77B9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9">
    <w:name w:val="1E01FAE6DD4146BDB1D0E135DB25023629"/>
    <w:rsid w:val="0019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0">
    <w:name w:val="50E82EB63022419DAD60667616F6B046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0">
    <w:name w:val="7960B65AF69D4F01B9D996FD2AF6A15B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0">
    <w:name w:val="4C027C6739FC49E48772A7798ABFEDFE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0">
    <w:name w:val="058B15568F7347D7BF47B9AB70677D00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0">
    <w:name w:val="3A64005A6152472ABB452F935B2C5EDD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0">
    <w:name w:val="A0FFF6F0BB0A4017A0A42A004249C7BE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0">
    <w:name w:val="5787679C81E0427AA739733067116200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0">
    <w:name w:val="1A2ACACEB6084137A539D80F56675086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0">
    <w:name w:val="F6CAE491466240A19CD7C3DE7B1432BE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0">
    <w:name w:val="69ECA40F6A884ED4AEE30D49B9B86A10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0">
    <w:name w:val="13A84DB988C64FB7A1F050685E79D2BD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0">
    <w:name w:val="C9F9A01DCEA3428686015C58AC87E122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0">
    <w:name w:val="F04793D5681341968B06BAB44F0BDD95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0">
    <w:name w:val="2F49DD0C689C4AAAB57720E24AA8187F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0">
    <w:name w:val="EBF6CEC358A54ABDACC6048F32EC6A3F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0">
    <w:name w:val="8B783DC96EA54F2298EA47C0D8F50800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0">
    <w:name w:val="BF92697BBCAE4126BA2D4A608D1E075D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0">
    <w:name w:val="4AAE34D1F5584F2D91F5A6C492257027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0">
    <w:name w:val="165D58E23BF84B399E3518E8574E0A9B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0">
    <w:name w:val="9C8929DF0F614FC8B5A3792808852EDD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0">
    <w:name w:val="AD5992751BB14948A2F72197EA932D7C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0">
    <w:name w:val="361D618F1C4A433F9CCB11BB90B51BD8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0">
    <w:name w:val="CE690E1751274974A681E16C7AA70E86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0">
    <w:name w:val="2219A297AB61493BA0E3133E4B28F44B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0">
    <w:name w:val="B7E118EACCFA4C4FA6427C9783F305E5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0">
    <w:name w:val="5685D6046FA04AB6BCA65DA9FA671205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0">
    <w:name w:val="33FE1C318D4A4BE38DABF04672561FFD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0">
    <w:name w:val="47604F4B4A4644598D43434F5FF486D4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0">
    <w:name w:val="E9B223E0656947DFADB80163698A6244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0">
    <w:name w:val="CB3A7CD741274A64B5C43FF8E703062F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0">
    <w:name w:val="4DA2AC87CEFF4340A68840A4A15398D1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0">
    <w:name w:val="B2598CFD63074A4CB923FD84BE3480F6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0">
    <w:name w:val="0EC53D4300114AE7A22E414A79E5079D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0">
    <w:name w:val="B57E20CE7D994463A3E16CEB1D9906F3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0">
    <w:name w:val="87E85CAFCB054D7E9F2A15D8634F0FB7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0">
    <w:name w:val="00CF15DC1468477D9FDBCE12BBB7B0EC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0">
    <w:name w:val="5BA885C4DA9E4F2A9F8DDE16FD59E15B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0">
    <w:name w:val="D894BC6A1AEA47BD88611ADA16C1A250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0">
    <w:name w:val="670A41D9852441DB90BA5EC1C36CF353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0">
    <w:name w:val="B545B3AD1A774AD5AC55DD0075A7BDF6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0">
    <w:name w:val="35829391BECF4496B2D0976E5C3942AA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0">
    <w:name w:val="FEE2CB51C3C54B308A1ED92A063254FE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0">
    <w:name w:val="E34AB947625C4ED9AE46F005A8BC0B9F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0">
    <w:name w:val="7537312BCAF145A5A044A42ED4B4AE01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7">
    <w:name w:val="595CE0FB2F744BC5B8FE304F6F5F0D4717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0">
    <w:name w:val="6BF07D20A48448E9A2B896872D7EA7E1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0">
    <w:name w:val="08AFB886BFE14558BA0F335FD40908E9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0">
    <w:name w:val="2A543D72D28E408F8742F7DCA45C47EC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0">
    <w:name w:val="0CF705F25C6749B9AC9463FA5B855F0F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3">
    <w:name w:val="6C9B45663B25403089F903CFBA19D6133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0">
    <w:name w:val="4E2858103CA94C7B8B7A68A6DE602AA4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0">
    <w:name w:val="FEBF7EB9B75A456C8CEF2A6AAB8B9C96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0">
    <w:name w:val="9018783373CC44A683CDF93F84A2825F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0">
    <w:name w:val="09A959DC1A464ABEA149E870440E77B9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0">
    <w:name w:val="1E01FAE6DD4146BDB1D0E135DB25023630"/>
    <w:rsid w:val="00C90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1">
    <w:name w:val="50E82EB63022419DAD60667616F6B046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1">
    <w:name w:val="7960B65AF69D4F01B9D996FD2AF6A15B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1">
    <w:name w:val="4C027C6739FC49E48772A7798ABFEDFE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1">
    <w:name w:val="058B15568F7347D7BF47B9AB70677D00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1">
    <w:name w:val="3A64005A6152472ABB452F935B2C5EDD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1">
    <w:name w:val="A0FFF6F0BB0A4017A0A42A004249C7BE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1">
    <w:name w:val="5787679C81E0427AA739733067116200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1">
    <w:name w:val="1A2ACACEB6084137A539D80F56675086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1">
    <w:name w:val="F6CAE491466240A19CD7C3DE7B1432BE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1">
    <w:name w:val="69ECA40F6A884ED4AEE30D49B9B86A10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1">
    <w:name w:val="13A84DB988C64FB7A1F050685E79D2BD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1">
    <w:name w:val="C9F9A01DCEA3428686015C58AC87E122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1">
    <w:name w:val="F04793D5681341968B06BAB44F0BDD95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1">
    <w:name w:val="2F49DD0C689C4AAAB57720E24AA8187F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1">
    <w:name w:val="EBF6CEC358A54ABDACC6048F32EC6A3F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1">
    <w:name w:val="8B783DC96EA54F2298EA47C0D8F50800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1">
    <w:name w:val="BF92697BBCAE4126BA2D4A608D1E075D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1">
    <w:name w:val="4AAE34D1F5584F2D91F5A6C492257027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1">
    <w:name w:val="165D58E23BF84B399E3518E8574E0A9B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1">
    <w:name w:val="9C8929DF0F614FC8B5A3792808852EDD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1">
    <w:name w:val="AD5992751BB14948A2F72197EA932D7C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1">
    <w:name w:val="361D618F1C4A433F9CCB11BB90B51BD8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1">
    <w:name w:val="CE690E1751274974A681E16C7AA70E86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1">
    <w:name w:val="2219A297AB61493BA0E3133E4B28F44B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1">
    <w:name w:val="B7E118EACCFA4C4FA6427C9783F305E5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1">
    <w:name w:val="5685D6046FA04AB6BCA65DA9FA671205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1">
    <w:name w:val="33FE1C318D4A4BE38DABF04672561FFD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1">
    <w:name w:val="47604F4B4A4644598D43434F5FF486D4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1">
    <w:name w:val="E9B223E0656947DFADB80163698A6244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1">
    <w:name w:val="CB3A7CD741274A64B5C43FF8E703062F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1">
    <w:name w:val="4DA2AC87CEFF4340A68840A4A15398D1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1">
    <w:name w:val="B2598CFD63074A4CB923FD84BE3480F6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1">
    <w:name w:val="0EC53D4300114AE7A22E414A79E5079D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1">
    <w:name w:val="B57E20CE7D994463A3E16CEB1D9906F3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1">
    <w:name w:val="87E85CAFCB054D7E9F2A15D8634F0FB7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1">
    <w:name w:val="00CF15DC1468477D9FDBCE12BBB7B0EC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1">
    <w:name w:val="5BA885C4DA9E4F2A9F8DDE16FD59E15B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1">
    <w:name w:val="D894BC6A1AEA47BD88611ADA16C1A250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1">
    <w:name w:val="670A41D9852441DB90BA5EC1C36CF353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1">
    <w:name w:val="B545B3AD1A774AD5AC55DD0075A7BDF6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1">
    <w:name w:val="35829391BECF4496B2D0976E5C3942AA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1">
    <w:name w:val="FEE2CB51C3C54B308A1ED92A063254FE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1">
    <w:name w:val="E34AB947625C4ED9AE46F005A8BC0B9F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1">
    <w:name w:val="7537312BCAF145A5A044A42ED4B4AE01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8">
    <w:name w:val="595CE0FB2F744BC5B8FE304F6F5F0D4718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1">
    <w:name w:val="6BF07D20A48448E9A2B896872D7EA7E1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1">
    <w:name w:val="08AFB886BFE14558BA0F335FD40908E9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1">
    <w:name w:val="2A543D72D28E408F8742F7DCA45C47EC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1">
    <w:name w:val="0CF705F25C6749B9AC9463FA5B855F0F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4">
    <w:name w:val="6C9B45663B25403089F903CFBA19D6134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1">
    <w:name w:val="4E2858103CA94C7B8B7A68A6DE602AA4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1">
    <w:name w:val="FEBF7EB9B75A456C8CEF2A6AAB8B9C96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1">
    <w:name w:val="9018783373CC44A683CDF93F84A2825F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1">
    <w:name w:val="09A959DC1A464ABEA149E870440E77B9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1">
    <w:name w:val="1E01FAE6DD4146BDB1D0E135DB25023631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2">
    <w:name w:val="50E82EB63022419DAD60667616F6B046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2">
    <w:name w:val="7960B65AF69D4F01B9D996FD2AF6A15B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2">
    <w:name w:val="4C027C6739FC49E48772A7798ABFEDFE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2">
    <w:name w:val="058B15568F7347D7BF47B9AB70677D00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2">
    <w:name w:val="3A64005A6152472ABB452F935B2C5EDD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2">
    <w:name w:val="A0FFF6F0BB0A4017A0A42A004249C7BE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2">
    <w:name w:val="5787679C81E0427AA739733067116200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2">
    <w:name w:val="1A2ACACEB6084137A539D80F56675086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2">
    <w:name w:val="F6CAE491466240A19CD7C3DE7B1432BE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2">
    <w:name w:val="69ECA40F6A884ED4AEE30D49B9B86A10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2">
    <w:name w:val="13A84DB988C64FB7A1F050685E79D2BD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2">
    <w:name w:val="C9F9A01DCEA3428686015C58AC87E122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2">
    <w:name w:val="F04793D5681341968B06BAB44F0BDD95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2">
    <w:name w:val="2F49DD0C689C4AAAB57720E24AA8187F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2">
    <w:name w:val="EBF6CEC358A54ABDACC6048F32EC6A3F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2">
    <w:name w:val="8B783DC96EA54F2298EA47C0D8F50800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2">
    <w:name w:val="BF92697BBCAE4126BA2D4A608D1E075D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2">
    <w:name w:val="4AAE34D1F5584F2D91F5A6C492257027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2">
    <w:name w:val="165D58E23BF84B399E3518E8574E0A9B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2">
    <w:name w:val="9C8929DF0F614FC8B5A3792808852EDD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2">
    <w:name w:val="AD5992751BB14948A2F72197EA932D7C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2">
    <w:name w:val="361D618F1C4A433F9CCB11BB90B51BD8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2">
    <w:name w:val="CE690E1751274974A681E16C7AA70E86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2">
    <w:name w:val="2219A297AB61493BA0E3133E4B28F44B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2">
    <w:name w:val="B7E118EACCFA4C4FA6427C9783F305E5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2">
    <w:name w:val="5685D6046FA04AB6BCA65DA9FA671205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2">
    <w:name w:val="33FE1C318D4A4BE38DABF04672561FFD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2">
    <w:name w:val="47604F4B4A4644598D43434F5FF486D4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2">
    <w:name w:val="E9B223E0656947DFADB80163698A6244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2">
    <w:name w:val="CB3A7CD741274A64B5C43FF8E703062F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2">
    <w:name w:val="4DA2AC87CEFF4340A68840A4A15398D1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2">
    <w:name w:val="B2598CFD63074A4CB923FD84BE3480F6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2">
    <w:name w:val="0EC53D4300114AE7A22E414A79E5079D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2">
    <w:name w:val="B57E20CE7D994463A3E16CEB1D9906F3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2">
    <w:name w:val="87E85CAFCB054D7E9F2A15D8634F0FB7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2">
    <w:name w:val="00CF15DC1468477D9FDBCE12BBB7B0EC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2">
    <w:name w:val="5BA885C4DA9E4F2A9F8DDE16FD59E15B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2">
    <w:name w:val="D894BC6A1AEA47BD88611ADA16C1A250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2">
    <w:name w:val="670A41D9852441DB90BA5EC1C36CF353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2">
    <w:name w:val="B545B3AD1A774AD5AC55DD0075A7BDF6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2">
    <w:name w:val="35829391BECF4496B2D0976E5C3942AA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2">
    <w:name w:val="FEE2CB51C3C54B308A1ED92A063254FE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2">
    <w:name w:val="E34AB947625C4ED9AE46F005A8BC0B9F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2">
    <w:name w:val="7537312BCAF145A5A044A42ED4B4AE01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19">
    <w:name w:val="595CE0FB2F744BC5B8FE304F6F5F0D4719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2">
    <w:name w:val="6BF07D20A48448E9A2B896872D7EA7E1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2">
    <w:name w:val="08AFB886BFE14558BA0F335FD40908E9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2">
    <w:name w:val="2A543D72D28E408F8742F7DCA45C47EC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2">
    <w:name w:val="0CF705F25C6749B9AC9463FA5B855F0F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5">
    <w:name w:val="6C9B45663B25403089F903CFBA19D6135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2">
    <w:name w:val="4E2858103CA94C7B8B7A68A6DE602AA4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2">
    <w:name w:val="FEBF7EB9B75A456C8CEF2A6AAB8B9C96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2">
    <w:name w:val="9018783373CC44A683CDF93F84A2825F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2">
    <w:name w:val="09A959DC1A464ABEA149E870440E77B9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2">
    <w:name w:val="1E01FAE6DD4146BDB1D0E135DB25023632"/>
    <w:rsid w:val="00FC1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3">
    <w:name w:val="50E82EB63022419DAD60667616F6B046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3">
    <w:name w:val="7960B65AF69D4F01B9D996FD2AF6A15B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3">
    <w:name w:val="4C027C6739FC49E48772A7798ABFEDFE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3">
    <w:name w:val="058B15568F7347D7BF47B9AB70677D00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3">
    <w:name w:val="3A64005A6152472ABB452F935B2C5EDD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3">
    <w:name w:val="A0FFF6F0BB0A4017A0A42A004249C7BE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3">
    <w:name w:val="5787679C81E0427AA739733067116200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3">
    <w:name w:val="1A2ACACEB6084137A539D80F56675086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3">
    <w:name w:val="F6CAE491466240A19CD7C3DE7B1432BE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3">
    <w:name w:val="69ECA40F6A884ED4AEE30D49B9B86A10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3">
    <w:name w:val="13A84DB988C64FB7A1F050685E79D2BD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3">
    <w:name w:val="C9F9A01DCEA3428686015C58AC87E122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3">
    <w:name w:val="F04793D5681341968B06BAB44F0BDD95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3">
    <w:name w:val="2F49DD0C689C4AAAB57720E24AA8187F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3">
    <w:name w:val="EBF6CEC358A54ABDACC6048F32EC6A3F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3">
    <w:name w:val="8B783DC96EA54F2298EA47C0D8F50800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3">
    <w:name w:val="BF92697BBCAE4126BA2D4A608D1E075D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3">
    <w:name w:val="4AAE34D1F5584F2D91F5A6C492257027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3">
    <w:name w:val="165D58E23BF84B399E3518E8574E0A9B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3">
    <w:name w:val="9C8929DF0F614FC8B5A3792808852EDD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3">
    <w:name w:val="AD5992751BB14948A2F72197EA932D7C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3">
    <w:name w:val="361D618F1C4A433F9CCB11BB90B51BD8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3">
    <w:name w:val="CE690E1751274974A681E16C7AA70E86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3">
    <w:name w:val="2219A297AB61493BA0E3133E4B28F44B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3">
    <w:name w:val="B7E118EACCFA4C4FA6427C9783F305E5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3">
    <w:name w:val="5685D6046FA04AB6BCA65DA9FA671205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3">
    <w:name w:val="33FE1C318D4A4BE38DABF04672561FFD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3">
    <w:name w:val="47604F4B4A4644598D43434F5FF486D4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3">
    <w:name w:val="E9B223E0656947DFADB80163698A6244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3">
    <w:name w:val="CB3A7CD741274A64B5C43FF8E703062F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3">
    <w:name w:val="4DA2AC87CEFF4340A68840A4A15398D1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3">
    <w:name w:val="B2598CFD63074A4CB923FD84BE3480F6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3">
    <w:name w:val="0EC53D4300114AE7A22E414A79E5079D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3">
    <w:name w:val="B57E20CE7D994463A3E16CEB1D9906F3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3">
    <w:name w:val="87E85CAFCB054D7E9F2A15D8634F0FB7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3">
    <w:name w:val="00CF15DC1468477D9FDBCE12BBB7B0EC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3">
    <w:name w:val="5BA885C4DA9E4F2A9F8DDE16FD59E15B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3">
    <w:name w:val="D894BC6A1AEA47BD88611ADA16C1A250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3">
    <w:name w:val="670A41D9852441DB90BA5EC1C36CF353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3">
    <w:name w:val="B545B3AD1A774AD5AC55DD0075A7BDF6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3">
    <w:name w:val="35829391BECF4496B2D0976E5C3942AA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3">
    <w:name w:val="FEE2CB51C3C54B308A1ED92A063254FE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3">
    <w:name w:val="E34AB947625C4ED9AE46F005A8BC0B9F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3">
    <w:name w:val="7537312BCAF145A5A044A42ED4B4AE01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0">
    <w:name w:val="595CE0FB2F744BC5B8FE304F6F5F0D4720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3">
    <w:name w:val="6BF07D20A48448E9A2B896872D7EA7E1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3">
    <w:name w:val="08AFB886BFE14558BA0F335FD40908E9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3">
    <w:name w:val="2A543D72D28E408F8742F7DCA45C47EC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3">
    <w:name w:val="0CF705F25C6749B9AC9463FA5B855F0F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6">
    <w:name w:val="6C9B45663B25403089F903CFBA19D6136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3">
    <w:name w:val="4E2858103CA94C7B8B7A68A6DE602AA4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3">
    <w:name w:val="FEBF7EB9B75A456C8CEF2A6AAB8B9C96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3">
    <w:name w:val="9018783373CC44A683CDF93F84A2825F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3">
    <w:name w:val="09A959DC1A464ABEA149E870440E77B9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3">
    <w:name w:val="1E01FAE6DD4146BDB1D0E135DB25023633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4">
    <w:name w:val="50E82EB63022419DAD60667616F6B046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4">
    <w:name w:val="7960B65AF69D4F01B9D996FD2AF6A15B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4">
    <w:name w:val="4C027C6739FC49E48772A7798ABFEDFE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4">
    <w:name w:val="058B15568F7347D7BF47B9AB70677D00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4">
    <w:name w:val="3A64005A6152472ABB452F935B2C5EDD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4">
    <w:name w:val="A0FFF6F0BB0A4017A0A42A004249C7BE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4">
    <w:name w:val="5787679C81E0427AA739733067116200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4">
    <w:name w:val="1A2ACACEB6084137A539D80F56675086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4">
    <w:name w:val="F6CAE491466240A19CD7C3DE7B1432BE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4">
    <w:name w:val="69ECA40F6A884ED4AEE30D49B9B86A10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4">
    <w:name w:val="13A84DB988C64FB7A1F050685E79D2BD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4">
    <w:name w:val="C9F9A01DCEA3428686015C58AC87E122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4">
    <w:name w:val="F04793D5681341968B06BAB44F0BDD95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4">
    <w:name w:val="2F49DD0C689C4AAAB57720E24AA8187F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4">
    <w:name w:val="EBF6CEC358A54ABDACC6048F32EC6A3F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4">
    <w:name w:val="8B783DC96EA54F2298EA47C0D8F50800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4">
    <w:name w:val="BF92697BBCAE4126BA2D4A608D1E075D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4">
    <w:name w:val="4AAE34D1F5584F2D91F5A6C492257027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4">
    <w:name w:val="165D58E23BF84B399E3518E8574E0A9B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4">
    <w:name w:val="9C8929DF0F614FC8B5A3792808852EDD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4">
    <w:name w:val="AD5992751BB14948A2F72197EA932D7C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4">
    <w:name w:val="361D618F1C4A433F9CCB11BB90B51BD8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4">
    <w:name w:val="CE690E1751274974A681E16C7AA70E86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4">
    <w:name w:val="2219A297AB61493BA0E3133E4B28F44B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4">
    <w:name w:val="B7E118EACCFA4C4FA6427C9783F305E5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4">
    <w:name w:val="5685D6046FA04AB6BCA65DA9FA671205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4">
    <w:name w:val="33FE1C318D4A4BE38DABF04672561FFD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4">
    <w:name w:val="47604F4B4A4644598D43434F5FF486D4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4">
    <w:name w:val="E9B223E0656947DFADB80163698A6244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4">
    <w:name w:val="CB3A7CD741274A64B5C43FF8E703062F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4">
    <w:name w:val="4DA2AC87CEFF4340A68840A4A15398D1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4">
    <w:name w:val="B2598CFD63074A4CB923FD84BE3480F6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4">
    <w:name w:val="0EC53D4300114AE7A22E414A79E5079D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4">
    <w:name w:val="B57E20CE7D994463A3E16CEB1D9906F3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4">
    <w:name w:val="87E85CAFCB054D7E9F2A15D8634F0FB7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4">
    <w:name w:val="00CF15DC1468477D9FDBCE12BBB7B0EC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4">
    <w:name w:val="5BA885C4DA9E4F2A9F8DDE16FD59E15B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4">
    <w:name w:val="D894BC6A1AEA47BD88611ADA16C1A250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4">
    <w:name w:val="670A41D9852441DB90BA5EC1C36CF353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4">
    <w:name w:val="B545B3AD1A774AD5AC55DD0075A7BDF6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4">
    <w:name w:val="35829391BECF4496B2D0976E5C3942AA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4">
    <w:name w:val="FEE2CB51C3C54B308A1ED92A063254FE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4">
    <w:name w:val="E34AB947625C4ED9AE46F005A8BC0B9F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4">
    <w:name w:val="7537312BCAF145A5A044A42ED4B4AE01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1">
    <w:name w:val="595CE0FB2F744BC5B8FE304F6F5F0D4721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4">
    <w:name w:val="6BF07D20A48448E9A2B896872D7EA7E1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4">
    <w:name w:val="08AFB886BFE14558BA0F335FD40908E9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4">
    <w:name w:val="2A543D72D28E408F8742F7DCA45C47EC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4">
    <w:name w:val="0CF705F25C6749B9AC9463FA5B855F0F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7">
    <w:name w:val="6C9B45663B25403089F903CFBA19D6137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4">
    <w:name w:val="4E2858103CA94C7B8B7A68A6DE602AA4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4">
    <w:name w:val="FEBF7EB9B75A456C8CEF2A6AAB8B9C96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4">
    <w:name w:val="9018783373CC44A683CDF93F84A2825F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4">
    <w:name w:val="09A959DC1A464ABEA149E870440E77B9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4">
    <w:name w:val="1E01FAE6DD4146BDB1D0E135DB25023634"/>
    <w:rsid w:val="0039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5">
    <w:name w:val="50E82EB63022419DAD60667616F6B046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5">
    <w:name w:val="7960B65AF69D4F01B9D996FD2AF6A15B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5">
    <w:name w:val="4C027C6739FC49E48772A7798ABFEDFE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5">
    <w:name w:val="058B15568F7347D7BF47B9AB70677D00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5">
    <w:name w:val="3A64005A6152472ABB452F935B2C5EDD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5">
    <w:name w:val="A0FFF6F0BB0A4017A0A42A004249C7BE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5">
    <w:name w:val="5787679C81E0427AA739733067116200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5">
    <w:name w:val="1A2ACACEB6084137A539D80F56675086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5">
    <w:name w:val="F6CAE491466240A19CD7C3DE7B1432BE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5">
    <w:name w:val="69ECA40F6A884ED4AEE30D49B9B86A10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5">
    <w:name w:val="13A84DB988C64FB7A1F050685E79D2BD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5">
    <w:name w:val="C9F9A01DCEA3428686015C58AC87E122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5">
    <w:name w:val="F04793D5681341968B06BAB44F0BDD95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5">
    <w:name w:val="2F49DD0C689C4AAAB57720E24AA8187F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5">
    <w:name w:val="EBF6CEC358A54ABDACC6048F32EC6A3F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5">
    <w:name w:val="8B783DC96EA54F2298EA47C0D8F50800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5">
    <w:name w:val="BF92697BBCAE4126BA2D4A608D1E075D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5">
    <w:name w:val="4AAE34D1F5584F2D91F5A6C492257027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5">
    <w:name w:val="165D58E23BF84B399E3518E8574E0A9B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5">
    <w:name w:val="9C8929DF0F614FC8B5A3792808852EDD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5">
    <w:name w:val="AD5992751BB14948A2F72197EA932D7C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5">
    <w:name w:val="361D618F1C4A433F9CCB11BB90B51BD8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5">
    <w:name w:val="CE690E1751274974A681E16C7AA70E86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5">
    <w:name w:val="2219A297AB61493BA0E3133E4B28F44B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5">
    <w:name w:val="B7E118EACCFA4C4FA6427C9783F305E5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5">
    <w:name w:val="5685D6046FA04AB6BCA65DA9FA671205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5">
    <w:name w:val="33FE1C318D4A4BE38DABF04672561FFD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5">
    <w:name w:val="47604F4B4A4644598D43434F5FF486D4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5">
    <w:name w:val="E9B223E0656947DFADB80163698A6244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5">
    <w:name w:val="CB3A7CD741274A64B5C43FF8E703062F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5">
    <w:name w:val="4DA2AC87CEFF4340A68840A4A15398D1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5">
    <w:name w:val="B2598CFD63074A4CB923FD84BE3480F6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5">
    <w:name w:val="0EC53D4300114AE7A22E414A79E5079D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5">
    <w:name w:val="B57E20CE7D994463A3E16CEB1D9906F3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5">
    <w:name w:val="87E85CAFCB054D7E9F2A15D8634F0FB7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5">
    <w:name w:val="00CF15DC1468477D9FDBCE12BBB7B0EC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5">
    <w:name w:val="5BA885C4DA9E4F2A9F8DDE16FD59E15B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5">
    <w:name w:val="D894BC6A1AEA47BD88611ADA16C1A250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5">
    <w:name w:val="670A41D9852441DB90BA5EC1C36CF353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5">
    <w:name w:val="B545B3AD1A774AD5AC55DD0075A7BDF6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5">
    <w:name w:val="35829391BECF4496B2D0976E5C3942AA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5">
    <w:name w:val="FEE2CB51C3C54B308A1ED92A063254FE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5">
    <w:name w:val="E34AB947625C4ED9AE46F005A8BC0B9F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5">
    <w:name w:val="7537312BCAF145A5A044A42ED4B4AE01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2">
    <w:name w:val="595CE0FB2F744BC5B8FE304F6F5F0D4722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5">
    <w:name w:val="6BF07D20A48448E9A2B896872D7EA7E1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5">
    <w:name w:val="08AFB886BFE14558BA0F335FD40908E9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5">
    <w:name w:val="2A543D72D28E408F8742F7DCA45C47EC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5">
    <w:name w:val="0CF705F25C6749B9AC9463FA5B855F0F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8">
    <w:name w:val="6C9B45663B25403089F903CFBA19D6138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5">
    <w:name w:val="4E2858103CA94C7B8B7A68A6DE602AA4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5">
    <w:name w:val="FEBF7EB9B75A456C8CEF2A6AAB8B9C96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5">
    <w:name w:val="9018783373CC44A683CDF93F84A2825F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5">
    <w:name w:val="09A959DC1A464ABEA149E870440E77B9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5">
    <w:name w:val="1E01FAE6DD4146BDB1D0E135DB25023635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6">
    <w:name w:val="50E82EB63022419DAD60667616F6B046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6">
    <w:name w:val="7960B65AF69D4F01B9D996FD2AF6A15B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6">
    <w:name w:val="4C027C6739FC49E48772A7798ABFEDFE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6">
    <w:name w:val="058B15568F7347D7BF47B9AB70677D00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6">
    <w:name w:val="3A64005A6152472ABB452F935B2C5EDD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6">
    <w:name w:val="A0FFF6F0BB0A4017A0A42A004249C7BE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6">
    <w:name w:val="5787679C81E0427AA739733067116200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6">
    <w:name w:val="1A2ACACEB6084137A539D80F56675086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6">
    <w:name w:val="F6CAE491466240A19CD7C3DE7B1432BE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6">
    <w:name w:val="69ECA40F6A884ED4AEE30D49B9B86A10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6">
    <w:name w:val="13A84DB988C64FB7A1F050685E79D2BD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6">
    <w:name w:val="C9F9A01DCEA3428686015C58AC87E122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6">
    <w:name w:val="F04793D5681341968B06BAB44F0BDD95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6">
    <w:name w:val="2F49DD0C689C4AAAB57720E24AA8187F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6">
    <w:name w:val="EBF6CEC358A54ABDACC6048F32EC6A3F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6">
    <w:name w:val="8B783DC96EA54F2298EA47C0D8F50800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6">
    <w:name w:val="BF92697BBCAE4126BA2D4A608D1E075D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6">
    <w:name w:val="4AAE34D1F5584F2D91F5A6C492257027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6">
    <w:name w:val="165D58E23BF84B399E3518E8574E0A9B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6">
    <w:name w:val="9C8929DF0F614FC8B5A3792808852EDD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6">
    <w:name w:val="AD5992751BB14948A2F72197EA932D7C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6">
    <w:name w:val="361D618F1C4A433F9CCB11BB90B51BD8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6">
    <w:name w:val="CE690E1751274974A681E16C7AA70E86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6">
    <w:name w:val="2219A297AB61493BA0E3133E4B28F44B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6">
    <w:name w:val="B7E118EACCFA4C4FA6427C9783F305E5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6">
    <w:name w:val="5685D6046FA04AB6BCA65DA9FA671205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6">
    <w:name w:val="33FE1C318D4A4BE38DABF04672561FFD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6">
    <w:name w:val="47604F4B4A4644598D43434F5FF486D4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6">
    <w:name w:val="E9B223E0656947DFADB80163698A6244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6">
    <w:name w:val="CB3A7CD741274A64B5C43FF8E703062F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6">
    <w:name w:val="4DA2AC87CEFF4340A68840A4A15398D1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6">
    <w:name w:val="B2598CFD63074A4CB923FD84BE3480F6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6">
    <w:name w:val="0EC53D4300114AE7A22E414A79E5079D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6">
    <w:name w:val="B57E20CE7D994463A3E16CEB1D9906F3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6">
    <w:name w:val="87E85CAFCB054D7E9F2A15D8634F0FB7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6">
    <w:name w:val="00CF15DC1468477D9FDBCE12BBB7B0EC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6">
    <w:name w:val="5BA885C4DA9E4F2A9F8DDE16FD59E15B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6">
    <w:name w:val="D894BC6A1AEA47BD88611ADA16C1A250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6">
    <w:name w:val="670A41D9852441DB90BA5EC1C36CF353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6">
    <w:name w:val="B545B3AD1A774AD5AC55DD0075A7BDF6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6">
    <w:name w:val="35829391BECF4496B2D0976E5C3942AA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6">
    <w:name w:val="FEE2CB51C3C54B308A1ED92A063254FE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6">
    <w:name w:val="E34AB947625C4ED9AE46F005A8BC0B9F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6">
    <w:name w:val="7537312BCAF145A5A044A42ED4B4AE01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3">
    <w:name w:val="595CE0FB2F744BC5B8FE304F6F5F0D4723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6">
    <w:name w:val="6BF07D20A48448E9A2B896872D7EA7E1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6">
    <w:name w:val="08AFB886BFE14558BA0F335FD40908E9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6">
    <w:name w:val="2A543D72D28E408F8742F7DCA45C47EC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6">
    <w:name w:val="0CF705F25C6749B9AC9463FA5B855F0F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9">
    <w:name w:val="6C9B45663B25403089F903CFBA19D6139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6">
    <w:name w:val="4E2858103CA94C7B8B7A68A6DE602AA4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6">
    <w:name w:val="FEBF7EB9B75A456C8CEF2A6AAB8B9C96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6">
    <w:name w:val="9018783373CC44A683CDF93F84A2825F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6">
    <w:name w:val="09A959DC1A464ABEA149E870440E77B9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6">
    <w:name w:val="1E01FAE6DD4146BDB1D0E135DB25023636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7">
    <w:name w:val="50E82EB63022419DAD60667616F6B046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7">
    <w:name w:val="7960B65AF69D4F01B9D996FD2AF6A15B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7">
    <w:name w:val="4C027C6739FC49E48772A7798ABFEDFE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7">
    <w:name w:val="058B15568F7347D7BF47B9AB70677D00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7">
    <w:name w:val="3A64005A6152472ABB452F935B2C5EDD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7">
    <w:name w:val="A0FFF6F0BB0A4017A0A42A004249C7BE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7">
    <w:name w:val="5787679C81E0427AA739733067116200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7">
    <w:name w:val="1A2ACACEB6084137A539D80F56675086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7">
    <w:name w:val="F6CAE491466240A19CD7C3DE7B1432BE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7">
    <w:name w:val="69ECA40F6A884ED4AEE30D49B9B86A10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7">
    <w:name w:val="13A84DB988C64FB7A1F050685E79D2BD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7">
    <w:name w:val="C9F9A01DCEA3428686015C58AC87E122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7">
    <w:name w:val="F04793D5681341968B06BAB44F0BDD95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7">
    <w:name w:val="2F49DD0C689C4AAAB57720E24AA8187F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7">
    <w:name w:val="EBF6CEC358A54ABDACC6048F32EC6A3F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7">
    <w:name w:val="8B783DC96EA54F2298EA47C0D8F50800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7">
    <w:name w:val="BF92697BBCAE4126BA2D4A608D1E075D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7">
    <w:name w:val="4AAE34D1F5584F2D91F5A6C492257027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7">
    <w:name w:val="165D58E23BF84B399E3518E8574E0A9B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7">
    <w:name w:val="9C8929DF0F614FC8B5A3792808852EDD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7">
    <w:name w:val="AD5992751BB14948A2F72197EA932D7C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7">
    <w:name w:val="361D618F1C4A433F9CCB11BB90B51BD8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7">
    <w:name w:val="CE690E1751274974A681E16C7AA70E86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7">
    <w:name w:val="2219A297AB61493BA0E3133E4B28F44B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7">
    <w:name w:val="B7E118EACCFA4C4FA6427C9783F305E5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7">
    <w:name w:val="5685D6046FA04AB6BCA65DA9FA671205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7">
    <w:name w:val="33FE1C318D4A4BE38DABF04672561FFD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7">
    <w:name w:val="47604F4B4A4644598D43434F5FF486D4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7">
    <w:name w:val="E9B223E0656947DFADB80163698A6244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7">
    <w:name w:val="CB3A7CD741274A64B5C43FF8E703062F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7">
    <w:name w:val="4DA2AC87CEFF4340A68840A4A15398D1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7">
    <w:name w:val="B2598CFD63074A4CB923FD84BE3480F6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7">
    <w:name w:val="0EC53D4300114AE7A22E414A79E5079D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7">
    <w:name w:val="B57E20CE7D994463A3E16CEB1D9906F3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7">
    <w:name w:val="87E85CAFCB054D7E9F2A15D8634F0FB7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7">
    <w:name w:val="00CF15DC1468477D9FDBCE12BBB7B0EC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7">
    <w:name w:val="5BA885C4DA9E4F2A9F8DDE16FD59E15B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7">
    <w:name w:val="D894BC6A1AEA47BD88611ADA16C1A250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7">
    <w:name w:val="670A41D9852441DB90BA5EC1C36CF353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7">
    <w:name w:val="B545B3AD1A774AD5AC55DD0075A7BDF6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7">
    <w:name w:val="35829391BECF4496B2D0976E5C3942AA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7">
    <w:name w:val="FEE2CB51C3C54B308A1ED92A063254FE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7">
    <w:name w:val="E34AB947625C4ED9AE46F005A8BC0B9F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7">
    <w:name w:val="7537312BCAF145A5A044A42ED4B4AE01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4">
    <w:name w:val="595CE0FB2F744BC5B8FE304F6F5F0D4724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7">
    <w:name w:val="6BF07D20A48448E9A2B896872D7EA7E1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7">
    <w:name w:val="08AFB886BFE14558BA0F335FD40908E9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7">
    <w:name w:val="2A543D72D28E408F8742F7DCA45C47EC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7">
    <w:name w:val="0CF705F25C6749B9AC9463FA5B855F0F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0">
    <w:name w:val="6C9B45663B25403089F903CFBA19D61310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7">
    <w:name w:val="4E2858103CA94C7B8B7A68A6DE602AA4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7">
    <w:name w:val="FEBF7EB9B75A456C8CEF2A6AAB8B9C96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7">
    <w:name w:val="9018783373CC44A683CDF93F84A2825F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7">
    <w:name w:val="09A959DC1A464ABEA149E870440E77B9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7">
    <w:name w:val="1E01FAE6DD4146BDB1D0E135DB25023637"/>
    <w:rsid w:val="00A4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8">
    <w:name w:val="50E82EB63022419DAD60667616F6B046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8">
    <w:name w:val="7960B65AF69D4F01B9D996FD2AF6A15B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8">
    <w:name w:val="4C027C6739FC49E48772A7798ABFEDFE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8">
    <w:name w:val="058B15568F7347D7BF47B9AB70677D00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8">
    <w:name w:val="3A64005A6152472ABB452F935B2C5EDD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8">
    <w:name w:val="A0FFF6F0BB0A4017A0A42A004249C7BE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8">
    <w:name w:val="5787679C81E0427AA739733067116200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8">
    <w:name w:val="1A2ACACEB6084137A539D80F56675086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8">
    <w:name w:val="F6CAE491466240A19CD7C3DE7B1432BE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8">
    <w:name w:val="69ECA40F6A884ED4AEE30D49B9B86A10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8">
    <w:name w:val="13A84DB988C64FB7A1F050685E79D2BD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8">
    <w:name w:val="C9F9A01DCEA3428686015C58AC87E122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8">
    <w:name w:val="F04793D5681341968B06BAB44F0BDD95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8">
    <w:name w:val="2F49DD0C689C4AAAB57720E24AA8187F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8">
    <w:name w:val="EBF6CEC358A54ABDACC6048F32EC6A3F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8">
    <w:name w:val="8B783DC96EA54F2298EA47C0D8F50800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8">
    <w:name w:val="BF92697BBCAE4126BA2D4A608D1E075D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8">
    <w:name w:val="4AAE34D1F5584F2D91F5A6C492257027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8">
    <w:name w:val="165D58E23BF84B399E3518E8574E0A9B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8">
    <w:name w:val="9C8929DF0F614FC8B5A3792808852EDD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8">
    <w:name w:val="AD5992751BB14948A2F72197EA932D7C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8">
    <w:name w:val="361D618F1C4A433F9CCB11BB90B51BD8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8">
    <w:name w:val="CE690E1751274974A681E16C7AA70E86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8">
    <w:name w:val="2219A297AB61493BA0E3133E4B28F44B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8">
    <w:name w:val="B7E118EACCFA4C4FA6427C9783F305E5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8">
    <w:name w:val="5685D6046FA04AB6BCA65DA9FA671205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8">
    <w:name w:val="33FE1C318D4A4BE38DABF04672561FFD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8">
    <w:name w:val="47604F4B4A4644598D43434F5FF486D4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8">
    <w:name w:val="E9B223E0656947DFADB80163698A6244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8">
    <w:name w:val="CB3A7CD741274A64B5C43FF8E703062F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8">
    <w:name w:val="4DA2AC87CEFF4340A68840A4A15398D1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8">
    <w:name w:val="B2598CFD63074A4CB923FD84BE3480F6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8">
    <w:name w:val="0EC53D4300114AE7A22E414A79E5079D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8">
    <w:name w:val="B57E20CE7D994463A3E16CEB1D9906F3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8">
    <w:name w:val="87E85CAFCB054D7E9F2A15D8634F0FB7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8">
    <w:name w:val="00CF15DC1468477D9FDBCE12BBB7B0EC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8">
    <w:name w:val="5BA885C4DA9E4F2A9F8DDE16FD59E15B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8">
    <w:name w:val="D894BC6A1AEA47BD88611ADA16C1A250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8">
    <w:name w:val="670A41D9852441DB90BA5EC1C36CF353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8">
    <w:name w:val="B545B3AD1A774AD5AC55DD0075A7BDF6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8">
    <w:name w:val="35829391BECF4496B2D0976E5C3942AA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8">
    <w:name w:val="FEE2CB51C3C54B308A1ED92A063254FE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8">
    <w:name w:val="E34AB947625C4ED9AE46F005A8BC0B9F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8">
    <w:name w:val="7537312BCAF145A5A044A42ED4B4AE01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5">
    <w:name w:val="595CE0FB2F744BC5B8FE304F6F5F0D4725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8">
    <w:name w:val="6BF07D20A48448E9A2B896872D7EA7E1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8">
    <w:name w:val="08AFB886BFE14558BA0F335FD40908E9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8">
    <w:name w:val="2A543D72D28E408F8742F7DCA45C47EC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8">
    <w:name w:val="0CF705F25C6749B9AC9463FA5B855F0F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1">
    <w:name w:val="6C9B45663B25403089F903CFBA19D6131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8">
    <w:name w:val="4E2858103CA94C7B8B7A68A6DE602AA4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8">
    <w:name w:val="FEBF7EB9B75A456C8CEF2A6AAB8B9C96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8">
    <w:name w:val="9018783373CC44A683CDF93F84A2825F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8">
    <w:name w:val="09A959DC1A464ABEA149E870440E77B9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8">
    <w:name w:val="1E01FAE6DD4146BDB1D0E135DB2502363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9">
    <w:name w:val="50E82EB63022419DAD60667616F6B046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9">
    <w:name w:val="7960B65AF69D4F01B9D996FD2AF6A15B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9">
    <w:name w:val="4C027C6739FC49E48772A7798ABFEDFE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9">
    <w:name w:val="058B15568F7347D7BF47B9AB70677D00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9">
    <w:name w:val="3A64005A6152472ABB452F935B2C5EDD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9">
    <w:name w:val="A0FFF6F0BB0A4017A0A42A004249C7BE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9">
    <w:name w:val="5787679C81E0427AA739733067116200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9">
    <w:name w:val="1A2ACACEB6084137A539D80F56675086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9">
    <w:name w:val="F6CAE491466240A19CD7C3DE7B1432BE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9">
    <w:name w:val="69ECA40F6A884ED4AEE30D49B9B86A10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9">
    <w:name w:val="13A84DB988C64FB7A1F050685E79D2BD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9">
    <w:name w:val="C9F9A01DCEA3428686015C58AC87E122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9">
    <w:name w:val="F04793D5681341968B06BAB44F0BDD95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9">
    <w:name w:val="2F49DD0C689C4AAAB57720E24AA8187F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9">
    <w:name w:val="EBF6CEC358A54ABDACC6048F32EC6A3F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9">
    <w:name w:val="8B783DC96EA54F2298EA47C0D8F50800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9">
    <w:name w:val="BF92697BBCAE4126BA2D4A608D1E075D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9">
    <w:name w:val="4AAE34D1F5584F2D91F5A6C492257027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9">
    <w:name w:val="165D58E23BF84B399E3518E8574E0A9B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9">
    <w:name w:val="9C8929DF0F614FC8B5A3792808852EDD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9">
    <w:name w:val="AD5992751BB14948A2F72197EA932D7C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9">
    <w:name w:val="361D618F1C4A433F9CCB11BB90B51BD8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9">
    <w:name w:val="CE690E1751274974A681E16C7AA70E86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9">
    <w:name w:val="2219A297AB61493BA0E3133E4B28F44B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9">
    <w:name w:val="B7E118EACCFA4C4FA6427C9783F305E5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9">
    <w:name w:val="5685D6046FA04AB6BCA65DA9FA671205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9">
    <w:name w:val="33FE1C318D4A4BE38DABF04672561FFD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9">
    <w:name w:val="47604F4B4A4644598D43434F5FF486D4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9">
    <w:name w:val="E9B223E0656947DFADB80163698A6244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9">
    <w:name w:val="CB3A7CD741274A64B5C43FF8E703062F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9">
    <w:name w:val="4DA2AC87CEFF4340A68840A4A15398D1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9">
    <w:name w:val="B2598CFD63074A4CB923FD84BE3480F6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9">
    <w:name w:val="0EC53D4300114AE7A22E414A79E5079D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9">
    <w:name w:val="B57E20CE7D994463A3E16CEB1D9906F3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9">
    <w:name w:val="87E85CAFCB054D7E9F2A15D8634F0FB7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9">
    <w:name w:val="00CF15DC1468477D9FDBCE12BBB7B0EC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9">
    <w:name w:val="5BA885C4DA9E4F2A9F8DDE16FD59E15B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9">
    <w:name w:val="D894BC6A1AEA47BD88611ADA16C1A250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9">
    <w:name w:val="670A41D9852441DB90BA5EC1C36CF353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9">
    <w:name w:val="B545B3AD1A774AD5AC55DD0075A7BDF6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9">
    <w:name w:val="35829391BECF4496B2D0976E5C3942AA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9">
    <w:name w:val="FEE2CB51C3C54B308A1ED92A063254FE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9">
    <w:name w:val="E34AB947625C4ED9AE46F005A8BC0B9F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9">
    <w:name w:val="7537312BCAF145A5A044A42ED4B4AE01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6">
    <w:name w:val="595CE0FB2F744BC5B8FE304F6F5F0D4726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9">
    <w:name w:val="6BF07D20A48448E9A2B896872D7EA7E1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9">
    <w:name w:val="08AFB886BFE14558BA0F335FD40908E9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9">
    <w:name w:val="2A543D72D28E408F8742F7DCA45C47EC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9">
    <w:name w:val="0CF705F25C6749B9AC9463FA5B855F0F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2">
    <w:name w:val="6C9B45663B25403089F903CFBA19D6131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9">
    <w:name w:val="4E2858103CA94C7B8B7A68A6DE602AA4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9">
    <w:name w:val="FEBF7EB9B75A456C8CEF2A6AAB8B9C96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9">
    <w:name w:val="9018783373CC44A683CDF93F84A2825F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9">
    <w:name w:val="09A959DC1A464ABEA149E870440E77B9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9">
    <w:name w:val="1E01FAE6DD4146BDB1D0E135DB2502363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0">
    <w:name w:val="50E82EB63022419DAD60667616F6B046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0">
    <w:name w:val="7960B65AF69D4F01B9D996FD2AF6A15B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0">
    <w:name w:val="4C027C6739FC49E48772A7798ABFEDFE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0">
    <w:name w:val="058B15568F7347D7BF47B9AB70677D00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0">
    <w:name w:val="3A64005A6152472ABB452F935B2C5EDD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0">
    <w:name w:val="A0FFF6F0BB0A4017A0A42A004249C7BE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0">
    <w:name w:val="5787679C81E0427AA739733067116200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0">
    <w:name w:val="1A2ACACEB6084137A539D80F56675086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0">
    <w:name w:val="F6CAE491466240A19CD7C3DE7B1432BE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0">
    <w:name w:val="69ECA40F6A884ED4AEE30D49B9B86A10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0">
    <w:name w:val="13A84DB988C64FB7A1F050685E79D2BD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0">
    <w:name w:val="C9F9A01DCEA3428686015C58AC87E122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0">
    <w:name w:val="F04793D5681341968B06BAB44F0BDD95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0">
    <w:name w:val="2F49DD0C689C4AAAB57720E24AA8187F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0">
    <w:name w:val="EBF6CEC358A54ABDACC6048F32EC6A3F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0">
    <w:name w:val="8B783DC96EA54F2298EA47C0D8F50800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0">
    <w:name w:val="BF92697BBCAE4126BA2D4A608D1E075D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0">
    <w:name w:val="4AAE34D1F5584F2D91F5A6C492257027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0">
    <w:name w:val="165D58E23BF84B399E3518E8574E0A9B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0">
    <w:name w:val="9C8929DF0F614FC8B5A3792808852EDD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0">
    <w:name w:val="AD5992751BB14948A2F72197EA932D7C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0">
    <w:name w:val="361D618F1C4A433F9CCB11BB90B51BD8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0">
    <w:name w:val="CE690E1751274974A681E16C7AA70E86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0">
    <w:name w:val="2219A297AB61493BA0E3133E4B28F44B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0">
    <w:name w:val="B7E118EACCFA4C4FA6427C9783F305E5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0">
    <w:name w:val="5685D6046FA04AB6BCA65DA9FA671205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0">
    <w:name w:val="33FE1C318D4A4BE38DABF04672561FFD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0">
    <w:name w:val="47604F4B4A4644598D43434F5FF486D4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0">
    <w:name w:val="E9B223E0656947DFADB80163698A6244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0">
    <w:name w:val="CB3A7CD741274A64B5C43FF8E703062F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0">
    <w:name w:val="4DA2AC87CEFF4340A68840A4A15398D1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0">
    <w:name w:val="B2598CFD63074A4CB923FD84BE3480F6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0">
    <w:name w:val="0EC53D4300114AE7A22E414A79E5079D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0">
    <w:name w:val="B57E20CE7D994463A3E16CEB1D9906F3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0">
    <w:name w:val="87E85CAFCB054D7E9F2A15D8634F0FB7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0">
    <w:name w:val="00CF15DC1468477D9FDBCE12BBB7B0EC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0">
    <w:name w:val="5BA885C4DA9E4F2A9F8DDE16FD59E15B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0">
    <w:name w:val="D894BC6A1AEA47BD88611ADA16C1A250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0">
    <w:name w:val="670A41D9852441DB90BA5EC1C36CF353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0">
    <w:name w:val="B545B3AD1A774AD5AC55DD0075A7BDF6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0">
    <w:name w:val="35829391BECF4496B2D0976E5C3942AA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0">
    <w:name w:val="FEE2CB51C3C54B308A1ED92A063254FE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0">
    <w:name w:val="E34AB947625C4ED9AE46F005A8BC0B9F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0">
    <w:name w:val="7537312BCAF145A5A044A42ED4B4AE01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7">
    <w:name w:val="595CE0FB2F744BC5B8FE304F6F5F0D4727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0">
    <w:name w:val="6BF07D20A48448E9A2B896872D7EA7E1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0">
    <w:name w:val="08AFB886BFE14558BA0F335FD40908E9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0">
    <w:name w:val="2A543D72D28E408F8742F7DCA45C47EC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0">
    <w:name w:val="0CF705F25C6749B9AC9463FA5B855F0F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3">
    <w:name w:val="6C9B45663B25403089F903CFBA19D6131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0">
    <w:name w:val="4E2858103CA94C7B8B7A68A6DE602AA4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0">
    <w:name w:val="FEBF7EB9B75A456C8CEF2A6AAB8B9C96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0">
    <w:name w:val="9018783373CC44A683CDF93F84A2825F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0">
    <w:name w:val="09A959DC1A464ABEA149E870440E77B9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0">
    <w:name w:val="1E01FAE6DD4146BDB1D0E135DB2502364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1">
    <w:name w:val="50E82EB63022419DAD60667616F6B046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1">
    <w:name w:val="7960B65AF69D4F01B9D996FD2AF6A15B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1">
    <w:name w:val="4C027C6739FC49E48772A7798ABFEDFE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1">
    <w:name w:val="058B15568F7347D7BF47B9AB70677D00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1">
    <w:name w:val="3A64005A6152472ABB452F935B2C5EDD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1">
    <w:name w:val="A0FFF6F0BB0A4017A0A42A004249C7BE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1">
    <w:name w:val="5787679C81E0427AA739733067116200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1">
    <w:name w:val="1A2ACACEB6084137A539D80F56675086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1">
    <w:name w:val="F6CAE491466240A19CD7C3DE7B1432BE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1">
    <w:name w:val="69ECA40F6A884ED4AEE30D49B9B86A10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1">
    <w:name w:val="13A84DB988C64FB7A1F050685E79D2BD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1">
    <w:name w:val="C9F9A01DCEA3428686015C58AC87E122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1">
    <w:name w:val="F04793D5681341968B06BAB44F0BDD95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1">
    <w:name w:val="2F49DD0C689C4AAAB57720E24AA8187F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1">
    <w:name w:val="EBF6CEC358A54ABDACC6048F32EC6A3F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1">
    <w:name w:val="8B783DC96EA54F2298EA47C0D8F50800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1">
    <w:name w:val="BF92697BBCAE4126BA2D4A608D1E075D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1">
    <w:name w:val="4AAE34D1F5584F2D91F5A6C492257027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1">
    <w:name w:val="165D58E23BF84B399E3518E8574E0A9B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1">
    <w:name w:val="9C8929DF0F614FC8B5A3792808852EDD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1">
    <w:name w:val="AD5992751BB14948A2F72197EA932D7C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1">
    <w:name w:val="361D618F1C4A433F9CCB11BB90B51BD8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1">
    <w:name w:val="CE690E1751274974A681E16C7AA70E86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1">
    <w:name w:val="2219A297AB61493BA0E3133E4B28F44B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1">
    <w:name w:val="B7E118EACCFA4C4FA6427C9783F305E5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1">
    <w:name w:val="5685D6046FA04AB6BCA65DA9FA671205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1">
    <w:name w:val="33FE1C318D4A4BE38DABF04672561FFD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1">
    <w:name w:val="47604F4B4A4644598D43434F5FF486D4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1">
    <w:name w:val="E9B223E0656947DFADB80163698A6244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1">
    <w:name w:val="CB3A7CD741274A64B5C43FF8E703062F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1">
    <w:name w:val="4DA2AC87CEFF4340A68840A4A15398D1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1">
    <w:name w:val="B2598CFD63074A4CB923FD84BE3480F6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1">
    <w:name w:val="0EC53D4300114AE7A22E414A79E5079D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1">
    <w:name w:val="B57E20CE7D994463A3E16CEB1D9906F3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1">
    <w:name w:val="87E85CAFCB054D7E9F2A15D8634F0FB7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1">
    <w:name w:val="00CF15DC1468477D9FDBCE12BBB7B0EC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1">
    <w:name w:val="5BA885C4DA9E4F2A9F8DDE16FD59E15B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1">
    <w:name w:val="D894BC6A1AEA47BD88611ADA16C1A250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1">
    <w:name w:val="670A41D9852441DB90BA5EC1C36CF353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1">
    <w:name w:val="B545B3AD1A774AD5AC55DD0075A7BDF6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1">
    <w:name w:val="35829391BECF4496B2D0976E5C3942AA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1">
    <w:name w:val="FEE2CB51C3C54B308A1ED92A063254FE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1">
    <w:name w:val="E34AB947625C4ED9AE46F005A8BC0B9F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1">
    <w:name w:val="7537312BCAF145A5A044A42ED4B4AE01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8">
    <w:name w:val="595CE0FB2F744BC5B8FE304F6F5F0D4728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1">
    <w:name w:val="6BF07D20A48448E9A2B896872D7EA7E1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1">
    <w:name w:val="08AFB886BFE14558BA0F335FD40908E9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1">
    <w:name w:val="2A543D72D28E408F8742F7DCA45C47EC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1">
    <w:name w:val="0CF705F25C6749B9AC9463FA5B855F0F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4">
    <w:name w:val="6C9B45663B25403089F903CFBA19D61314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1">
    <w:name w:val="4E2858103CA94C7B8B7A68A6DE602AA4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1">
    <w:name w:val="FEBF7EB9B75A456C8CEF2A6AAB8B9C96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1">
    <w:name w:val="9018783373CC44A683CDF93F84A2825F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1">
    <w:name w:val="09A959DC1A464ABEA149E870440E77B9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1">
    <w:name w:val="1E01FAE6DD4146BDB1D0E135DB25023641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2">
    <w:name w:val="50E82EB63022419DAD60667616F6B046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2">
    <w:name w:val="7960B65AF69D4F01B9D996FD2AF6A15B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2">
    <w:name w:val="4C027C6739FC49E48772A7798ABFEDFE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2">
    <w:name w:val="058B15568F7347D7BF47B9AB70677D00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2">
    <w:name w:val="3A64005A6152472ABB452F935B2C5EDD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2">
    <w:name w:val="A0FFF6F0BB0A4017A0A42A004249C7BE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2">
    <w:name w:val="5787679C81E0427AA739733067116200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2">
    <w:name w:val="1A2ACACEB6084137A539D80F56675086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2">
    <w:name w:val="F6CAE491466240A19CD7C3DE7B1432BE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2">
    <w:name w:val="69ECA40F6A884ED4AEE30D49B9B86A10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2">
    <w:name w:val="13A84DB988C64FB7A1F050685E79D2BD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2">
    <w:name w:val="C9F9A01DCEA3428686015C58AC87E122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2">
    <w:name w:val="F04793D5681341968B06BAB44F0BDD95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2">
    <w:name w:val="2F49DD0C689C4AAAB57720E24AA8187F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2">
    <w:name w:val="EBF6CEC358A54ABDACC6048F32EC6A3F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2">
    <w:name w:val="8B783DC96EA54F2298EA47C0D8F50800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2">
    <w:name w:val="BF92697BBCAE4126BA2D4A608D1E075D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2">
    <w:name w:val="4AAE34D1F5584F2D91F5A6C492257027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2">
    <w:name w:val="165D58E23BF84B399E3518E8574E0A9B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2">
    <w:name w:val="9C8929DF0F614FC8B5A3792808852EDD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2">
    <w:name w:val="AD5992751BB14948A2F72197EA932D7C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2">
    <w:name w:val="361D618F1C4A433F9CCB11BB90B51BD8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2">
    <w:name w:val="CE690E1751274974A681E16C7AA70E86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2">
    <w:name w:val="2219A297AB61493BA0E3133E4B28F44B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2">
    <w:name w:val="B7E118EACCFA4C4FA6427C9783F305E5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2">
    <w:name w:val="5685D6046FA04AB6BCA65DA9FA671205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2">
    <w:name w:val="33FE1C318D4A4BE38DABF04672561FFD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2">
    <w:name w:val="47604F4B4A4644598D43434F5FF486D4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2">
    <w:name w:val="E9B223E0656947DFADB80163698A6244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2">
    <w:name w:val="CB3A7CD741274A64B5C43FF8E703062F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2">
    <w:name w:val="4DA2AC87CEFF4340A68840A4A15398D1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2">
    <w:name w:val="B2598CFD63074A4CB923FD84BE3480F6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2">
    <w:name w:val="0EC53D4300114AE7A22E414A79E5079D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2">
    <w:name w:val="B57E20CE7D994463A3E16CEB1D9906F3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2">
    <w:name w:val="87E85CAFCB054D7E9F2A15D8634F0FB7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2">
    <w:name w:val="00CF15DC1468477D9FDBCE12BBB7B0EC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2">
    <w:name w:val="5BA885C4DA9E4F2A9F8DDE16FD59E15B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2">
    <w:name w:val="D894BC6A1AEA47BD88611ADA16C1A250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2">
    <w:name w:val="670A41D9852441DB90BA5EC1C36CF353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2">
    <w:name w:val="B545B3AD1A774AD5AC55DD0075A7BDF6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2">
    <w:name w:val="35829391BECF4496B2D0976E5C3942AA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2">
    <w:name w:val="FEE2CB51C3C54B308A1ED92A063254FE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2">
    <w:name w:val="E34AB947625C4ED9AE46F005A8BC0B9F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2">
    <w:name w:val="7537312BCAF145A5A044A42ED4B4AE01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29">
    <w:name w:val="595CE0FB2F744BC5B8FE304F6F5F0D4729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2">
    <w:name w:val="6BF07D20A48448E9A2B896872D7EA7E1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2">
    <w:name w:val="08AFB886BFE14558BA0F335FD40908E9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2">
    <w:name w:val="2A543D72D28E408F8742F7DCA45C47EC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2">
    <w:name w:val="0CF705F25C6749B9AC9463FA5B855F0F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5">
    <w:name w:val="6C9B45663B25403089F903CFBA19D61315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2">
    <w:name w:val="4E2858103CA94C7B8B7A68A6DE602AA4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2">
    <w:name w:val="FEBF7EB9B75A456C8CEF2A6AAB8B9C96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2">
    <w:name w:val="9018783373CC44A683CDF93F84A2825F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2">
    <w:name w:val="09A959DC1A464ABEA149E870440E77B9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2">
    <w:name w:val="1E01FAE6DD4146BDB1D0E135DB25023642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3">
    <w:name w:val="50E82EB63022419DAD60667616F6B046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3">
    <w:name w:val="7960B65AF69D4F01B9D996FD2AF6A15B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3">
    <w:name w:val="4C027C6739FC49E48772A7798ABFEDFE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3">
    <w:name w:val="058B15568F7347D7BF47B9AB70677D00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3">
    <w:name w:val="3A64005A6152472ABB452F935B2C5EDD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3">
    <w:name w:val="A0FFF6F0BB0A4017A0A42A004249C7BE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3">
    <w:name w:val="5787679C81E0427AA739733067116200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3">
    <w:name w:val="1A2ACACEB6084137A539D80F56675086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3">
    <w:name w:val="F6CAE491466240A19CD7C3DE7B1432BE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3">
    <w:name w:val="69ECA40F6A884ED4AEE30D49B9B86A10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3">
    <w:name w:val="13A84DB988C64FB7A1F050685E79D2BD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3">
    <w:name w:val="C9F9A01DCEA3428686015C58AC87E122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3">
    <w:name w:val="F04793D5681341968B06BAB44F0BDD95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3">
    <w:name w:val="2F49DD0C689C4AAAB57720E24AA8187F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3">
    <w:name w:val="EBF6CEC358A54ABDACC6048F32EC6A3F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3">
    <w:name w:val="8B783DC96EA54F2298EA47C0D8F50800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3">
    <w:name w:val="BF92697BBCAE4126BA2D4A608D1E075D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3">
    <w:name w:val="4AAE34D1F5584F2D91F5A6C492257027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3">
    <w:name w:val="165D58E23BF84B399E3518E8574E0A9B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3">
    <w:name w:val="9C8929DF0F614FC8B5A3792808852EDD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3">
    <w:name w:val="AD5992751BB14948A2F72197EA932D7C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3">
    <w:name w:val="361D618F1C4A433F9CCB11BB90B51BD8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3">
    <w:name w:val="CE690E1751274974A681E16C7AA70E86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3">
    <w:name w:val="2219A297AB61493BA0E3133E4B28F44B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3">
    <w:name w:val="B7E118EACCFA4C4FA6427C9783F305E5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3">
    <w:name w:val="5685D6046FA04AB6BCA65DA9FA671205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3">
    <w:name w:val="33FE1C318D4A4BE38DABF04672561FFD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3">
    <w:name w:val="47604F4B4A4644598D43434F5FF486D4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3">
    <w:name w:val="E9B223E0656947DFADB80163698A6244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3">
    <w:name w:val="CB3A7CD741274A64B5C43FF8E703062F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3">
    <w:name w:val="4DA2AC87CEFF4340A68840A4A15398D1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3">
    <w:name w:val="B2598CFD63074A4CB923FD84BE3480F6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3">
    <w:name w:val="0EC53D4300114AE7A22E414A79E5079D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3">
    <w:name w:val="B57E20CE7D994463A3E16CEB1D9906F3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3">
    <w:name w:val="87E85CAFCB054D7E9F2A15D8634F0FB7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3">
    <w:name w:val="00CF15DC1468477D9FDBCE12BBB7B0EC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3">
    <w:name w:val="5BA885C4DA9E4F2A9F8DDE16FD59E15B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3">
    <w:name w:val="D894BC6A1AEA47BD88611ADA16C1A250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3">
    <w:name w:val="670A41D9852441DB90BA5EC1C36CF353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3">
    <w:name w:val="B545B3AD1A774AD5AC55DD0075A7BDF6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3">
    <w:name w:val="35829391BECF4496B2D0976E5C3942AA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3">
    <w:name w:val="FEE2CB51C3C54B308A1ED92A063254FE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3">
    <w:name w:val="E34AB947625C4ED9AE46F005A8BC0B9F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3">
    <w:name w:val="7537312BCAF145A5A044A42ED4B4AE01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0">
    <w:name w:val="595CE0FB2F744BC5B8FE304F6F5F0D4730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3">
    <w:name w:val="6BF07D20A48448E9A2B896872D7EA7E1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3">
    <w:name w:val="08AFB886BFE14558BA0F335FD40908E9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3">
    <w:name w:val="2A543D72D28E408F8742F7DCA45C47EC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3">
    <w:name w:val="0CF705F25C6749B9AC9463FA5B855F0F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6">
    <w:name w:val="6C9B45663B25403089F903CFBA19D61316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3">
    <w:name w:val="4E2858103CA94C7B8B7A68A6DE602AA4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3">
    <w:name w:val="FEBF7EB9B75A456C8CEF2A6AAB8B9C96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3">
    <w:name w:val="9018783373CC44A683CDF93F84A2825F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3">
    <w:name w:val="09A959DC1A464ABEA149E870440E77B9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3">
    <w:name w:val="1E01FAE6DD4146BDB1D0E135DB25023643"/>
    <w:rsid w:val="005D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4">
    <w:name w:val="50E82EB63022419DAD60667616F6B046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4">
    <w:name w:val="7960B65AF69D4F01B9D996FD2AF6A15B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4">
    <w:name w:val="4C027C6739FC49E48772A7798ABFEDFE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4">
    <w:name w:val="058B15568F7347D7BF47B9AB70677D00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4">
    <w:name w:val="3A64005A6152472ABB452F935B2C5EDD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4">
    <w:name w:val="A0FFF6F0BB0A4017A0A42A004249C7BE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4">
    <w:name w:val="5787679C81E0427AA739733067116200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4">
    <w:name w:val="1A2ACACEB6084137A539D80F56675086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4">
    <w:name w:val="F6CAE491466240A19CD7C3DE7B1432BE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4">
    <w:name w:val="69ECA40F6A884ED4AEE30D49B9B86A10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4">
    <w:name w:val="13A84DB988C64FB7A1F050685E79D2BD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4">
    <w:name w:val="C9F9A01DCEA3428686015C58AC87E122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4">
    <w:name w:val="F04793D5681341968B06BAB44F0BDD95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4">
    <w:name w:val="2F49DD0C689C4AAAB57720E24AA8187F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4">
    <w:name w:val="EBF6CEC358A54ABDACC6048F32EC6A3F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4">
    <w:name w:val="8B783DC96EA54F2298EA47C0D8F50800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4">
    <w:name w:val="BF92697BBCAE4126BA2D4A608D1E075D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4">
    <w:name w:val="4AAE34D1F5584F2D91F5A6C492257027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4">
    <w:name w:val="165D58E23BF84B399E3518E8574E0A9B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4">
    <w:name w:val="9C8929DF0F614FC8B5A3792808852EDD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4">
    <w:name w:val="AD5992751BB14948A2F72197EA932D7C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4">
    <w:name w:val="361D618F1C4A433F9CCB11BB90B51BD8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4">
    <w:name w:val="CE690E1751274974A681E16C7AA70E86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4">
    <w:name w:val="2219A297AB61493BA0E3133E4B28F44B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4">
    <w:name w:val="B7E118EACCFA4C4FA6427C9783F305E5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4">
    <w:name w:val="5685D6046FA04AB6BCA65DA9FA671205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4">
    <w:name w:val="33FE1C318D4A4BE38DABF04672561FFD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4">
    <w:name w:val="47604F4B4A4644598D43434F5FF486D4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4">
    <w:name w:val="E9B223E0656947DFADB80163698A6244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4">
    <w:name w:val="CB3A7CD741274A64B5C43FF8E703062F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4">
    <w:name w:val="4DA2AC87CEFF4340A68840A4A15398D1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4">
    <w:name w:val="B2598CFD63074A4CB923FD84BE3480F6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4">
    <w:name w:val="0EC53D4300114AE7A22E414A79E5079D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4">
    <w:name w:val="B57E20CE7D994463A3E16CEB1D9906F3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4">
    <w:name w:val="87E85CAFCB054D7E9F2A15D8634F0FB7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4">
    <w:name w:val="00CF15DC1468477D9FDBCE12BBB7B0EC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4">
    <w:name w:val="5BA885C4DA9E4F2A9F8DDE16FD59E15B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4">
    <w:name w:val="D894BC6A1AEA47BD88611ADA16C1A250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4">
    <w:name w:val="670A41D9852441DB90BA5EC1C36CF353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4">
    <w:name w:val="B545B3AD1A774AD5AC55DD0075A7BDF6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4">
    <w:name w:val="35829391BECF4496B2D0976E5C3942AA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4">
    <w:name w:val="FEE2CB51C3C54B308A1ED92A063254FE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4">
    <w:name w:val="E34AB947625C4ED9AE46F005A8BC0B9F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4">
    <w:name w:val="7537312BCAF145A5A044A42ED4B4AE01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1">
    <w:name w:val="595CE0FB2F744BC5B8FE304F6F5F0D4731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4">
    <w:name w:val="6BF07D20A48448E9A2B896872D7EA7E1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4">
    <w:name w:val="08AFB886BFE14558BA0F335FD40908E9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4">
    <w:name w:val="2A543D72D28E408F8742F7DCA45C47EC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4">
    <w:name w:val="0CF705F25C6749B9AC9463FA5B855F0F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7">
    <w:name w:val="6C9B45663B25403089F903CFBA19D6131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4">
    <w:name w:val="4E2858103CA94C7B8B7A68A6DE602AA4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4">
    <w:name w:val="FEBF7EB9B75A456C8CEF2A6AAB8B9C96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4">
    <w:name w:val="9018783373CC44A683CDF93F84A2825F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4">
    <w:name w:val="09A959DC1A464ABEA149E870440E77B9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4">
    <w:name w:val="1E01FAE6DD4146BDB1D0E135DB2502364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5">
    <w:name w:val="50E82EB63022419DAD60667616F6B046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5">
    <w:name w:val="7960B65AF69D4F01B9D996FD2AF6A15B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5">
    <w:name w:val="4C027C6739FC49E48772A7798ABFEDFE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5">
    <w:name w:val="058B15568F7347D7BF47B9AB70677D00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5">
    <w:name w:val="3A64005A6152472ABB452F935B2C5EDD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5">
    <w:name w:val="A0FFF6F0BB0A4017A0A42A004249C7BE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5">
    <w:name w:val="5787679C81E0427AA739733067116200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5">
    <w:name w:val="1A2ACACEB6084137A539D80F56675086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5">
    <w:name w:val="F6CAE491466240A19CD7C3DE7B1432BE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5">
    <w:name w:val="69ECA40F6A884ED4AEE30D49B9B86A10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5">
    <w:name w:val="13A84DB988C64FB7A1F050685E79D2BD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5">
    <w:name w:val="C9F9A01DCEA3428686015C58AC87E122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5">
    <w:name w:val="F04793D5681341968B06BAB44F0BDD95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5">
    <w:name w:val="2F49DD0C689C4AAAB57720E24AA8187F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5">
    <w:name w:val="EBF6CEC358A54ABDACC6048F32EC6A3F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5">
    <w:name w:val="8B783DC96EA54F2298EA47C0D8F50800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5">
    <w:name w:val="BF92697BBCAE4126BA2D4A608D1E075D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5">
    <w:name w:val="4AAE34D1F5584F2D91F5A6C492257027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5">
    <w:name w:val="165D58E23BF84B399E3518E8574E0A9B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5">
    <w:name w:val="9C8929DF0F614FC8B5A3792808852EDD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5">
    <w:name w:val="AD5992751BB14948A2F72197EA932D7C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5">
    <w:name w:val="361D618F1C4A433F9CCB11BB90B51BD8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5">
    <w:name w:val="CE690E1751274974A681E16C7AA70E86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5">
    <w:name w:val="2219A297AB61493BA0E3133E4B28F44B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5">
    <w:name w:val="B7E118EACCFA4C4FA6427C9783F305E5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5">
    <w:name w:val="5685D6046FA04AB6BCA65DA9FA671205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5">
    <w:name w:val="33FE1C318D4A4BE38DABF04672561FFD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5">
    <w:name w:val="47604F4B4A4644598D43434F5FF486D4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5">
    <w:name w:val="E9B223E0656947DFADB80163698A6244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5">
    <w:name w:val="CB3A7CD741274A64B5C43FF8E703062F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5">
    <w:name w:val="4DA2AC87CEFF4340A68840A4A15398D1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5">
    <w:name w:val="B2598CFD63074A4CB923FD84BE3480F6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5">
    <w:name w:val="0EC53D4300114AE7A22E414A79E5079D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5">
    <w:name w:val="B57E20CE7D994463A3E16CEB1D9906F3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5">
    <w:name w:val="87E85CAFCB054D7E9F2A15D8634F0FB7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5">
    <w:name w:val="00CF15DC1468477D9FDBCE12BBB7B0EC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5">
    <w:name w:val="5BA885C4DA9E4F2A9F8DDE16FD59E15B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5">
    <w:name w:val="D894BC6A1AEA47BD88611ADA16C1A250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5">
    <w:name w:val="670A41D9852441DB90BA5EC1C36CF353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5">
    <w:name w:val="B545B3AD1A774AD5AC55DD0075A7BDF6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5">
    <w:name w:val="35829391BECF4496B2D0976E5C3942AA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5">
    <w:name w:val="FEE2CB51C3C54B308A1ED92A063254FE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5">
    <w:name w:val="E34AB947625C4ED9AE46F005A8BC0B9F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5">
    <w:name w:val="7537312BCAF145A5A044A42ED4B4AE01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2">
    <w:name w:val="595CE0FB2F744BC5B8FE304F6F5F0D4732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5">
    <w:name w:val="6BF07D20A48448E9A2B896872D7EA7E1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5">
    <w:name w:val="08AFB886BFE14558BA0F335FD40908E9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5">
    <w:name w:val="2A543D72D28E408F8742F7DCA45C47EC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5">
    <w:name w:val="0CF705F25C6749B9AC9463FA5B855F0F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8">
    <w:name w:val="6C9B45663B25403089F903CFBA19D61318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5">
    <w:name w:val="4E2858103CA94C7B8B7A68A6DE602AA4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5">
    <w:name w:val="FEBF7EB9B75A456C8CEF2A6AAB8B9C96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5">
    <w:name w:val="9018783373CC44A683CDF93F84A2825F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5">
    <w:name w:val="09A959DC1A464ABEA149E870440E77B9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5">
    <w:name w:val="1E01FAE6DD4146BDB1D0E135DB25023645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6">
    <w:name w:val="50E82EB63022419DAD60667616F6B046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6">
    <w:name w:val="7960B65AF69D4F01B9D996FD2AF6A15B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6">
    <w:name w:val="4C027C6739FC49E48772A7798ABFEDFE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6">
    <w:name w:val="058B15568F7347D7BF47B9AB70677D00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6">
    <w:name w:val="3A64005A6152472ABB452F935B2C5EDD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6">
    <w:name w:val="A0FFF6F0BB0A4017A0A42A004249C7BE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6">
    <w:name w:val="5787679C81E0427AA739733067116200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6">
    <w:name w:val="1A2ACACEB6084137A539D80F56675086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6">
    <w:name w:val="F6CAE491466240A19CD7C3DE7B1432BE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6">
    <w:name w:val="69ECA40F6A884ED4AEE30D49B9B86A10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6">
    <w:name w:val="13A84DB988C64FB7A1F050685E79D2BD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6">
    <w:name w:val="C9F9A01DCEA3428686015C58AC87E122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6">
    <w:name w:val="F04793D5681341968B06BAB44F0BDD95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6">
    <w:name w:val="2F49DD0C689C4AAAB57720E24AA8187F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6">
    <w:name w:val="EBF6CEC358A54ABDACC6048F32EC6A3F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6">
    <w:name w:val="8B783DC96EA54F2298EA47C0D8F50800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6">
    <w:name w:val="BF92697BBCAE4126BA2D4A608D1E075D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6">
    <w:name w:val="4AAE34D1F5584F2D91F5A6C492257027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6">
    <w:name w:val="165D58E23BF84B399E3518E8574E0A9B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6">
    <w:name w:val="9C8929DF0F614FC8B5A3792808852EDD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6">
    <w:name w:val="AD5992751BB14948A2F72197EA932D7C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6">
    <w:name w:val="361D618F1C4A433F9CCB11BB90B51BD8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6">
    <w:name w:val="CE690E1751274974A681E16C7AA70E86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6">
    <w:name w:val="2219A297AB61493BA0E3133E4B28F44B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6">
    <w:name w:val="B7E118EACCFA4C4FA6427C9783F305E5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6">
    <w:name w:val="5685D6046FA04AB6BCA65DA9FA671205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6">
    <w:name w:val="33FE1C318D4A4BE38DABF04672561FFD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6">
    <w:name w:val="47604F4B4A4644598D43434F5FF486D4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6">
    <w:name w:val="E9B223E0656947DFADB80163698A6244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6">
    <w:name w:val="CB3A7CD741274A64B5C43FF8E703062F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6">
    <w:name w:val="4DA2AC87CEFF4340A68840A4A15398D1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6">
    <w:name w:val="B2598CFD63074A4CB923FD84BE3480F6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6">
    <w:name w:val="0EC53D4300114AE7A22E414A79E5079D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6">
    <w:name w:val="B57E20CE7D994463A3E16CEB1D9906F3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6">
    <w:name w:val="87E85CAFCB054D7E9F2A15D8634F0FB7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6">
    <w:name w:val="00CF15DC1468477D9FDBCE12BBB7B0EC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6">
    <w:name w:val="5BA885C4DA9E4F2A9F8DDE16FD59E15B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6">
    <w:name w:val="D894BC6A1AEA47BD88611ADA16C1A250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6">
    <w:name w:val="670A41D9852441DB90BA5EC1C36CF353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6">
    <w:name w:val="B545B3AD1A774AD5AC55DD0075A7BDF6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6">
    <w:name w:val="35829391BECF4496B2D0976E5C3942AA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6">
    <w:name w:val="FEE2CB51C3C54B308A1ED92A063254FE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6">
    <w:name w:val="E34AB947625C4ED9AE46F005A8BC0B9F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6">
    <w:name w:val="7537312BCAF145A5A044A42ED4B4AE01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3">
    <w:name w:val="595CE0FB2F744BC5B8FE304F6F5F0D4733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6">
    <w:name w:val="6BF07D20A48448E9A2B896872D7EA7E1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6">
    <w:name w:val="08AFB886BFE14558BA0F335FD40908E9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6">
    <w:name w:val="2A543D72D28E408F8742F7DCA45C47EC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6">
    <w:name w:val="0CF705F25C6749B9AC9463FA5B855F0F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19">
    <w:name w:val="6C9B45663B25403089F903CFBA19D61319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6">
    <w:name w:val="4E2858103CA94C7B8B7A68A6DE602AA4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6">
    <w:name w:val="FEBF7EB9B75A456C8CEF2A6AAB8B9C96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6">
    <w:name w:val="9018783373CC44A683CDF93F84A2825F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6">
    <w:name w:val="09A959DC1A464ABEA149E870440E77B9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6">
    <w:name w:val="1E01FAE6DD4146BDB1D0E135DB25023646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7">
    <w:name w:val="50E82EB63022419DAD60667616F6B046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7">
    <w:name w:val="7960B65AF69D4F01B9D996FD2AF6A15B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7">
    <w:name w:val="4C027C6739FC49E48772A7798ABFEDFE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7">
    <w:name w:val="058B15568F7347D7BF47B9AB70677D00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7">
    <w:name w:val="3A64005A6152472ABB452F935B2C5EDD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7">
    <w:name w:val="A0FFF6F0BB0A4017A0A42A004249C7BE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7">
    <w:name w:val="5787679C81E0427AA739733067116200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7">
    <w:name w:val="1A2ACACEB6084137A539D80F56675086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7">
    <w:name w:val="F6CAE491466240A19CD7C3DE7B1432BE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7">
    <w:name w:val="69ECA40F6A884ED4AEE30D49B9B86A10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7">
    <w:name w:val="13A84DB988C64FB7A1F050685E79D2BD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7">
    <w:name w:val="C9F9A01DCEA3428686015C58AC87E122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7">
    <w:name w:val="F04793D5681341968B06BAB44F0BDD95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7">
    <w:name w:val="2F49DD0C689C4AAAB57720E24AA8187F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7">
    <w:name w:val="EBF6CEC358A54ABDACC6048F32EC6A3F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7">
    <w:name w:val="8B783DC96EA54F2298EA47C0D8F50800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7">
    <w:name w:val="BF92697BBCAE4126BA2D4A608D1E075D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7">
    <w:name w:val="4AAE34D1F5584F2D91F5A6C492257027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7">
    <w:name w:val="165D58E23BF84B399E3518E8574E0A9B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7">
    <w:name w:val="9C8929DF0F614FC8B5A3792808852EDD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7">
    <w:name w:val="AD5992751BB14948A2F72197EA932D7C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7">
    <w:name w:val="361D618F1C4A433F9CCB11BB90B51BD8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7">
    <w:name w:val="CE690E1751274974A681E16C7AA70E86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7">
    <w:name w:val="2219A297AB61493BA0E3133E4B28F44B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7">
    <w:name w:val="B7E118EACCFA4C4FA6427C9783F305E5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7">
    <w:name w:val="5685D6046FA04AB6BCA65DA9FA671205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7">
    <w:name w:val="33FE1C318D4A4BE38DABF04672561FFD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7">
    <w:name w:val="47604F4B4A4644598D43434F5FF486D4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7">
    <w:name w:val="E9B223E0656947DFADB80163698A6244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7">
    <w:name w:val="CB3A7CD741274A64B5C43FF8E703062F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7">
    <w:name w:val="4DA2AC87CEFF4340A68840A4A15398D1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7">
    <w:name w:val="B2598CFD63074A4CB923FD84BE3480F6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7">
    <w:name w:val="0EC53D4300114AE7A22E414A79E5079D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7">
    <w:name w:val="B57E20CE7D994463A3E16CEB1D9906F3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7">
    <w:name w:val="87E85CAFCB054D7E9F2A15D8634F0FB7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7">
    <w:name w:val="00CF15DC1468477D9FDBCE12BBB7B0EC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7">
    <w:name w:val="5BA885C4DA9E4F2A9F8DDE16FD59E15B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7">
    <w:name w:val="D894BC6A1AEA47BD88611ADA16C1A250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7">
    <w:name w:val="670A41D9852441DB90BA5EC1C36CF353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7">
    <w:name w:val="B545B3AD1A774AD5AC55DD0075A7BDF6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7">
    <w:name w:val="35829391BECF4496B2D0976E5C3942AA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7">
    <w:name w:val="FEE2CB51C3C54B308A1ED92A063254FE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7">
    <w:name w:val="E34AB947625C4ED9AE46F005A8BC0B9F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7">
    <w:name w:val="7537312BCAF145A5A044A42ED4B4AE01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4">
    <w:name w:val="595CE0FB2F744BC5B8FE304F6F5F0D4734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7">
    <w:name w:val="6BF07D20A48448E9A2B896872D7EA7E1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7">
    <w:name w:val="08AFB886BFE14558BA0F335FD40908E9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7">
    <w:name w:val="2A543D72D28E408F8742F7DCA45C47EC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7">
    <w:name w:val="0CF705F25C6749B9AC9463FA5B855F0F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0">
    <w:name w:val="6C9B45663B25403089F903CFBA19D61320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7">
    <w:name w:val="4E2858103CA94C7B8B7A68A6DE602AA4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7">
    <w:name w:val="FEBF7EB9B75A456C8CEF2A6AAB8B9C96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7">
    <w:name w:val="9018783373CC44A683CDF93F84A2825F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7">
    <w:name w:val="09A959DC1A464ABEA149E870440E77B9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7">
    <w:name w:val="1E01FAE6DD4146BDB1D0E135DB25023647"/>
    <w:rsid w:val="00890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CA7D348FF94D3FAAA89578BF246C80">
    <w:name w:val="29CA7D348FF94D3FAAA89578BF246C80"/>
    <w:rsid w:val="00F61D89"/>
  </w:style>
  <w:style w:type="paragraph" w:customStyle="1" w:styleId="22C92ECE63AD4956AF6DA6D1741B4CAD">
    <w:name w:val="22C92ECE63AD4956AF6DA6D1741B4CAD"/>
    <w:rsid w:val="00F61D89"/>
  </w:style>
  <w:style w:type="paragraph" w:customStyle="1" w:styleId="8AC5682DEA514195B1CE813194C93C58">
    <w:name w:val="8AC5682DEA514195B1CE813194C93C58"/>
    <w:rsid w:val="00F61D89"/>
  </w:style>
  <w:style w:type="paragraph" w:customStyle="1" w:styleId="84CBF52FC0994764AE47C19BE514AAE1">
    <w:name w:val="84CBF52FC0994764AE47C19BE514AAE1"/>
    <w:rsid w:val="00F61D89"/>
  </w:style>
  <w:style w:type="paragraph" w:customStyle="1" w:styleId="8004FFF1916D4DB5B75E58DF88474920">
    <w:name w:val="8004FFF1916D4DB5B75E58DF88474920"/>
    <w:rsid w:val="00F61D89"/>
  </w:style>
  <w:style w:type="paragraph" w:customStyle="1" w:styleId="B7AEF48AE5364F579DB812981BA92A53">
    <w:name w:val="B7AEF48AE5364F579DB812981BA92A53"/>
    <w:rsid w:val="00F61D89"/>
  </w:style>
  <w:style w:type="paragraph" w:customStyle="1" w:styleId="FA6688DEB1334F64BCD768AF7E2BE1FD">
    <w:name w:val="FA6688DEB1334F64BCD768AF7E2BE1FD"/>
    <w:rsid w:val="00F61D89"/>
  </w:style>
  <w:style w:type="paragraph" w:customStyle="1" w:styleId="5848109AF8ED4668AA238BA8CD751902">
    <w:name w:val="5848109AF8ED4668AA238BA8CD751902"/>
    <w:rsid w:val="00F61D89"/>
  </w:style>
  <w:style w:type="paragraph" w:customStyle="1" w:styleId="EA844B24300B45EF8829A926C285F305">
    <w:name w:val="EA844B24300B45EF8829A926C285F305"/>
    <w:rsid w:val="00F61D89"/>
  </w:style>
  <w:style w:type="paragraph" w:customStyle="1" w:styleId="C568DC68F9DE447F90F939E04DB1BFDB">
    <w:name w:val="C568DC68F9DE447F90F939E04DB1BFDB"/>
    <w:rsid w:val="00F61D89"/>
  </w:style>
  <w:style w:type="paragraph" w:customStyle="1" w:styleId="AD093FF6792E4CEBAFFF0A107340F110">
    <w:name w:val="AD093FF6792E4CEBAFFF0A107340F110"/>
    <w:rsid w:val="00F61D89"/>
  </w:style>
  <w:style w:type="paragraph" w:customStyle="1" w:styleId="C06C0552AF9A4F859E2EF04D0557513C">
    <w:name w:val="C06C0552AF9A4F859E2EF04D0557513C"/>
    <w:rsid w:val="00F61D89"/>
  </w:style>
  <w:style w:type="paragraph" w:customStyle="1" w:styleId="E48159BF6216400298C541C93922839B">
    <w:name w:val="E48159BF6216400298C541C93922839B"/>
    <w:rsid w:val="00F61D89"/>
  </w:style>
  <w:style w:type="paragraph" w:customStyle="1" w:styleId="071411116C8B42888C63EFED08BF5380">
    <w:name w:val="071411116C8B42888C63EFED08BF5380"/>
    <w:rsid w:val="00F61D89"/>
  </w:style>
  <w:style w:type="paragraph" w:customStyle="1" w:styleId="13AFAE7C76794992A95E71FC85CF4048">
    <w:name w:val="13AFAE7C76794992A95E71FC85CF4048"/>
    <w:rsid w:val="00F61D89"/>
  </w:style>
  <w:style w:type="paragraph" w:customStyle="1" w:styleId="2BE562C06EB7452EAEE4D096D5D2C02A">
    <w:name w:val="2BE562C06EB7452EAEE4D096D5D2C02A"/>
    <w:rsid w:val="00F61D89"/>
  </w:style>
  <w:style w:type="paragraph" w:customStyle="1" w:styleId="881543C3C5B54E0280BA5D128121B1A9">
    <w:name w:val="881543C3C5B54E0280BA5D128121B1A9"/>
    <w:rsid w:val="00F61D89"/>
  </w:style>
  <w:style w:type="paragraph" w:customStyle="1" w:styleId="07E3EB1C17DF414C8F11641D33EA95F0">
    <w:name w:val="07E3EB1C17DF414C8F11641D33EA95F0"/>
    <w:rsid w:val="00F61D89"/>
  </w:style>
  <w:style w:type="paragraph" w:customStyle="1" w:styleId="0BD30E5E21AC4524BBE3FEE26C689BE9">
    <w:name w:val="0BD30E5E21AC4524BBE3FEE26C689BE9"/>
    <w:rsid w:val="00F61D89"/>
  </w:style>
  <w:style w:type="paragraph" w:customStyle="1" w:styleId="9914C64752864AAF849E3476E0F68211">
    <w:name w:val="9914C64752864AAF849E3476E0F68211"/>
    <w:rsid w:val="00F61D89"/>
  </w:style>
  <w:style w:type="paragraph" w:customStyle="1" w:styleId="C81AB8700B2D4E57B7783BB46F9AB752">
    <w:name w:val="C81AB8700B2D4E57B7783BB46F9AB752"/>
    <w:rsid w:val="00F61D89"/>
  </w:style>
  <w:style w:type="paragraph" w:customStyle="1" w:styleId="E63F998694EC471E90CC9EF103FFD90A">
    <w:name w:val="E63F998694EC471E90CC9EF103FFD90A"/>
    <w:rsid w:val="00F61D89"/>
  </w:style>
  <w:style w:type="paragraph" w:customStyle="1" w:styleId="D2ECE45544844129B3E0C1A53BBDD43D">
    <w:name w:val="D2ECE45544844129B3E0C1A53BBDD43D"/>
    <w:rsid w:val="00F61D89"/>
  </w:style>
  <w:style w:type="paragraph" w:customStyle="1" w:styleId="D31CD3E42AFD48BEBB90ED9013AADE03">
    <w:name w:val="D31CD3E42AFD48BEBB90ED9013AADE03"/>
    <w:rsid w:val="00F61D89"/>
  </w:style>
  <w:style w:type="paragraph" w:customStyle="1" w:styleId="61F39E6DE287406496F10EE7E3AD1EE8">
    <w:name w:val="61F39E6DE287406496F10EE7E3AD1EE8"/>
    <w:rsid w:val="00F61D89"/>
  </w:style>
  <w:style w:type="paragraph" w:customStyle="1" w:styleId="7D57F38F165440578B7C307B0A7FE52A">
    <w:name w:val="7D57F38F165440578B7C307B0A7FE52A"/>
    <w:rsid w:val="00F61D89"/>
  </w:style>
  <w:style w:type="paragraph" w:customStyle="1" w:styleId="7087B849303E4EE4B5B2A90A62FA048C">
    <w:name w:val="7087B849303E4EE4B5B2A90A62FA048C"/>
    <w:rsid w:val="00F61D89"/>
  </w:style>
  <w:style w:type="paragraph" w:customStyle="1" w:styleId="C1EA1D6DEE2046979E1B3506FE59E138">
    <w:name w:val="C1EA1D6DEE2046979E1B3506FE59E138"/>
    <w:rsid w:val="00F61D89"/>
  </w:style>
  <w:style w:type="paragraph" w:customStyle="1" w:styleId="4F697232F40C4A3FA945FD14D69C7477">
    <w:name w:val="4F697232F40C4A3FA945FD14D69C7477"/>
    <w:rsid w:val="00F61D89"/>
  </w:style>
  <w:style w:type="paragraph" w:customStyle="1" w:styleId="15C830A350D64011A87E85807266DD50">
    <w:name w:val="15C830A350D64011A87E85807266DD50"/>
    <w:rsid w:val="00F61D89"/>
  </w:style>
  <w:style w:type="paragraph" w:customStyle="1" w:styleId="F57DDB8A3AE24AD9816B8AAAC2F475C4">
    <w:name w:val="F57DDB8A3AE24AD9816B8AAAC2F475C4"/>
    <w:rsid w:val="00F61D89"/>
  </w:style>
  <w:style w:type="paragraph" w:customStyle="1" w:styleId="7A5E4811A45B4BAC92CDF88974DA72B5">
    <w:name w:val="7A5E4811A45B4BAC92CDF88974DA72B5"/>
    <w:rsid w:val="00F61D89"/>
  </w:style>
  <w:style w:type="paragraph" w:customStyle="1" w:styleId="EAA2921A6ADF466EBDE4A3203FAC3074">
    <w:name w:val="EAA2921A6ADF466EBDE4A3203FAC3074"/>
    <w:rsid w:val="00F61D89"/>
  </w:style>
  <w:style w:type="paragraph" w:customStyle="1" w:styleId="9AEC28AECBD441EF9E11DFC6354A5E3E">
    <w:name w:val="9AEC28AECBD441EF9E11DFC6354A5E3E"/>
    <w:rsid w:val="00F61D89"/>
  </w:style>
  <w:style w:type="paragraph" w:customStyle="1" w:styleId="211993FB32504FB1BEB90ECD358332F1">
    <w:name w:val="211993FB32504FB1BEB90ECD358332F1"/>
    <w:rsid w:val="00F61D89"/>
  </w:style>
  <w:style w:type="paragraph" w:customStyle="1" w:styleId="876032D8D6C34332980E9BEC7AAA5D4A">
    <w:name w:val="876032D8D6C34332980E9BEC7AAA5D4A"/>
    <w:rsid w:val="00F61D89"/>
  </w:style>
  <w:style w:type="paragraph" w:customStyle="1" w:styleId="731B8DA6D6564701A439BC3C8E7A8756">
    <w:name w:val="731B8DA6D6564701A439BC3C8E7A8756"/>
    <w:rsid w:val="00F61D89"/>
  </w:style>
  <w:style w:type="paragraph" w:customStyle="1" w:styleId="CD91D35E76FE4C44B97CC8FECA16161D">
    <w:name w:val="CD91D35E76FE4C44B97CC8FECA16161D"/>
    <w:rsid w:val="00F61D89"/>
  </w:style>
  <w:style w:type="paragraph" w:customStyle="1" w:styleId="BEF3B60639FB45F18F48AACFA6D000B1">
    <w:name w:val="BEF3B60639FB45F18F48AACFA6D000B1"/>
    <w:rsid w:val="00F61D89"/>
  </w:style>
  <w:style w:type="paragraph" w:customStyle="1" w:styleId="BF6CEC9D6C214831A1F0F52CAA2E4AEC">
    <w:name w:val="BF6CEC9D6C214831A1F0F52CAA2E4AEC"/>
    <w:rsid w:val="00F61D89"/>
  </w:style>
  <w:style w:type="paragraph" w:customStyle="1" w:styleId="E476B6304D9846B78A5DFBF83FA56350">
    <w:name w:val="E476B6304D9846B78A5DFBF83FA56350"/>
    <w:rsid w:val="00F61D89"/>
  </w:style>
  <w:style w:type="paragraph" w:customStyle="1" w:styleId="11A182EA3D4E448CADFD917DA36056A1">
    <w:name w:val="11A182EA3D4E448CADFD917DA36056A1"/>
    <w:rsid w:val="00F61D89"/>
  </w:style>
  <w:style w:type="paragraph" w:customStyle="1" w:styleId="22B71CB2BE9D4B56A7F695FB19745BA7">
    <w:name w:val="22B71CB2BE9D4B56A7F695FB19745BA7"/>
    <w:rsid w:val="00F61D89"/>
  </w:style>
  <w:style w:type="paragraph" w:customStyle="1" w:styleId="28364025086B45DE861AA56539F1B555">
    <w:name w:val="28364025086B45DE861AA56539F1B555"/>
    <w:rsid w:val="00F61D89"/>
  </w:style>
  <w:style w:type="paragraph" w:customStyle="1" w:styleId="760734DA88F2422FA5A14CF6839F280E">
    <w:name w:val="760734DA88F2422FA5A14CF6839F280E"/>
    <w:rsid w:val="00F61D89"/>
  </w:style>
  <w:style w:type="paragraph" w:customStyle="1" w:styleId="A9301A6B7D9749E89D5706D5737B94AF">
    <w:name w:val="A9301A6B7D9749E89D5706D5737B94AF"/>
    <w:rsid w:val="00F61D89"/>
  </w:style>
  <w:style w:type="paragraph" w:customStyle="1" w:styleId="A2191B834BE34032AB7DBCAF8821A045">
    <w:name w:val="A2191B834BE34032AB7DBCAF8821A045"/>
    <w:rsid w:val="00F61D89"/>
  </w:style>
  <w:style w:type="paragraph" w:customStyle="1" w:styleId="50E82EB63022419DAD60667616F6B04648">
    <w:name w:val="50E82EB63022419DAD60667616F6B046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8">
    <w:name w:val="7960B65AF69D4F01B9D996FD2AF6A15B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8">
    <w:name w:val="4C027C6739FC49E48772A7798ABFEDFE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8">
    <w:name w:val="058B15568F7347D7BF47B9AB70677D00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8">
    <w:name w:val="3A64005A6152472ABB452F935B2C5EDD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8">
    <w:name w:val="A0FFF6F0BB0A4017A0A42A004249C7BE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8">
    <w:name w:val="5787679C81E0427AA739733067116200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8">
    <w:name w:val="1A2ACACEB6084137A539D80F56675086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8">
    <w:name w:val="F6CAE491466240A19CD7C3DE7B1432BE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8">
    <w:name w:val="69ECA40F6A884ED4AEE30D49B9B86A10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8">
    <w:name w:val="13A84DB988C64FB7A1F050685E79D2BD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8">
    <w:name w:val="C9F9A01DCEA3428686015C58AC87E122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8">
    <w:name w:val="F04793D5681341968B06BAB44F0BDD95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8">
    <w:name w:val="2F49DD0C689C4AAAB57720E24AA8187F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8">
    <w:name w:val="EBF6CEC358A54ABDACC6048F32EC6A3F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8">
    <w:name w:val="8B783DC96EA54F2298EA47C0D8F50800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8">
    <w:name w:val="BF92697BBCAE4126BA2D4A608D1E075D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8">
    <w:name w:val="4AAE34D1F5584F2D91F5A6C492257027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8">
    <w:name w:val="165D58E23BF84B399E3518E8574E0A9B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8">
    <w:name w:val="9C8929DF0F614FC8B5A3792808852EDD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8">
    <w:name w:val="AD5992751BB14948A2F72197EA932D7C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8">
    <w:name w:val="361D618F1C4A433F9CCB11BB90B51BD8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8">
    <w:name w:val="CE690E1751274974A681E16C7AA70E86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8">
    <w:name w:val="2219A297AB61493BA0E3133E4B28F44B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8">
    <w:name w:val="B7E118EACCFA4C4FA6427C9783F305E5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8">
    <w:name w:val="5685D6046FA04AB6BCA65DA9FA671205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8">
    <w:name w:val="33FE1C318D4A4BE38DABF04672561FFD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8">
    <w:name w:val="47604F4B4A4644598D43434F5FF486D4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8">
    <w:name w:val="E9B223E0656947DFADB80163698A6244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8">
    <w:name w:val="CB3A7CD741274A64B5C43FF8E703062F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8">
    <w:name w:val="4DA2AC87CEFF4340A68840A4A15398D1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8">
    <w:name w:val="B2598CFD63074A4CB923FD84BE3480F6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8">
    <w:name w:val="0EC53D4300114AE7A22E414A79E5079D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8">
    <w:name w:val="B57E20CE7D994463A3E16CEB1D9906F3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8">
    <w:name w:val="87E85CAFCB054D7E9F2A15D8634F0FB7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8">
    <w:name w:val="00CF15DC1468477D9FDBCE12BBB7B0EC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8">
    <w:name w:val="5BA885C4DA9E4F2A9F8DDE16FD59E15B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8">
    <w:name w:val="D894BC6A1AEA47BD88611ADA16C1A250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8">
    <w:name w:val="670A41D9852441DB90BA5EC1C36CF353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8">
    <w:name w:val="B545B3AD1A774AD5AC55DD0075A7BDF6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8">
    <w:name w:val="35829391BECF4496B2D0976E5C3942AA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8">
    <w:name w:val="FEE2CB51C3C54B308A1ED92A063254FE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8">
    <w:name w:val="E34AB947625C4ED9AE46F005A8BC0B9F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8">
    <w:name w:val="7537312BCAF145A5A044A42ED4B4AE01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5">
    <w:name w:val="595CE0FB2F744BC5B8FE304F6F5F0D4735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8">
    <w:name w:val="6BF07D20A48448E9A2B896872D7EA7E1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8">
    <w:name w:val="08AFB886BFE14558BA0F335FD40908E9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8">
    <w:name w:val="2A543D72D28E408F8742F7DCA45C47EC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8">
    <w:name w:val="0CF705F25C6749B9AC9463FA5B855F0F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1">
    <w:name w:val="6C9B45663B25403089F903CFBA19D6132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8">
    <w:name w:val="4E2858103CA94C7B8B7A68A6DE602AA448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BD30E5E21AC4524BBE3FEE26C689BE91">
    <w:name w:val="0BD30E5E21AC4524BBE3FEE26C689BE9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6C0552AF9A4F859E2EF04D0557513C1">
    <w:name w:val="C06C0552AF9A4F859E2EF04D0557513C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1411116C8B42888C63EFED08BF53801">
    <w:name w:val="071411116C8B42888C63EFED08BF5380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BE562C06EB7452EAEE4D096D5D2C02A1">
    <w:name w:val="2BE562C06EB7452EAEE4D096D5D2C02A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F3B60639FB45F18F48AACFA6D000B11">
    <w:name w:val="BEF3B60639FB45F18F48AACFA6D000B1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191B834BE34032AB7DBCAF8821A0451">
    <w:name w:val="A2191B834BE34032AB7DBCAF8821A045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76B6304D9846B78A5DFBF83FA563501">
    <w:name w:val="E476B6304D9846B78A5DFBF83FA56350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71CB2BE9D4B56A7F695FB19745BA71">
    <w:name w:val="22B71CB2BE9D4B56A7F695FB19745BA7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364025086B45DE861AA56539F1B5551">
    <w:name w:val="28364025086B45DE861AA56539F1B555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0734DA88F2422FA5A14CF6839F280E1">
    <w:name w:val="760734DA88F2422FA5A14CF6839F280E1"/>
    <w:rsid w:val="00F6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9">
    <w:name w:val="50E82EB63022419DAD60667616F6B046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9">
    <w:name w:val="7960B65AF69D4F01B9D996FD2AF6A15B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9">
    <w:name w:val="4C027C6739FC49E48772A7798ABFEDFE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9">
    <w:name w:val="058B15568F7347D7BF47B9AB70677D00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9">
    <w:name w:val="3A64005A6152472ABB452F935B2C5EDD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9">
    <w:name w:val="A0FFF6F0BB0A4017A0A42A004249C7BE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9">
    <w:name w:val="5787679C81E0427AA739733067116200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9">
    <w:name w:val="1A2ACACEB6084137A539D80F56675086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9">
    <w:name w:val="F6CAE491466240A19CD7C3DE7B1432BE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9">
    <w:name w:val="69ECA40F6A884ED4AEE30D49B9B86A10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9">
    <w:name w:val="13A84DB988C64FB7A1F050685E79D2BD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9">
    <w:name w:val="C9F9A01DCEA3428686015C58AC87E122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9">
    <w:name w:val="F04793D5681341968B06BAB44F0BDD95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9">
    <w:name w:val="2F49DD0C689C4AAAB57720E24AA8187F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9">
    <w:name w:val="EBF6CEC358A54ABDACC6048F32EC6A3F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9">
    <w:name w:val="8B783DC96EA54F2298EA47C0D8F50800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9">
    <w:name w:val="BF92697BBCAE4126BA2D4A608D1E075D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9">
    <w:name w:val="4AAE34D1F5584F2D91F5A6C492257027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9">
    <w:name w:val="165D58E23BF84B399E3518E8574E0A9B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9">
    <w:name w:val="9C8929DF0F614FC8B5A3792808852EDD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9">
    <w:name w:val="AD5992751BB14948A2F72197EA932D7C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9">
    <w:name w:val="361D618F1C4A433F9CCB11BB90B51BD8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9">
    <w:name w:val="CE690E1751274974A681E16C7AA70E86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9">
    <w:name w:val="2219A297AB61493BA0E3133E4B28F44B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9">
    <w:name w:val="B7E118EACCFA4C4FA6427C9783F305E5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9">
    <w:name w:val="5685D6046FA04AB6BCA65DA9FA671205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9">
    <w:name w:val="33FE1C318D4A4BE38DABF04672561FFD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9">
    <w:name w:val="47604F4B4A4644598D43434F5FF486D4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9">
    <w:name w:val="E9B223E0656947DFADB80163698A6244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9">
    <w:name w:val="CB3A7CD741274A64B5C43FF8E703062F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9">
    <w:name w:val="4DA2AC87CEFF4340A68840A4A15398D1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9">
    <w:name w:val="B2598CFD63074A4CB923FD84BE3480F6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9">
    <w:name w:val="0EC53D4300114AE7A22E414A79E5079D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9">
    <w:name w:val="B57E20CE7D994463A3E16CEB1D9906F3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9">
    <w:name w:val="87E85CAFCB054D7E9F2A15D8634F0FB7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9">
    <w:name w:val="00CF15DC1468477D9FDBCE12BBB7B0EC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9">
    <w:name w:val="5BA885C4DA9E4F2A9F8DDE16FD59E15B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9">
    <w:name w:val="D894BC6A1AEA47BD88611ADA16C1A250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9">
    <w:name w:val="670A41D9852441DB90BA5EC1C36CF353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9">
    <w:name w:val="B545B3AD1A774AD5AC55DD0075A7BDF6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9">
    <w:name w:val="35829391BECF4496B2D0976E5C3942AA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9">
    <w:name w:val="FEE2CB51C3C54B308A1ED92A063254FE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9">
    <w:name w:val="E34AB947625C4ED9AE46F005A8BC0B9F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9">
    <w:name w:val="7537312BCAF145A5A044A42ED4B4AE01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6">
    <w:name w:val="595CE0FB2F744BC5B8FE304F6F5F0D4736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9">
    <w:name w:val="6BF07D20A48448E9A2B896872D7EA7E1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9">
    <w:name w:val="08AFB886BFE14558BA0F335FD40908E9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9">
    <w:name w:val="2A543D72D28E408F8742F7DCA45C47EC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9">
    <w:name w:val="0CF705F25C6749B9AC9463FA5B855F0F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2">
    <w:name w:val="6C9B45663B25403089F903CFBA19D6132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9">
    <w:name w:val="4E2858103CA94C7B8B7A68A6DE602AA449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BD30E5E21AC4524BBE3FEE26C689BE92">
    <w:name w:val="0BD30E5E21AC4524BBE3FEE26C689BE9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6C0552AF9A4F859E2EF04D0557513C2">
    <w:name w:val="C06C0552AF9A4F859E2EF04D0557513C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1411116C8B42888C63EFED08BF53802">
    <w:name w:val="071411116C8B42888C63EFED08BF5380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BE562C06EB7452EAEE4D096D5D2C02A2">
    <w:name w:val="2BE562C06EB7452EAEE4D096D5D2C02A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F3B60639FB45F18F48AACFA6D000B12">
    <w:name w:val="BEF3B60639FB45F18F48AACFA6D000B1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191B834BE34032AB7DBCAF8821A0452">
    <w:name w:val="A2191B834BE34032AB7DBCAF8821A045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76B6304D9846B78A5DFBF83FA563502">
    <w:name w:val="E476B6304D9846B78A5DFBF83FA56350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71CB2BE9D4B56A7F695FB19745BA72">
    <w:name w:val="22B71CB2BE9D4B56A7F695FB19745BA7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364025086B45DE861AA56539F1B5552">
    <w:name w:val="28364025086B45DE861AA56539F1B555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0734DA88F2422FA5A14CF6839F280E2">
    <w:name w:val="760734DA88F2422FA5A14CF6839F280E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46C4174F6C46858E4656742D15EAF0">
    <w:name w:val="F446C4174F6C46858E4656742D15EAF0"/>
    <w:rsid w:val="00E21B49"/>
  </w:style>
  <w:style w:type="paragraph" w:customStyle="1" w:styleId="6EF4B09A19484C5A934FCFE8C85EBD1E">
    <w:name w:val="6EF4B09A19484C5A934FCFE8C85EBD1E"/>
    <w:rsid w:val="00E21B49"/>
  </w:style>
  <w:style w:type="paragraph" w:customStyle="1" w:styleId="D3D18DB7C27647C68BE39F0BE51DD620">
    <w:name w:val="D3D18DB7C27647C68BE39F0BE51DD620"/>
    <w:rsid w:val="00E21B49"/>
  </w:style>
  <w:style w:type="paragraph" w:customStyle="1" w:styleId="C9A0D3ECF1F24425BFB5AA126C499E52">
    <w:name w:val="C9A0D3ECF1F24425BFB5AA126C499E52"/>
    <w:rsid w:val="00E21B49"/>
  </w:style>
  <w:style w:type="paragraph" w:customStyle="1" w:styleId="375B8F6200D94CB4B759984005911F3F">
    <w:name w:val="375B8F6200D94CB4B759984005911F3F"/>
    <w:rsid w:val="00E21B49"/>
  </w:style>
  <w:style w:type="paragraph" w:customStyle="1" w:styleId="590752763F9C4BFA8CC62412C1E6D0B1">
    <w:name w:val="590752763F9C4BFA8CC62412C1E6D0B1"/>
    <w:rsid w:val="00E21B49"/>
  </w:style>
  <w:style w:type="paragraph" w:customStyle="1" w:styleId="50E82EB63022419DAD60667616F6B04650">
    <w:name w:val="50E82EB63022419DAD60667616F6B046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0">
    <w:name w:val="7960B65AF69D4F01B9D996FD2AF6A15B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0">
    <w:name w:val="4C027C6739FC49E48772A7798ABFEDFE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0">
    <w:name w:val="058B15568F7347D7BF47B9AB70677D00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0">
    <w:name w:val="3A64005A6152472ABB452F935B2C5EDD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0">
    <w:name w:val="A0FFF6F0BB0A4017A0A42A004249C7BE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0">
    <w:name w:val="5787679C81E0427AA739733067116200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0">
    <w:name w:val="1A2ACACEB6084137A539D80F56675086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0">
    <w:name w:val="F6CAE491466240A19CD7C3DE7B1432BE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0">
    <w:name w:val="69ECA40F6A884ED4AEE30D49B9B86A10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0">
    <w:name w:val="13A84DB988C64FB7A1F050685E79D2BD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0">
    <w:name w:val="C9F9A01DCEA3428686015C58AC87E122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0">
    <w:name w:val="F04793D5681341968B06BAB44F0BDD95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0">
    <w:name w:val="2F49DD0C689C4AAAB57720E24AA8187F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0">
    <w:name w:val="EBF6CEC358A54ABDACC6048F32EC6A3F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0">
    <w:name w:val="8B783DC96EA54F2298EA47C0D8F50800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0">
    <w:name w:val="BF92697BBCAE4126BA2D4A608D1E075D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0">
    <w:name w:val="4AAE34D1F5584F2D91F5A6C492257027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0">
    <w:name w:val="165D58E23BF84B399E3518E8574E0A9B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0">
    <w:name w:val="9C8929DF0F614FC8B5A3792808852EDD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0">
    <w:name w:val="AD5992751BB14948A2F72197EA932D7C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0">
    <w:name w:val="361D618F1C4A433F9CCB11BB90B51BD8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0">
    <w:name w:val="CE690E1751274974A681E16C7AA70E86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0">
    <w:name w:val="2219A297AB61493BA0E3133E4B28F44B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0">
    <w:name w:val="B7E118EACCFA4C4FA6427C9783F305E5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0">
    <w:name w:val="5685D6046FA04AB6BCA65DA9FA671205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0">
    <w:name w:val="33FE1C318D4A4BE38DABF04672561FFD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0">
    <w:name w:val="47604F4B4A4644598D43434F5FF486D4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0">
    <w:name w:val="E9B223E0656947DFADB80163698A6244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0">
    <w:name w:val="CB3A7CD741274A64B5C43FF8E703062F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0">
    <w:name w:val="4DA2AC87CEFF4340A68840A4A15398D1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0">
    <w:name w:val="B2598CFD63074A4CB923FD84BE3480F6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0">
    <w:name w:val="0EC53D4300114AE7A22E414A79E5079D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0">
    <w:name w:val="B57E20CE7D994463A3E16CEB1D9906F3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0">
    <w:name w:val="87E85CAFCB054D7E9F2A15D8634F0FB7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0">
    <w:name w:val="00CF15DC1468477D9FDBCE12BBB7B0EC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0">
    <w:name w:val="5BA885C4DA9E4F2A9F8DDE16FD59E15B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0">
    <w:name w:val="D894BC6A1AEA47BD88611ADA16C1A250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0">
    <w:name w:val="670A41D9852441DB90BA5EC1C36CF353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0">
    <w:name w:val="B545B3AD1A774AD5AC55DD0075A7BDF6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0">
    <w:name w:val="35829391BECF4496B2D0976E5C3942AA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0">
    <w:name w:val="FEE2CB51C3C54B308A1ED92A063254FE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0">
    <w:name w:val="E34AB947625C4ED9AE46F005A8BC0B9F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0">
    <w:name w:val="7537312BCAF145A5A044A42ED4B4AE01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7">
    <w:name w:val="595CE0FB2F744BC5B8FE304F6F5F0D4737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0">
    <w:name w:val="6BF07D20A48448E9A2B896872D7EA7E1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4B09A19484C5A934FCFE8C85EBD1E1">
    <w:name w:val="6EF4B09A19484C5A934FCFE8C85EBD1E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0">
    <w:name w:val="2A543D72D28E408F8742F7DCA45C47EC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50">
    <w:name w:val="0CF705F25C6749B9AC9463FA5B855F0F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3">
    <w:name w:val="6C9B45663B25403089F903CFBA19D6132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50">
    <w:name w:val="4E2858103CA94C7B8B7A68A6DE602AA450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BD30E5E21AC4524BBE3FEE26C689BE93">
    <w:name w:val="0BD30E5E21AC4524BBE3FEE26C689BE9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6C0552AF9A4F859E2EF04D0557513C3">
    <w:name w:val="C06C0552AF9A4F859E2EF04D0557513C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1411116C8B42888C63EFED08BF53803">
    <w:name w:val="071411116C8B42888C63EFED08BF5380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BE562C06EB7452EAEE4D096D5D2C02A3">
    <w:name w:val="2BE562C06EB7452EAEE4D096D5D2C02A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F3B60639FB45F18F48AACFA6D000B13">
    <w:name w:val="BEF3B60639FB45F18F48AACFA6D000B1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191B834BE34032AB7DBCAF8821A0453">
    <w:name w:val="A2191B834BE34032AB7DBCAF8821A045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76B6304D9846B78A5DFBF83FA563503">
    <w:name w:val="E476B6304D9846B78A5DFBF83FA56350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71CB2BE9D4B56A7F695FB19745BA73">
    <w:name w:val="22B71CB2BE9D4B56A7F695FB19745BA7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364025086B45DE861AA56539F1B5553">
    <w:name w:val="28364025086B45DE861AA56539F1B555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0734DA88F2422FA5A14CF6839F280E3">
    <w:name w:val="760734DA88F2422FA5A14CF6839F280E3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3BAB7276C264E8D84219363878427F9">
    <w:name w:val="63BAB7276C264E8D84219363878427F9"/>
    <w:rsid w:val="00E21B49"/>
  </w:style>
  <w:style w:type="paragraph" w:customStyle="1" w:styleId="0429F12C0558432E8668E9E1303ADFEE">
    <w:name w:val="0429F12C0558432E8668E9E1303ADFEE"/>
    <w:rsid w:val="00E21B49"/>
  </w:style>
  <w:style w:type="paragraph" w:customStyle="1" w:styleId="06C71CB4D193495F98176611E1F1087D">
    <w:name w:val="06C71CB4D193495F98176611E1F1087D"/>
    <w:rsid w:val="00E21B49"/>
  </w:style>
  <w:style w:type="paragraph" w:customStyle="1" w:styleId="2DB93C6C63E1483489EFB5C847696309">
    <w:name w:val="2DB93C6C63E1483489EFB5C847696309"/>
    <w:rsid w:val="00E21B49"/>
  </w:style>
  <w:style w:type="paragraph" w:customStyle="1" w:styleId="E745289854B7414C8BA414BF13DD263F">
    <w:name w:val="E745289854B7414C8BA414BF13DD263F"/>
    <w:rsid w:val="00E21B49"/>
  </w:style>
  <w:style w:type="paragraph" w:customStyle="1" w:styleId="32097B204A284B219E675E40E80E68A2">
    <w:name w:val="32097B204A284B219E675E40E80E68A2"/>
    <w:rsid w:val="00E21B49"/>
  </w:style>
  <w:style w:type="paragraph" w:customStyle="1" w:styleId="E2100C69FFBB4B9DB25F04D0D9E92199">
    <w:name w:val="E2100C69FFBB4B9DB25F04D0D9E92199"/>
    <w:rsid w:val="00E21B49"/>
  </w:style>
  <w:style w:type="paragraph" w:customStyle="1" w:styleId="50E82EB63022419DAD60667616F6B04651">
    <w:name w:val="50E82EB63022419DAD60667616F6B046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1">
    <w:name w:val="7960B65AF69D4F01B9D996FD2AF6A15B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1">
    <w:name w:val="4C027C6739FC49E48772A7798ABFEDFE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1">
    <w:name w:val="058B15568F7347D7BF47B9AB70677D00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1">
    <w:name w:val="3A64005A6152472ABB452F935B2C5EDD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1">
    <w:name w:val="A0FFF6F0BB0A4017A0A42A004249C7BE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1">
    <w:name w:val="5787679C81E0427AA739733067116200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1">
    <w:name w:val="1A2ACACEB6084137A539D80F56675086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1">
    <w:name w:val="F6CAE491466240A19CD7C3DE7B1432BE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1">
    <w:name w:val="69ECA40F6A884ED4AEE30D49B9B86A10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1">
    <w:name w:val="13A84DB988C64FB7A1F050685E79D2BD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1">
    <w:name w:val="C9F9A01DCEA3428686015C58AC87E122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1">
    <w:name w:val="F04793D5681341968B06BAB44F0BDD95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1">
    <w:name w:val="2F49DD0C689C4AAAB57720E24AA8187F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1">
    <w:name w:val="EBF6CEC358A54ABDACC6048F32EC6A3F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1">
    <w:name w:val="8B783DC96EA54F2298EA47C0D8F50800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1">
    <w:name w:val="BF92697BBCAE4126BA2D4A608D1E075D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1">
    <w:name w:val="4AAE34D1F5584F2D91F5A6C492257027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1">
    <w:name w:val="165D58E23BF84B399E3518E8574E0A9B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1">
    <w:name w:val="9C8929DF0F614FC8B5A3792808852EDD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1">
    <w:name w:val="AD5992751BB14948A2F72197EA932D7C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1">
    <w:name w:val="361D618F1C4A433F9CCB11BB90B51BD8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1">
    <w:name w:val="CE690E1751274974A681E16C7AA70E86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1">
    <w:name w:val="2219A297AB61493BA0E3133E4B28F44B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1">
    <w:name w:val="B7E118EACCFA4C4FA6427C9783F305E5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1">
    <w:name w:val="5685D6046FA04AB6BCA65DA9FA671205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1">
    <w:name w:val="33FE1C318D4A4BE38DABF04672561FFD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1">
    <w:name w:val="47604F4B4A4644598D43434F5FF486D4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1">
    <w:name w:val="E9B223E0656947DFADB80163698A6244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1">
    <w:name w:val="CB3A7CD741274A64B5C43FF8E703062F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1">
    <w:name w:val="4DA2AC87CEFF4340A68840A4A15398D1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1">
    <w:name w:val="B2598CFD63074A4CB923FD84BE3480F6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1">
    <w:name w:val="0EC53D4300114AE7A22E414A79E5079D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1">
    <w:name w:val="B57E20CE7D994463A3E16CEB1D9906F3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1">
    <w:name w:val="87E85CAFCB054D7E9F2A15D8634F0FB7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1">
    <w:name w:val="00CF15DC1468477D9FDBCE12BBB7B0EC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1">
    <w:name w:val="5BA885C4DA9E4F2A9F8DDE16FD59E15B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1">
    <w:name w:val="D894BC6A1AEA47BD88611ADA16C1A250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1">
    <w:name w:val="670A41D9852441DB90BA5EC1C36CF353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1">
    <w:name w:val="B545B3AD1A774AD5AC55DD0075A7BDF6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1">
    <w:name w:val="35829391BECF4496B2D0976E5C3942AA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1">
    <w:name w:val="FEE2CB51C3C54B308A1ED92A063254FE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1">
    <w:name w:val="E34AB947625C4ED9AE46F005A8BC0B9F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1">
    <w:name w:val="7537312BCAF145A5A044A42ED4B4AE01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8">
    <w:name w:val="595CE0FB2F744BC5B8FE304F6F5F0D4738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1">
    <w:name w:val="6BF07D20A48448E9A2B896872D7EA7E1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4B09A19484C5A934FCFE8C85EBD1E2">
    <w:name w:val="6EF4B09A19484C5A934FCFE8C85EBD1E2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1">
    <w:name w:val="2A543D72D28E408F8742F7DCA45C47EC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51">
    <w:name w:val="0CF705F25C6749B9AC9463FA5B855F0F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4">
    <w:name w:val="6C9B45663B25403089F903CFBA19D61324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51">
    <w:name w:val="4E2858103CA94C7B8B7A68A6DE602AA45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BD30E5E21AC4524BBE3FEE26C689BE94">
    <w:name w:val="0BD30E5E21AC4524BBE3FEE26C689BE94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6C0552AF9A4F859E2EF04D0557513C4">
    <w:name w:val="C06C0552AF9A4F859E2EF04D0557513C4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1411116C8B42888C63EFED08BF53804">
    <w:name w:val="071411116C8B42888C63EFED08BF53804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BE562C06EB7452EAEE4D096D5D2C02A4">
    <w:name w:val="2BE562C06EB7452EAEE4D096D5D2C02A4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F3B60639FB45F18F48AACFA6D000B14">
    <w:name w:val="BEF3B60639FB45F18F48AACFA6D000B14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100C69FFBB4B9DB25F04D0D9E921991">
    <w:name w:val="E2100C69FFBB4B9DB25F04D0D9E92199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C71CB4D193495F98176611E1F1087D1">
    <w:name w:val="06C71CB4D193495F98176611E1F1087D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DB93C6C63E1483489EFB5C8476963091">
    <w:name w:val="2DB93C6C63E1483489EFB5C847696309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45289854B7414C8BA414BF13DD263F1">
    <w:name w:val="E745289854B7414C8BA414BF13DD263F1"/>
    <w:rsid w:val="00E2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2">
    <w:name w:val="50E82EB63022419DAD60667616F6B046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2">
    <w:name w:val="7960B65AF69D4F01B9D996FD2AF6A15B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2">
    <w:name w:val="4C027C6739FC49E48772A7798ABFEDFE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2">
    <w:name w:val="058B15568F7347D7BF47B9AB70677D00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2">
    <w:name w:val="3A64005A6152472ABB452F935B2C5EDD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2">
    <w:name w:val="A0FFF6F0BB0A4017A0A42A004249C7BE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2">
    <w:name w:val="5787679C81E0427AA739733067116200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2">
    <w:name w:val="1A2ACACEB6084137A539D80F56675086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2">
    <w:name w:val="F6CAE491466240A19CD7C3DE7B1432BE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2">
    <w:name w:val="69ECA40F6A884ED4AEE30D49B9B86A10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2">
    <w:name w:val="13A84DB988C64FB7A1F050685E79D2BD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2">
    <w:name w:val="C9F9A01DCEA3428686015C58AC87E122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2">
    <w:name w:val="F04793D5681341968B06BAB44F0BDD95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2">
    <w:name w:val="2F49DD0C689C4AAAB57720E24AA8187F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2">
    <w:name w:val="EBF6CEC358A54ABDACC6048F32EC6A3F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2">
    <w:name w:val="8B783DC96EA54F2298EA47C0D8F50800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2">
    <w:name w:val="BF92697BBCAE4126BA2D4A608D1E075D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2">
    <w:name w:val="4AAE34D1F5584F2D91F5A6C492257027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2">
    <w:name w:val="165D58E23BF84B399E3518E8574E0A9B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2">
    <w:name w:val="9C8929DF0F614FC8B5A3792808852EDD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2">
    <w:name w:val="AD5992751BB14948A2F72197EA932D7C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2">
    <w:name w:val="361D618F1C4A433F9CCB11BB90B51BD8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2">
    <w:name w:val="CE690E1751274974A681E16C7AA70E86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2">
    <w:name w:val="2219A297AB61493BA0E3133E4B28F44B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2">
    <w:name w:val="B7E118EACCFA4C4FA6427C9783F305E5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2">
    <w:name w:val="5685D6046FA04AB6BCA65DA9FA671205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2">
    <w:name w:val="33FE1C318D4A4BE38DABF04672561FFD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2">
    <w:name w:val="47604F4B4A4644598D43434F5FF486D4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2">
    <w:name w:val="E9B223E0656947DFADB80163698A6244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2">
    <w:name w:val="CB3A7CD741274A64B5C43FF8E703062F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2">
    <w:name w:val="4DA2AC87CEFF4340A68840A4A15398D1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2">
    <w:name w:val="B2598CFD63074A4CB923FD84BE3480F6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2">
    <w:name w:val="0EC53D4300114AE7A22E414A79E5079D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2">
    <w:name w:val="B57E20CE7D994463A3E16CEB1D9906F3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2">
    <w:name w:val="87E85CAFCB054D7E9F2A15D8634F0FB7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2">
    <w:name w:val="00CF15DC1468477D9FDBCE12BBB7B0EC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2">
    <w:name w:val="5BA885C4DA9E4F2A9F8DDE16FD59E15B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2">
    <w:name w:val="D894BC6A1AEA47BD88611ADA16C1A250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2">
    <w:name w:val="670A41D9852441DB90BA5EC1C36CF353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2">
    <w:name w:val="B545B3AD1A774AD5AC55DD0075A7BDF6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2">
    <w:name w:val="35829391BECF4496B2D0976E5C3942AA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2">
    <w:name w:val="FEE2CB51C3C54B308A1ED92A063254FE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2">
    <w:name w:val="E34AB947625C4ED9AE46F005A8BC0B9F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2">
    <w:name w:val="7537312BCAF145A5A044A42ED4B4AE01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39">
    <w:name w:val="595CE0FB2F744BC5B8FE304F6F5F0D4739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2">
    <w:name w:val="6BF07D20A48448E9A2B896872D7EA7E1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4B09A19484C5A934FCFE8C85EBD1E3">
    <w:name w:val="6EF4B09A19484C5A934FCFE8C85EBD1E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2">
    <w:name w:val="2A543D72D28E408F8742F7DCA45C47EC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52">
    <w:name w:val="0CF705F25C6749B9AC9463FA5B855F0F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5">
    <w:name w:val="6C9B45663B25403089F903CFBA19D61325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52">
    <w:name w:val="4E2858103CA94C7B8B7A68A6DE602AA45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BD30E5E21AC4524BBE3FEE26C689BE95">
    <w:name w:val="0BD30E5E21AC4524BBE3FEE26C689BE95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6C0552AF9A4F859E2EF04D0557513C5">
    <w:name w:val="C06C0552AF9A4F859E2EF04D0557513C5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1411116C8B42888C63EFED08BF53805">
    <w:name w:val="071411116C8B42888C63EFED08BF53805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BE562C06EB7452EAEE4D096D5D2C02A5">
    <w:name w:val="2BE562C06EB7452EAEE4D096D5D2C02A5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F3B60639FB45F18F48AACFA6D000B15">
    <w:name w:val="BEF3B60639FB45F18F48AACFA6D000B15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100C69FFBB4B9DB25F04D0D9E921992">
    <w:name w:val="E2100C69FFBB4B9DB25F04D0D9E92199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C71CB4D193495F98176611E1F1087D2">
    <w:name w:val="06C71CB4D193495F98176611E1F1087D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DB93C6C63E1483489EFB5C8476963092">
    <w:name w:val="2DB93C6C63E1483489EFB5C847696309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45289854B7414C8BA414BF13DD263F2">
    <w:name w:val="E745289854B7414C8BA414BF13DD263F2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3">
    <w:name w:val="50E82EB63022419DAD60667616F6B046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3">
    <w:name w:val="7960B65AF69D4F01B9D996FD2AF6A15B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3">
    <w:name w:val="4C027C6739FC49E48772A7798ABFEDFE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3">
    <w:name w:val="058B15568F7347D7BF47B9AB70677D00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3">
    <w:name w:val="3A64005A6152472ABB452F935B2C5EDD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3">
    <w:name w:val="A0FFF6F0BB0A4017A0A42A004249C7BE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3">
    <w:name w:val="5787679C81E0427AA739733067116200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3">
    <w:name w:val="1A2ACACEB6084137A539D80F56675086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3">
    <w:name w:val="F6CAE491466240A19CD7C3DE7B1432BE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3">
    <w:name w:val="69ECA40F6A884ED4AEE30D49B9B86A10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3">
    <w:name w:val="13A84DB988C64FB7A1F050685E79D2BD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3">
    <w:name w:val="C9F9A01DCEA3428686015C58AC87E122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3">
    <w:name w:val="F04793D5681341968B06BAB44F0BDD95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3">
    <w:name w:val="2F49DD0C689C4AAAB57720E24AA8187F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3">
    <w:name w:val="EBF6CEC358A54ABDACC6048F32EC6A3F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3">
    <w:name w:val="8B783DC96EA54F2298EA47C0D8F50800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3">
    <w:name w:val="BF92697BBCAE4126BA2D4A608D1E075D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3">
    <w:name w:val="4AAE34D1F5584F2D91F5A6C492257027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3">
    <w:name w:val="165D58E23BF84B399E3518E8574E0A9B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3">
    <w:name w:val="9C8929DF0F614FC8B5A3792808852EDD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3">
    <w:name w:val="AD5992751BB14948A2F72197EA932D7C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3">
    <w:name w:val="361D618F1C4A433F9CCB11BB90B51BD8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3">
    <w:name w:val="CE690E1751274974A681E16C7AA70E86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3">
    <w:name w:val="2219A297AB61493BA0E3133E4B28F44B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3">
    <w:name w:val="B7E118EACCFA4C4FA6427C9783F305E5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3">
    <w:name w:val="5685D6046FA04AB6BCA65DA9FA671205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3">
    <w:name w:val="33FE1C318D4A4BE38DABF04672561FFD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3">
    <w:name w:val="47604F4B4A4644598D43434F5FF486D4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3">
    <w:name w:val="E9B223E0656947DFADB80163698A6244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3">
    <w:name w:val="CB3A7CD741274A64B5C43FF8E703062F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3">
    <w:name w:val="4DA2AC87CEFF4340A68840A4A15398D1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3">
    <w:name w:val="B2598CFD63074A4CB923FD84BE3480F6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3">
    <w:name w:val="0EC53D4300114AE7A22E414A79E5079D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3">
    <w:name w:val="B57E20CE7D994463A3E16CEB1D9906F3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3">
    <w:name w:val="87E85CAFCB054D7E9F2A15D8634F0FB7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3">
    <w:name w:val="00CF15DC1468477D9FDBCE12BBB7B0EC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3">
    <w:name w:val="5BA885C4DA9E4F2A9F8DDE16FD59E15B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3">
    <w:name w:val="D894BC6A1AEA47BD88611ADA16C1A250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3">
    <w:name w:val="670A41D9852441DB90BA5EC1C36CF353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3">
    <w:name w:val="B545B3AD1A774AD5AC55DD0075A7BDF6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3">
    <w:name w:val="35829391BECF4496B2D0976E5C3942AA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3">
    <w:name w:val="FEE2CB51C3C54B308A1ED92A063254FE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3">
    <w:name w:val="E34AB947625C4ED9AE46F005A8BC0B9F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3">
    <w:name w:val="7537312BCAF145A5A044A42ED4B4AE01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40">
    <w:name w:val="595CE0FB2F744BC5B8FE304F6F5F0D4740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3">
    <w:name w:val="6BF07D20A48448E9A2B896872D7EA7E1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4B09A19484C5A934FCFE8C85EBD1E4">
    <w:name w:val="6EF4B09A19484C5A934FCFE8C85EBD1E4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3">
    <w:name w:val="2A543D72D28E408F8742F7DCA45C47EC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53">
    <w:name w:val="0CF705F25C6749B9AC9463FA5B855F0F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6">
    <w:name w:val="6C9B45663B25403089F903CFBA19D61326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53">
    <w:name w:val="4E2858103CA94C7B8B7A68A6DE602AA45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BD30E5E21AC4524BBE3FEE26C689BE96">
    <w:name w:val="0BD30E5E21AC4524BBE3FEE26C689BE96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6C0552AF9A4F859E2EF04D0557513C6">
    <w:name w:val="C06C0552AF9A4F859E2EF04D0557513C6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1411116C8B42888C63EFED08BF53806">
    <w:name w:val="071411116C8B42888C63EFED08BF53806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BE562C06EB7452EAEE4D096D5D2C02A6">
    <w:name w:val="2BE562C06EB7452EAEE4D096D5D2C02A6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F3B60639FB45F18F48AACFA6D000B16">
    <w:name w:val="BEF3B60639FB45F18F48AACFA6D000B16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100C69FFBB4B9DB25F04D0D9E921993">
    <w:name w:val="E2100C69FFBB4B9DB25F04D0D9E92199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C71CB4D193495F98176611E1F1087D3">
    <w:name w:val="06C71CB4D193495F98176611E1F1087D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DB93C6C63E1483489EFB5C8476963093">
    <w:name w:val="2DB93C6C63E1483489EFB5C847696309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45289854B7414C8BA414BF13DD263F3">
    <w:name w:val="E745289854B7414C8BA414BF13DD263F3"/>
    <w:rsid w:val="00C8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4">
    <w:name w:val="50E82EB63022419DAD60667616F6B046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4">
    <w:name w:val="7960B65AF69D4F01B9D996FD2AF6A15B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4">
    <w:name w:val="4C027C6739FC49E48772A7798ABFEDFE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4">
    <w:name w:val="058B15568F7347D7BF47B9AB70677D00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4">
    <w:name w:val="3A64005A6152472ABB452F935B2C5EDD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4">
    <w:name w:val="A0FFF6F0BB0A4017A0A42A004249C7BE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4">
    <w:name w:val="5787679C81E0427AA739733067116200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4">
    <w:name w:val="1A2ACACEB6084137A539D80F56675086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4">
    <w:name w:val="F6CAE491466240A19CD7C3DE7B1432BE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4">
    <w:name w:val="69ECA40F6A884ED4AEE30D49B9B86A10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4">
    <w:name w:val="13A84DB988C64FB7A1F050685E79D2BD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4">
    <w:name w:val="C9F9A01DCEA3428686015C58AC87E122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4">
    <w:name w:val="F04793D5681341968B06BAB44F0BDD95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4">
    <w:name w:val="2F49DD0C689C4AAAB57720E24AA8187F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4">
    <w:name w:val="EBF6CEC358A54ABDACC6048F32EC6A3F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4">
    <w:name w:val="8B783DC96EA54F2298EA47C0D8F50800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4">
    <w:name w:val="BF92697BBCAE4126BA2D4A608D1E075D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4">
    <w:name w:val="4AAE34D1F5584F2D91F5A6C492257027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4">
    <w:name w:val="165D58E23BF84B399E3518E8574E0A9B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4">
    <w:name w:val="9C8929DF0F614FC8B5A3792808852EDD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4">
    <w:name w:val="AD5992751BB14948A2F72197EA932D7C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4">
    <w:name w:val="361D618F1C4A433F9CCB11BB90B51BD8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4">
    <w:name w:val="CE690E1751274974A681E16C7AA70E86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4">
    <w:name w:val="2219A297AB61493BA0E3133E4B28F44B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4">
    <w:name w:val="B7E118EACCFA4C4FA6427C9783F305E5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4">
    <w:name w:val="5685D6046FA04AB6BCA65DA9FA671205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4">
    <w:name w:val="33FE1C318D4A4BE38DABF04672561FFD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4">
    <w:name w:val="47604F4B4A4644598D43434F5FF486D4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4">
    <w:name w:val="E9B223E0656947DFADB80163698A6244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4">
    <w:name w:val="CB3A7CD741274A64B5C43FF8E703062F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4">
    <w:name w:val="4DA2AC87CEFF4340A68840A4A15398D1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4">
    <w:name w:val="B2598CFD63074A4CB923FD84BE3480F6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4">
    <w:name w:val="0EC53D4300114AE7A22E414A79E5079D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4">
    <w:name w:val="B57E20CE7D994463A3E16CEB1D9906F3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4">
    <w:name w:val="87E85CAFCB054D7E9F2A15D8634F0FB7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4">
    <w:name w:val="00CF15DC1468477D9FDBCE12BBB7B0EC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4">
    <w:name w:val="5BA885C4DA9E4F2A9F8DDE16FD59E15B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4">
    <w:name w:val="D894BC6A1AEA47BD88611ADA16C1A250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4">
    <w:name w:val="670A41D9852441DB90BA5EC1C36CF353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4">
    <w:name w:val="B545B3AD1A774AD5AC55DD0075A7BDF6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4">
    <w:name w:val="35829391BECF4496B2D0976E5C3942AA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4">
    <w:name w:val="FEE2CB51C3C54B308A1ED92A063254FE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4">
    <w:name w:val="E34AB947625C4ED9AE46F005A8BC0B9F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4">
    <w:name w:val="7537312BCAF145A5A044A42ED4B4AE01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41">
    <w:name w:val="595CE0FB2F744BC5B8FE304F6F5F0D4741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4">
    <w:name w:val="6BF07D20A48448E9A2B896872D7EA7E1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4B09A19484C5A934FCFE8C85EBD1E5">
    <w:name w:val="6EF4B09A19484C5A934FCFE8C85EBD1E5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4">
    <w:name w:val="2A543D72D28E408F8742F7DCA45C47EC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54">
    <w:name w:val="0CF705F25C6749B9AC9463FA5B855F0F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7">
    <w:name w:val="6C9B45663B25403089F903CFBA19D61327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54">
    <w:name w:val="4E2858103CA94C7B8B7A68A6DE602AA45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BD30E5E21AC4524BBE3FEE26C689BE97">
    <w:name w:val="0BD30E5E21AC4524BBE3FEE26C689BE97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6C0552AF9A4F859E2EF04D0557513C7">
    <w:name w:val="C06C0552AF9A4F859E2EF04D0557513C7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1411116C8B42888C63EFED08BF53807">
    <w:name w:val="071411116C8B42888C63EFED08BF53807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BE562C06EB7452EAEE4D096D5D2C02A7">
    <w:name w:val="2BE562C06EB7452EAEE4D096D5D2C02A7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F3B60639FB45F18F48AACFA6D000B17">
    <w:name w:val="BEF3B60639FB45F18F48AACFA6D000B17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100C69FFBB4B9DB25F04D0D9E921994">
    <w:name w:val="E2100C69FFBB4B9DB25F04D0D9E92199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C71CB4D193495F98176611E1F1087D4">
    <w:name w:val="06C71CB4D193495F98176611E1F1087D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DB93C6C63E1483489EFB5C8476963094">
    <w:name w:val="2DB93C6C63E1483489EFB5C847696309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45289854B7414C8BA414BF13DD263F4">
    <w:name w:val="E745289854B7414C8BA414BF13DD263F4"/>
    <w:rsid w:val="00B4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5">
    <w:name w:val="50E82EB63022419DAD60667616F6B046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5">
    <w:name w:val="7960B65AF69D4F01B9D996FD2AF6A15B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5">
    <w:name w:val="4C027C6739FC49E48772A7798ABFEDFE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5">
    <w:name w:val="058B15568F7347D7BF47B9AB70677D00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5">
    <w:name w:val="3A64005A6152472ABB452F935B2C5EDD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5">
    <w:name w:val="A0FFF6F0BB0A4017A0A42A004249C7BE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5">
    <w:name w:val="5787679C81E0427AA739733067116200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5">
    <w:name w:val="1A2ACACEB6084137A539D80F56675086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5">
    <w:name w:val="F6CAE491466240A19CD7C3DE7B1432BE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5">
    <w:name w:val="69ECA40F6A884ED4AEE30D49B9B86A10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5">
    <w:name w:val="13A84DB988C64FB7A1F050685E79D2BD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5">
    <w:name w:val="C9F9A01DCEA3428686015C58AC87E122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5">
    <w:name w:val="F04793D5681341968B06BAB44F0BDD95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5">
    <w:name w:val="2F49DD0C689C4AAAB57720E24AA8187F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5">
    <w:name w:val="EBF6CEC358A54ABDACC6048F32EC6A3F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5">
    <w:name w:val="8B783DC96EA54F2298EA47C0D8F50800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5">
    <w:name w:val="BF92697BBCAE4126BA2D4A608D1E075D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5">
    <w:name w:val="4AAE34D1F5584F2D91F5A6C492257027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5">
    <w:name w:val="165D58E23BF84B399E3518E8574E0A9B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5">
    <w:name w:val="9C8929DF0F614FC8B5A3792808852EDD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5">
    <w:name w:val="AD5992751BB14948A2F72197EA932D7C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5">
    <w:name w:val="361D618F1C4A433F9CCB11BB90B51BD8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5">
    <w:name w:val="CE690E1751274974A681E16C7AA70E86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5">
    <w:name w:val="2219A297AB61493BA0E3133E4B28F44B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5">
    <w:name w:val="B7E118EACCFA4C4FA6427C9783F305E5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5">
    <w:name w:val="5685D6046FA04AB6BCA65DA9FA671205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5">
    <w:name w:val="33FE1C318D4A4BE38DABF04672561FFD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5">
    <w:name w:val="47604F4B4A4644598D43434F5FF486D4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5">
    <w:name w:val="E9B223E0656947DFADB80163698A6244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5">
    <w:name w:val="CB3A7CD741274A64B5C43FF8E703062F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5">
    <w:name w:val="4DA2AC87CEFF4340A68840A4A15398D1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5">
    <w:name w:val="B2598CFD63074A4CB923FD84BE3480F6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5">
    <w:name w:val="0EC53D4300114AE7A22E414A79E5079D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5">
    <w:name w:val="B57E20CE7D994463A3E16CEB1D9906F3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5">
    <w:name w:val="87E85CAFCB054D7E9F2A15D8634F0FB7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5">
    <w:name w:val="00CF15DC1468477D9FDBCE12BBB7B0EC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5">
    <w:name w:val="5BA885C4DA9E4F2A9F8DDE16FD59E15B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5">
    <w:name w:val="D894BC6A1AEA47BD88611ADA16C1A250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5">
    <w:name w:val="670A41D9852441DB90BA5EC1C36CF353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5">
    <w:name w:val="B545B3AD1A774AD5AC55DD0075A7BDF6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5">
    <w:name w:val="35829391BECF4496B2D0976E5C3942AA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5">
    <w:name w:val="FEE2CB51C3C54B308A1ED92A063254FE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5">
    <w:name w:val="E34AB947625C4ED9AE46F005A8BC0B9F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5">
    <w:name w:val="7537312BCAF145A5A044A42ED4B4AE01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5CE0FB2F744BC5B8FE304F6F5F0D4742">
    <w:name w:val="595CE0FB2F744BC5B8FE304F6F5F0D4742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5">
    <w:name w:val="6BF07D20A48448E9A2B896872D7EA7E1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4B09A19484C5A934FCFE8C85EBD1E6">
    <w:name w:val="6EF4B09A19484C5A934FCFE8C85EBD1E6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5">
    <w:name w:val="2A543D72D28E408F8742F7DCA45C47EC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55">
    <w:name w:val="0CF705F25C6749B9AC9463FA5B855F0F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9B45663B25403089F903CFBA19D61328">
    <w:name w:val="6C9B45663B25403089F903CFBA19D61328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55">
    <w:name w:val="4E2858103CA94C7B8B7A68A6DE602AA45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BD30E5E21AC4524BBE3FEE26C689BE98">
    <w:name w:val="0BD30E5E21AC4524BBE3FEE26C689BE98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6C0552AF9A4F859E2EF04D0557513C8">
    <w:name w:val="C06C0552AF9A4F859E2EF04D0557513C8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1411116C8B42888C63EFED08BF53808">
    <w:name w:val="071411116C8B42888C63EFED08BF53808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BE562C06EB7452EAEE4D096D5D2C02A8">
    <w:name w:val="2BE562C06EB7452EAEE4D096D5D2C02A8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F3B60639FB45F18F48AACFA6D000B18">
    <w:name w:val="BEF3B60639FB45F18F48AACFA6D000B18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100C69FFBB4B9DB25F04D0D9E921995">
    <w:name w:val="E2100C69FFBB4B9DB25F04D0D9E92199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6C71CB4D193495F98176611E1F1087D5">
    <w:name w:val="06C71CB4D193495F98176611E1F1087D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DB93C6C63E1483489EFB5C8476963095">
    <w:name w:val="2DB93C6C63E1483489EFB5C847696309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45289854B7414C8BA414BF13DD263F5">
    <w:name w:val="E745289854B7414C8BA414BF13DD263F5"/>
    <w:rsid w:val="00D0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F9C2E-9EE8-4650-A2A9-3182D6299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SC01 HC Isthiunaafu form</Template>
  <TotalTime>10</TotalTime>
  <Pages>6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Azim</dc:creator>
  <cp:keywords/>
  <dc:description/>
  <cp:lastModifiedBy>Aminath Asifa</cp:lastModifiedBy>
  <cp:revision>6</cp:revision>
  <cp:lastPrinted>2019-11-16T07:49:00Z</cp:lastPrinted>
  <dcterms:created xsi:type="dcterms:W3CDTF">2023-08-27T08:02:00Z</dcterms:created>
  <dcterms:modified xsi:type="dcterms:W3CDTF">2023-08-28T10:54:00Z</dcterms:modified>
</cp:coreProperties>
</file>