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15434F" w14:textId="77777777" w:rsidR="008922F7" w:rsidRPr="008362D8" w:rsidRDefault="008922F7" w:rsidP="009460EE">
      <w:pPr>
        <w:bidi/>
        <w:jc w:val="center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</w:p>
    <w:sdt>
      <w:sdtPr>
        <w:rPr>
          <w:rFonts w:ascii="Faruma" w:hAnsi="Faruma" w:cs="Faruma" w:hint="cs"/>
          <w:b/>
          <w:bCs/>
          <w:sz w:val="28"/>
          <w:szCs w:val="32"/>
          <w:u w:val="single"/>
          <w:rtl/>
          <w:lang w:bidi="dv-MV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id w:val="973881089"/>
        <w:lock w:val="sdtContentLocked"/>
        <w:placeholder>
          <w:docPart w:val="A6B570EC3E7A478884756DF5A79D4CB4"/>
        </w:placeholder>
        <w:group/>
      </w:sdtPr>
      <w:sdtEndPr/>
      <w:sdtContent>
        <w:p w14:paraId="437554F9" w14:textId="6B53D4BD" w:rsidR="00C51E25" w:rsidRPr="00561A64" w:rsidRDefault="004627AA" w:rsidP="008922F7">
          <w:pPr>
            <w:bidi/>
            <w:jc w:val="center"/>
            <w:rPr>
              <w:rFonts w:ascii="Faruma" w:hAnsi="Faruma" w:cs="Faruma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561A64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އިންތިޚާބަށް ކުރިމަތިލުމުގެ ޝަރުޠާބެހޭ ގޮތުން މައްސަލަ ހުށަހެޅުމުގެ </w:t>
          </w:r>
          <w:r w:rsidR="004A28F3" w:rsidRPr="00561A64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ހުއްދައަށް އެދި ހުށަހަޅާ</w:t>
          </w:r>
          <w:r w:rsidR="009460EE" w:rsidRPr="00561A64">
            <w:rPr>
              <w:rFonts w:ascii="Faruma" w:hAnsi="Faruma" w:cs="Faruma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="009460EE" w:rsidRPr="00561A64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ފޯމު</w:t>
          </w:r>
        </w:p>
      </w:sdtContent>
    </w:sdt>
    <w:p w14:paraId="0749B378" w14:textId="77777777" w:rsidR="009460EE" w:rsidRDefault="009460EE" w:rsidP="009460EE">
      <w:pPr>
        <w:bidi/>
        <w:rPr>
          <w:rFonts w:ascii="Faruma" w:hAnsi="Faruma" w:cs="Faruma"/>
          <w:rtl/>
        </w:rPr>
      </w:pPr>
    </w:p>
    <w:sdt>
      <w:sdtPr>
        <w:rPr>
          <w:rFonts w:ascii="Faruma" w:hAnsi="Faruma" w:cs="Faruma" w:hint="cs"/>
          <w:b/>
          <w:bCs/>
          <w:sz w:val="20"/>
          <w:szCs w:val="20"/>
          <w:rtl/>
          <w:lang w:bidi="dv-MV"/>
        </w:rPr>
        <w:id w:val="-1687366047"/>
        <w:lock w:val="sdtContentLocked"/>
        <w:placeholder>
          <w:docPart w:val="A6B570EC3E7A478884756DF5A79D4CB4"/>
        </w:placeholder>
        <w:group/>
      </w:sdtPr>
      <w:sdtEndPr>
        <w:rPr>
          <w:rFonts w:ascii="Times New Roman" w:hAnsi="Times New Roman" w:cs="Times New Roman"/>
          <w:b w:val="0"/>
          <w:bCs w:val="0"/>
          <w:color w:val="E7E6E6" w:themeColor="background2"/>
          <w:sz w:val="24"/>
          <w:szCs w:val="24"/>
          <w:lang w:bidi="ar-SA"/>
        </w:rPr>
      </w:sdtEndPr>
      <w:sdtContent>
        <w:tbl>
          <w:tblPr>
            <w:tblStyle w:val="TableGrid"/>
            <w:bidiVisual/>
            <w:tblW w:w="0" w:type="auto"/>
            <w:tblInd w:w="497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311"/>
            <w:gridCol w:w="2736"/>
          </w:tblGrid>
          <w:tr w:rsidR="009460EE" w:rsidRPr="009460EE" w14:paraId="340B0D01" w14:textId="77777777" w:rsidTr="009460EE">
            <w:tc>
              <w:tcPr>
                <w:tcW w:w="4047" w:type="dxa"/>
                <w:gridSpan w:val="2"/>
                <w:tcBorders>
                  <w:bottom w:val="single" w:sz="4" w:space="0" w:color="auto"/>
                </w:tcBorders>
                <w:shd w:val="clear" w:color="auto" w:fill="A6A6A6" w:themeFill="background1" w:themeFillShade="A6"/>
              </w:tcPr>
              <w:p w14:paraId="3176C25C" w14:textId="77777777" w:rsidR="009460EE" w:rsidRPr="00556CB0" w:rsidRDefault="009460EE" w:rsidP="009460EE">
                <w:pPr>
                  <w:bidi/>
                  <w:rPr>
                    <w:rFonts w:ascii="Faruma" w:hAnsi="Faruma" w:cs="Faruma"/>
                    <w:b/>
                    <w:bCs/>
                    <w:sz w:val="20"/>
                    <w:szCs w:val="20"/>
                    <w:rtl/>
                  </w:rPr>
                </w:pPr>
                <w:r w:rsidRPr="00556CB0">
                  <w:rPr>
                    <w:rFonts w:ascii="Faruma" w:hAnsi="Faruma" w:cs="Faruma" w:hint="cs"/>
                    <w:b/>
                    <w:bCs/>
                    <w:sz w:val="20"/>
                    <w:szCs w:val="20"/>
                    <w:rtl/>
                    <w:lang w:bidi="dv-MV"/>
                  </w:rPr>
                  <w:t>ހަމައެކަނި ސުޕްރީމް ކޯޓުގެ ބޭނުމަށް</w:t>
                </w:r>
              </w:p>
            </w:tc>
          </w:tr>
          <w:tr w:rsidR="009460EE" w:rsidRPr="009460EE" w14:paraId="7FCA29E8" w14:textId="77777777" w:rsidTr="009460EE">
            <w:tc>
              <w:tcPr>
                <w:tcW w:w="1311" w:type="dxa"/>
                <w:tcBorders>
                  <w:top w:val="single" w:sz="4" w:space="0" w:color="auto"/>
                </w:tcBorders>
              </w:tcPr>
              <w:p w14:paraId="26FEA114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9460EE"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  <w:t>ފޯމު ނަންބަރު</w:t>
                </w:r>
                <w:r w:rsidRPr="009460EE">
                  <w:rPr>
                    <w:rFonts w:ascii="Faruma" w:hAnsi="Faruma" w:cs="Faruma"/>
                    <w:sz w:val="20"/>
                    <w:szCs w:val="20"/>
                    <w:rtl/>
                  </w:rPr>
                  <w:t>:</w:t>
                </w:r>
              </w:p>
            </w:tc>
            <w:tc>
              <w:tcPr>
                <w:tcW w:w="2736" w:type="dxa"/>
                <w:tcBorders>
                  <w:top w:val="single" w:sz="4" w:space="0" w:color="auto"/>
                </w:tcBorders>
              </w:tcPr>
              <w:p w14:paraId="11763B35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  <w:tr w:rsidR="009460EE" w:rsidRPr="009460EE" w14:paraId="0BED3204" w14:textId="77777777" w:rsidTr="009460EE">
            <w:tc>
              <w:tcPr>
                <w:tcW w:w="1311" w:type="dxa"/>
              </w:tcPr>
              <w:p w14:paraId="09B69854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</w:pPr>
                <w:r w:rsidRPr="009460EE">
                  <w:rPr>
                    <w:rFonts w:ascii="Faruma" w:hAnsi="Faruma" w:cs="Faruma" w:hint="cs"/>
                    <w:sz w:val="20"/>
                    <w:szCs w:val="20"/>
                    <w:rtl/>
                    <w:lang w:bidi="dv-MV"/>
                  </w:rPr>
                  <w:t>ހުށަހެޅި ތާރީޚު:</w:t>
                </w:r>
              </w:p>
            </w:tc>
            <w:tc>
              <w:tcPr>
                <w:tcW w:w="2736" w:type="dxa"/>
              </w:tcPr>
              <w:p w14:paraId="3CFE897C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</w:tbl>
      </w:sdtContent>
    </w:sdt>
    <w:p w14:paraId="25A4805F" w14:textId="77777777" w:rsidR="009460EE" w:rsidRDefault="009460EE" w:rsidP="009460EE">
      <w:pPr>
        <w:bidi/>
        <w:rPr>
          <w:rtl/>
        </w:rPr>
      </w:pPr>
    </w:p>
    <w:tbl>
      <w:tblPr>
        <w:tblStyle w:val="TableGrid"/>
        <w:bidiVisual/>
        <w:tblW w:w="91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88"/>
        <w:gridCol w:w="2022"/>
        <w:gridCol w:w="584"/>
        <w:gridCol w:w="552"/>
        <w:gridCol w:w="1342"/>
        <w:gridCol w:w="2074"/>
      </w:tblGrid>
      <w:tr w:rsidR="00DB60DD" w:rsidRPr="005C108A" w14:paraId="77FDC1F6" w14:textId="77777777" w:rsidTr="005C108A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val="en-US" w:bidi="dv-MV"/>
            </w:rPr>
            <w:id w:val="1886292208"/>
            <w:placeholder>
              <w:docPart w:val="5E59BC947D0648D68AC76A39609F311F"/>
            </w:placeholder>
            <w:text/>
          </w:sdtPr>
          <w:sdtEndPr/>
          <w:sdtContent>
            <w:tc>
              <w:tcPr>
                <w:tcW w:w="9104" w:type="dxa"/>
                <w:gridSpan w:val="7"/>
              </w:tcPr>
              <w:p w14:paraId="32DD89D7" w14:textId="77777777" w:rsidR="001B47B4" w:rsidRPr="005C108A" w:rsidRDefault="00F61047" w:rsidP="00561A64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މައްސަލަ ހުށަހެޅުމުގެ ހުއްދައަށް އެދޭ ފަރާތުގެ މަޢުލޫމާތު</w:t>
                </w:r>
              </w:p>
            </w:tc>
          </w:sdtContent>
        </w:sdt>
      </w:tr>
      <w:tr w:rsidR="00DB60DD" w:rsidRPr="005C108A" w14:paraId="6413854B" w14:textId="77777777" w:rsidTr="005C108A">
        <w:tc>
          <w:tcPr>
            <w:tcW w:w="2442" w:type="dxa"/>
          </w:tcPr>
          <w:p w14:paraId="5D06F7CC" w14:textId="77777777" w:rsidR="001B47B4" w:rsidRPr="005C108A" w:rsidRDefault="00A2141D" w:rsidP="00F61047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10037598"/>
                <w:placeholder>
                  <w:docPart w:val="50CB994598FF4F1298334546AADB24B2"/>
                </w:placeholder>
                <w:text/>
              </w:sdtPr>
              <w:sdtEndPr/>
              <w:sdtContent>
                <w:r w:rsidR="00F61047"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86011806"/>
            <w:placeholder>
              <w:docPart w:val="50E82EB63022419DAD60667616F6B046"/>
            </w:placeholder>
            <w:showingPlcHdr/>
          </w:sdtPr>
          <w:sdtEndPr/>
          <w:sdtContent>
            <w:tc>
              <w:tcPr>
                <w:tcW w:w="6662" w:type="dxa"/>
                <w:gridSpan w:val="6"/>
              </w:tcPr>
              <w:p w14:paraId="6F5D29A5" w14:textId="77777777" w:rsidR="001B47B4" w:rsidRPr="005C108A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5C108A" w14:paraId="7117FD26" w14:textId="77777777" w:rsidTr="005C108A">
        <w:tc>
          <w:tcPr>
            <w:tcW w:w="2442" w:type="dxa"/>
          </w:tcPr>
          <w:sdt>
            <w:sdtP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id w:val="-896047485"/>
              <w:placeholder>
                <w:docPart w:val="A6B570EC3E7A478884756DF5A79D4CB4"/>
              </w:placeholder>
              <w:text/>
            </w:sdtPr>
            <w:sdtEndPr/>
            <w:sdtContent>
              <w:p w14:paraId="5BED6CE1" w14:textId="77777777" w:rsidR="001B47B4" w:rsidRPr="005C108A" w:rsidRDefault="001B47B4" w:rsidP="00F6104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56607287"/>
            <w:placeholder>
              <w:docPart w:val="7960B65AF69D4F01B9D996FD2AF6A15B"/>
            </w:placeholder>
            <w:showingPlcHdr/>
          </w:sdtPr>
          <w:sdtEndPr/>
          <w:sdtContent>
            <w:tc>
              <w:tcPr>
                <w:tcW w:w="6662" w:type="dxa"/>
                <w:gridSpan w:val="6"/>
              </w:tcPr>
              <w:p w14:paraId="3E76DD63" w14:textId="77777777" w:rsidR="001B47B4" w:rsidRPr="005C108A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5C108A" w14:paraId="3F1A3362" w14:textId="77777777" w:rsidTr="005C108A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866491261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40578102" w14:textId="77777777" w:rsidR="001B47B4" w:rsidRPr="005C108A" w:rsidRDefault="001B47B4" w:rsidP="00F6104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32948522"/>
            <w:placeholder>
              <w:docPart w:val="4C027C6739FC49E48772A7798ABFEDFE"/>
            </w:placeholder>
            <w:showingPlcHdr/>
          </w:sdtPr>
          <w:sdtEndPr/>
          <w:sdtContent>
            <w:tc>
              <w:tcPr>
                <w:tcW w:w="6662" w:type="dxa"/>
                <w:gridSpan w:val="6"/>
              </w:tcPr>
              <w:p w14:paraId="77FCFA45" w14:textId="77777777" w:rsidR="001B47B4" w:rsidRPr="005C108A" w:rsidRDefault="00F35BE7" w:rsidP="00F61047">
                <w:pPr>
                  <w:bidi/>
                  <w:rPr>
                    <w:rFonts w:ascii="Faruma" w:hAnsi="Faruma" w:cstheme="minorBidi"/>
                    <w:sz w:val="22"/>
                    <w:szCs w:val="22"/>
                    <w:lang w:val="en-US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5C108A" w14:paraId="5B981140" w14:textId="77777777" w:rsidTr="005C108A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44273840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6B321C6D" w14:textId="77777777" w:rsidR="001B47B4" w:rsidRPr="005C108A" w:rsidRDefault="001B47B4" w:rsidP="00F6104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ޢުމުރު: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83678796"/>
            <w:placeholder>
              <w:docPart w:val="058B15568F7347D7BF47B9AB70677D00"/>
            </w:placeholder>
            <w:showingPlcHdr/>
          </w:sdtPr>
          <w:sdtEndPr/>
          <w:sdtContent>
            <w:tc>
              <w:tcPr>
                <w:tcW w:w="6662" w:type="dxa"/>
                <w:gridSpan w:val="6"/>
              </w:tcPr>
              <w:p w14:paraId="7C797C07" w14:textId="77777777" w:rsidR="001B47B4" w:rsidRPr="005C108A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5C108A" w14:paraId="65534AAD" w14:textId="77777777" w:rsidTr="005C108A">
        <w:tc>
          <w:tcPr>
            <w:tcW w:w="2442" w:type="dxa"/>
          </w:tcPr>
          <w:p w14:paraId="73DAB610" w14:textId="77777777" w:rsidR="001B47B4" w:rsidRPr="005C108A" w:rsidRDefault="001B47B4" w:rsidP="00F61047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246" w:type="dxa"/>
            <w:gridSpan w:val="4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-1181661324"/>
              <w:placeholder>
                <w:docPart w:val="E98894BA33AF4DADB87E367EFEEB2F05"/>
              </w:placeholder>
              <w:text/>
            </w:sdtPr>
            <w:sdtEndPr/>
            <w:sdtContent>
              <w:p w14:paraId="288780A5" w14:textId="77777777" w:rsidR="001B47B4" w:rsidRPr="005C108A" w:rsidRDefault="00F61047" w:rsidP="008922F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43370224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416" w:type="dxa"/>
                <w:gridSpan w:val="2"/>
              </w:tcPr>
              <w:p w14:paraId="715F0518" w14:textId="77777777" w:rsidR="001B47B4" w:rsidRPr="005C108A" w:rsidRDefault="001B47B4" w:rsidP="008922F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މިހާރު އުޅޭ އެޑްރެސް</w:t>
                </w:r>
              </w:p>
            </w:tc>
          </w:sdtContent>
        </w:sdt>
      </w:tr>
      <w:tr w:rsidR="00DB60DD" w:rsidRPr="005C108A" w14:paraId="77258BFA" w14:textId="77777777" w:rsidTr="005C108A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765224830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4764AA7C" w14:textId="77777777" w:rsidR="001B47B4" w:rsidRPr="005C108A" w:rsidRDefault="001B47B4" w:rsidP="00F6104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47464185"/>
            <w:placeholder>
              <w:docPart w:val="3A64005A6152472ABB452F935B2C5EDD"/>
            </w:placeholder>
            <w:showingPlcHdr/>
          </w:sdtPr>
          <w:sdtEndPr/>
          <w:sdtContent>
            <w:tc>
              <w:tcPr>
                <w:tcW w:w="3246" w:type="dxa"/>
                <w:gridSpan w:val="4"/>
              </w:tcPr>
              <w:p w14:paraId="7BED3681" w14:textId="77777777" w:rsidR="001B47B4" w:rsidRPr="005C108A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558622297"/>
            <w:placeholder>
              <w:docPart w:val="A0FFF6F0BB0A4017A0A42A004249C7BE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5650DC70" w14:textId="77777777" w:rsidR="001B47B4" w:rsidRPr="005C108A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5C108A" w14:paraId="5D5C4150" w14:textId="77777777" w:rsidTr="005C108A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39309841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7677E71C" w14:textId="77777777" w:rsidR="001B47B4" w:rsidRPr="005C108A" w:rsidRDefault="001B47B4" w:rsidP="00F6104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73943533"/>
            <w:placeholder>
              <w:docPart w:val="5787679C81E0427AA739733067116200"/>
            </w:placeholder>
            <w:showingPlcHdr/>
          </w:sdtPr>
          <w:sdtEndPr/>
          <w:sdtContent>
            <w:tc>
              <w:tcPr>
                <w:tcW w:w="3246" w:type="dxa"/>
                <w:gridSpan w:val="4"/>
              </w:tcPr>
              <w:p w14:paraId="70EA0F96" w14:textId="77777777" w:rsidR="001B47B4" w:rsidRPr="005C108A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62559197"/>
            <w:placeholder>
              <w:docPart w:val="1A2ACACEB6084137A539D80F56675086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5E64D56B" w14:textId="77777777" w:rsidR="001B47B4" w:rsidRPr="005C108A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3A14CE" w:rsidRPr="005C108A" w14:paraId="058AE47B" w14:textId="77777777" w:rsidTr="005C108A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9923704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  <w:shd w:val="clear" w:color="auto" w:fill="auto"/>
              </w:tcPr>
              <w:p w14:paraId="374272EE" w14:textId="77777777" w:rsidR="003A14CE" w:rsidRPr="005C108A" w:rsidRDefault="00893B95" w:rsidP="00F6104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27035702"/>
            <w:placeholder>
              <w:docPart w:val="F6CAE491466240A19CD7C3DE7B1432BE"/>
            </w:placeholder>
            <w:showingPlcHdr/>
          </w:sdtPr>
          <w:sdtEndPr/>
          <w:sdtContent>
            <w:tc>
              <w:tcPr>
                <w:tcW w:w="3246" w:type="dxa"/>
                <w:gridSpan w:val="4"/>
              </w:tcPr>
              <w:p w14:paraId="0B3FD846" w14:textId="77777777" w:rsidR="003A14CE" w:rsidRPr="005C108A" w:rsidRDefault="00893B95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897552389"/>
            <w:placeholder>
              <w:docPart w:val="69ECA40F6A884ED4AEE30D49B9B86A10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2B58B7AB" w14:textId="77777777" w:rsidR="003A14CE" w:rsidRPr="005C108A" w:rsidRDefault="00893B95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5C108A" w14:paraId="06DC305C" w14:textId="77777777" w:rsidTr="005C108A">
        <w:tc>
          <w:tcPr>
            <w:tcW w:w="2442" w:type="dxa"/>
          </w:tcPr>
          <w:p w14:paraId="3C6BEF7E" w14:textId="77777777" w:rsidR="001B47B4" w:rsidRPr="005C108A" w:rsidRDefault="001B47B4" w:rsidP="00F61047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5C108A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އެޕާޓްމަންޓް ނަންބަރު</w:t>
            </w:r>
            <w:r w:rsidRPr="005C108A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10765151"/>
            <w:placeholder>
              <w:docPart w:val="13A84DB988C64FB7A1F050685E79D2BD"/>
            </w:placeholder>
            <w:showingPlcHdr/>
          </w:sdtPr>
          <w:sdtEndPr/>
          <w:sdtContent>
            <w:tc>
              <w:tcPr>
                <w:tcW w:w="3246" w:type="dxa"/>
                <w:gridSpan w:val="4"/>
              </w:tcPr>
              <w:p w14:paraId="13CF8014" w14:textId="77777777" w:rsidR="001B47B4" w:rsidRPr="005C108A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904645044"/>
            <w:placeholder>
              <w:docPart w:val="C9F9A01DCEA3428686015C58AC87E122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1A7147CD" w14:textId="77777777" w:rsidR="001B47B4" w:rsidRPr="005C108A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5C108A" w14:paraId="2CCEE79D" w14:textId="77777777" w:rsidTr="005C108A">
        <w:tc>
          <w:tcPr>
            <w:tcW w:w="2442" w:type="dxa"/>
          </w:tcPr>
          <w:p w14:paraId="4837E554" w14:textId="77777777" w:rsidR="001B47B4" w:rsidRPr="005C108A" w:rsidRDefault="001B47B4" w:rsidP="00F61047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5C108A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ފަންގިފިލާ ނަންބަރު</w:t>
            </w:r>
            <w:r w:rsidRPr="005C108A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54459002"/>
            <w:placeholder>
              <w:docPart w:val="F04793D5681341968B06BAB44F0BDD95"/>
            </w:placeholder>
            <w:showingPlcHdr/>
          </w:sdtPr>
          <w:sdtEndPr/>
          <w:sdtContent>
            <w:tc>
              <w:tcPr>
                <w:tcW w:w="3246" w:type="dxa"/>
                <w:gridSpan w:val="4"/>
              </w:tcPr>
              <w:p w14:paraId="2365B24A" w14:textId="77777777" w:rsidR="001B47B4" w:rsidRPr="005C108A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665900394"/>
            <w:placeholder>
              <w:docPart w:val="2F49DD0C689C4AAAB57720E24AA8187F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0F759482" w14:textId="77777777" w:rsidR="001B47B4" w:rsidRPr="005C108A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5C108A" w14:paraId="34725D0A" w14:textId="77777777" w:rsidTr="005C108A">
        <w:tc>
          <w:tcPr>
            <w:tcW w:w="2442" w:type="dxa"/>
          </w:tcPr>
          <w:p w14:paraId="18984835" w14:textId="77777777" w:rsidR="001B47B4" w:rsidRPr="005C108A" w:rsidRDefault="001B47B4" w:rsidP="00F61047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5C108A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ފޯން ނަންބަރު</w:t>
            </w:r>
            <w:r w:rsidRPr="005C108A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94916315"/>
            <w:placeholder>
              <w:docPart w:val="EBF6CEC358A54ABDACC6048F32EC6A3F"/>
            </w:placeholder>
            <w:showingPlcHdr/>
          </w:sdtPr>
          <w:sdtEndPr/>
          <w:sdtContent>
            <w:tc>
              <w:tcPr>
                <w:tcW w:w="3246" w:type="dxa"/>
                <w:gridSpan w:val="4"/>
              </w:tcPr>
              <w:p w14:paraId="2516C863" w14:textId="77777777" w:rsidR="001B47B4" w:rsidRPr="005C108A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815562273"/>
            <w:placeholder>
              <w:docPart w:val="8B783DC96EA54F2298EA47C0D8F50800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76123B1A" w14:textId="77777777" w:rsidR="001B47B4" w:rsidRPr="005C108A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5C108A" w14:paraId="10C2C4D7" w14:textId="77777777" w:rsidTr="005C108A">
        <w:tc>
          <w:tcPr>
            <w:tcW w:w="9104" w:type="dxa"/>
            <w:gridSpan w:val="7"/>
          </w:tcPr>
          <w:p w14:paraId="22682792" w14:textId="77777777" w:rsidR="004A7F5B" w:rsidRPr="005C108A" w:rsidRDefault="004A7F5B" w:rsidP="00F61047">
            <w:pPr>
              <w:bidi/>
              <w:spacing w:before="12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5C108A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ކޯޓު</w:t>
            </w:r>
            <w:r w:rsidRPr="005C108A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5C108A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އަމުރު</w:t>
            </w:r>
            <w:r w:rsidRPr="005C108A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5C108A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ފޮނުވަންވީ</w:t>
            </w:r>
            <w:r w:rsidRPr="005C108A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5C108A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ތަނުގެ</w:t>
            </w:r>
            <w:r w:rsidRPr="005C108A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5C108A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މަޢުލޫމާތު</w:t>
            </w:r>
          </w:p>
        </w:tc>
      </w:tr>
      <w:tr w:rsidR="00DB60DD" w:rsidRPr="005C108A" w14:paraId="2A60C091" w14:textId="77777777" w:rsidTr="005C108A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72818701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1B061372" w14:textId="77777777" w:rsidR="004A7F5B" w:rsidRPr="005C108A" w:rsidRDefault="004A7F5B" w:rsidP="00F6104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714178"/>
            <w:placeholder>
              <w:docPart w:val="BF92697BBCAE4126BA2D4A608D1E075D"/>
            </w:placeholder>
            <w:showingPlcHdr/>
          </w:sdtPr>
          <w:sdtEndPr/>
          <w:sdtContent>
            <w:tc>
              <w:tcPr>
                <w:tcW w:w="2694" w:type="dxa"/>
                <w:gridSpan w:val="3"/>
              </w:tcPr>
              <w:p w14:paraId="5324BDC0" w14:textId="77777777" w:rsidR="004A7F5B" w:rsidRPr="005C108A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49299590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</w:tcPr>
              <w:p w14:paraId="43905793" w14:textId="77777777" w:rsidR="004A7F5B" w:rsidRPr="005C108A" w:rsidRDefault="004A7F5B" w:rsidP="00F6104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82218535"/>
            <w:placeholder>
              <w:docPart w:val="4AAE34D1F5584F2D91F5A6C492257027"/>
            </w:placeholder>
            <w:showingPlcHdr/>
          </w:sdtPr>
          <w:sdtEndPr/>
          <w:sdtContent>
            <w:tc>
              <w:tcPr>
                <w:tcW w:w="2074" w:type="dxa"/>
              </w:tcPr>
              <w:p w14:paraId="137C80AA" w14:textId="77777777" w:rsidR="004A7F5B" w:rsidRPr="005C108A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5C108A" w14:paraId="09EBD36B" w14:textId="77777777" w:rsidTr="005C108A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1054785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5CC8471A" w14:textId="77777777" w:rsidR="004A7F5B" w:rsidRPr="005C108A" w:rsidRDefault="004A7F5B" w:rsidP="00F6104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60790045"/>
            <w:placeholder>
              <w:docPart w:val="165D58E23BF84B399E3518E8574E0A9B"/>
            </w:placeholder>
            <w:showingPlcHdr/>
          </w:sdtPr>
          <w:sdtEndPr/>
          <w:sdtContent>
            <w:tc>
              <w:tcPr>
                <w:tcW w:w="2694" w:type="dxa"/>
                <w:gridSpan w:val="3"/>
              </w:tcPr>
              <w:p w14:paraId="0A5C94C7" w14:textId="77777777" w:rsidR="004A7F5B" w:rsidRPr="005C108A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48321605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</w:tcPr>
              <w:p w14:paraId="1CC45217" w14:textId="77777777" w:rsidR="004A7F5B" w:rsidRPr="005C108A" w:rsidRDefault="004A7F5B" w:rsidP="00F6104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75204449"/>
            <w:placeholder>
              <w:docPart w:val="9C8929DF0F614FC8B5A3792808852EDD"/>
            </w:placeholder>
            <w:showingPlcHdr/>
          </w:sdtPr>
          <w:sdtEndPr/>
          <w:sdtContent>
            <w:tc>
              <w:tcPr>
                <w:tcW w:w="2074" w:type="dxa"/>
              </w:tcPr>
              <w:p w14:paraId="328DEDE2" w14:textId="77777777" w:rsidR="004A7F5B" w:rsidRPr="005C108A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5C108A" w14:paraId="441A0008" w14:textId="77777777" w:rsidTr="005C108A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2127660710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  <w:shd w:val="clear" w:color="auto" w:fill="auto"/>
              </w:tcPr>
              <w:p w14:paraId="371A5AF5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470971973"/>
            <w:placeholder>
              <w:docPart w:val="AD5992751BB14948A2F72197EA932D7C"/>
            </w:placeholder>
            <w:showingPlcHdr/>
          </w:sdtPr>
          <w:sdtEndPr/>
          <w:sdtContent>
            <w:tc>
              <w:tcPr>
                <w:tcW w:w="2694" w:type="dxa"/>
                <w:gridSpan w:val="3"/>
                <w:shd w:val="clear" w:color="auto" w:fill="auto"/>
              </w:tcPr>
              <w:p w14:paraId="09202D7E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382145380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  <w:shd w:val="clear" w:color="auto" w:fill="auto"/>
              </w:tcPr>
              <w:p w14:paraId="327DEF00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781384083"/>
            <w:placeholder>
              <w:docPart w:val="361D618F1C4A433F9CCB11BB90B51BD8"/>
            </w:placeholder>
            <w:showingPlcHdr/>
          </w:sdtPr>
          <w:sdtEndPr/>
          <w:sdtContent>
            <w:tc>
              <w:tcPr>
                <w:tcW w:w="2074" w:type="dxa"/>
                <w:shd w:val="clear" w:color="auto" w:fill="auto"/>
              </w:tcPr>
              <w:p w14:paraId="24469DA1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5C108A" w14:paraId="1A672352" w14:textId="77777777" w:rsidTr="005C108A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99429915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348004E1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047340225"/>
            <w:placeholder>
              <w:docPart w:val="CE690E1751274974A681E16C7AA70E86"/>
            </w:placeholder>
            <w:showingPlcHdr/>
          </w:sdtPr>
          <w:sdtEndPr/>
          <w:sdtContent>
            <w:tc>
              <w:tcPr>
                <w:tcW w:w="6662" w:type="dxa"/>
                <w:gridSpan w:val="6"/>
              </w:tcPr>
              <w:p w14:paraId="2E47FAA4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lang w:val="en-US"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5C108A" w14:paraId="296739E3" w14:textId="77777777" w:rsidTr="005C108A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val="en-US" w:bidi="dv-MV"/>
            </w:rPr>
            <w:id w:val="1229733715"/>
            <w:placeholder>
              <w:docPart w:val="B971512710B94D6BAFB12BF188D182BD"/>
            </w:placeholder>
            <w:text/>
          </w:sdtPr>
          <w:sdtEndPr/>
          <w:sdtContent>
            <w:tc>
              <w:tcPr>
                <w:tcW w:w="9104" w:type="dxa"/>
                <w:gridSpan w:val="7"/>
              </w:tcPr>
              <w:p w14:paraId="01C2CE0B" w14:textId="4B218E60" w:rsidR="00893B95" w:rsidRPr="005C108A" w:rsidRDefault="004627AA" w:rsidP="00561A64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/>
                  </w:rPr>
                </w:pP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 xml:space="preserve">މައްސަލަ ހުށަހެޅުމުގެ </w:t>
                </w:r>
                <w:r w:rsidR="00893B95"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 xml:space="preserve">ހުއްދައަށް އެދޭ </w:t>
                </w:r>
                <w:r w:rsidR="001751A6"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މައްސަލަ</w:t>
                </w:r>
                <w:r w:rsidR="001751A6"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lang w:val="en-US" w:bidi="dv-MV"/>
                  </w:rPr>
                  <w:t xml:space="preserve"> </w:t>
                </w:r>
                <w:r w:rsidR="00893B95"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ރައްދުވާ ފަރާތުގެ މަޢުލޫމާތު</w:t>
                </w:r>
              </w:p>
            </w:tc>
          </w:sdtContent>
        </w:sdt>
      </w:tr>
      <w:tr w:rsidR="00893B95" w:rsidRPr="005C108A" w14:paraId="5CE4B585" w14:textId="77777777" w:rsidTr="005C108A">
        <w:tc>
          <w:tcPr>
            <w:tcW w:w="2442" w:type="dxa"/>
          </w:tcPr>
          <w:p w14:paraId="782494A7" w14:textId="77777777" w:rsidR="00893B95" w:rsidRPr="005C108A" w:rsidRDefault="00A2141D" w:rsidP="00893B95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60915932"/>
                <w:placeholder>
                  <w:docPart w:val="17A477E43FE9412D8622398DB10053BE"/>
                </w:placeholder>
                <w:text/>
              </w:sdtPr>
              <w:sdtEndPr/>
              <w:sdtContent>
                <w:r w:rsidR="00893B95"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57549523"/>
            <w:placeholder>
              <w:docPart w:val="2219A297AB61493BA0E3133E4B28F44B"/>
            </w:placeholder>
            <w:showingPlcHdr/>
          </w:sdtPr>
          <w:sdtEndPr/>
          <w:sdtContent>
            <w:tc>
              <w:tcPr>
                <w:tcW w:w="6662" w:type="dxa"/>
                <w:gridSpan w:val="6"/>
              </w:tcPr>
              <w:p w14:paraId="2E67BDAF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5C108A" w14:paraId="6DC8E703" w14:textId="77777777" w:rsidTr="005C108A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49472365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4D148C14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357634973"/>
            <w:placeholder>
              <w:docPart w:val="B7E118EACCFA4C4FA6427C9783F305E5"/>
            </w:placeholder>
            <w:showingPlcHdr/>
          </w:sdtPr>
          <w:sdtEndPr/>
          <w:sdtContent>
            <w:tc>
              <w:tcPr>
                <w:tcW w:w="6662" w:type="dxa"/>
                <w:gridSpan w:val="6"/>
              </w:tcPr>
              <w:p w14:paraId="284EB029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5C108A" w14:paraId="36DF6042" w14:textId="77777777" w:rsidTr="005C108A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91264823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4F53614A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328979708"/>
            <w:placeholder>
              <w:docPart w:val="5685D6046FA04AB6BCA65DA9FA671205"/>
            </w:placeholder>
            <w:showingPlcHdr/>
          </w:sdtPr>
          <w:sdtEndPr/>
          <w:sdtContent>
            <w:tc>
              <w:tcPr>
                <w:tcW w:w="6662" w:type="dxa"/>
                <w:gridSpan w:val="6"/>
              </w:tcPr>
              <w:p w14:paraId="4CC82FD2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5C108A" w14:paraId="7F5EA010" w14:textId="77777777" w:rsidTr="005C108A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589627592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327C9D11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ޢުމުރު: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424038805"/>
            <w:placeholder>
              <w:docPart w:val="33FE1C318D4A4BE38DABF04672561FFD"/>
            </w:placeholder>
            <w:showingPlcHdr/>
          </w:sdtPr>
          <w:sdtEndPr/>
          <w:sdtContent>
            <w:tc>
              <w:tcPr>
                <w:tcW w:w="6662" w:type="dxa"/>
                <w:gridSpan w:val="6"/>
              </w:tcPr>
              <w:p w14:paraId="71A26DE3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5C108A" w14:paraId="06935A27" w14:textId="77777777" w:rsidTr="005C108A">
        <w:tc>
          <w:tcPr>
            <w:tcW w:w="2442" w:type="dxa"/>
          </w:tcPr>
          <w:p w14:paraId="6C2F76BA" w14:textId="77777777" w:rsidR="00893B95" w:rsidRPr="005C108A" w:rsidRDefault="00893B95" w:rsidP="00893B95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246" w:type="dxa"/>
            <w:gridSpan w:val="4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124519787"/>
              <w:placeholder>
                <w:docPart w:val="8E97675CD98447739BD5452DBE6A8A38"/>
              </w:placeholder>
              <w:text/>
            </w:sdtPr>
            <w:sdtEndPr/>
            <w:sdtContent>
              <w:p w14:paraId="73EAB394" w14:textId="77777777" w:rsidR="00893B95" w:rsidRPr="005C108A" w:rsidRDefault="00893B95" w:rsidP="008922F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tc>
          <w:tcPr>
            <w:tcW w:w="3416" w:type="dxa"/>
            <w:gridSpan w:val="2"/>
          </w:tcPr>
          <w:p w14:paraId="0DF83845" w14:textId="77777777" w:rsidR="00893B95" w:rsidRPr="005C108A" w:rsidRDefault="00893B95" w:rsidP="008922F7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5C108A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>މިހާރު އުޅޭ އެޑްރެސް</w:t>
            </w:r>
          </w:p>
        </w:tc>
      </w:tr>
      <w:tr w:rsidR="00893B95" w:rsidRPr="005C108A" w14:paraId="03CF75DB" w14:textId="77777777" w:rsidTr="005C108A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55485308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5DF64EA7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943035394"/>
            <w:placeholder>
              <w:docPart w:val="47604F4B4A4644598D43434F5FF486D4"/>
            </w:placeholder>
            <w:showingPlcHdr/>
          </w:sdtPr>
          <w:sdtEndPr/>
          <w:sdtContent>
            <w:tc>
              <w:tcPr>
                <w:tcW w:w="3246" w:type="dxa"/>
                <w:gridSpan w:val="4"/>
              </w:tcPr>
              <w:p w14:paraId="4D343741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70023802"/>
            <w:placeholder>
              <w:docPart w:val="E9B223E0656947DFADB80163698A6244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6738A99A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5C108A" w14:paraId="5A8F7C7C" w14:textId="77777777" w:rsidTr="005C108A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29844683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48E8FE2B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479795170"/>
            <w:placeholder>
              <w:docPart w:val="CB3A7CD741274A64B5C43FF8E703062F"/>
            </w:placeholder>
            <w:showingPlcHdr/>
          </w:sdtPr>
          <w:sdtEndPr/>
          <w:sdtContent>
            <w:tc>
              <w:tcPr>
                <w:tcW w:w="3246" w:type="dxa"/>
                <w:gridSpan w:val="4"/>
              </w:tcPr>
              <w:p w14:paraId="2D6B8686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44427762"/>
            <w:placeholder>
              <w:docPart w:val="4DA2AC87CEFF4340A68840A4A15398D1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1114806C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31668" w:rsidRPr="005C108A" w14:paraId="69FC8637" w14:textId="77777777" w:rsidTr="005C108A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22002450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4DA7854D" w14:textId="77777777" w:rsidR="00C31668" w:rsidRPr="005C108A" w:rsidRDefault="00C31668" w:rsidP="00C31668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37751759"/>
            <w:placeholder>
              <w:docPart w:val="B2598CFD63074A4CB923FD84BE3480F6"/>
            </w:placeholder>
            <w:showingPlcHdr/>
          </w:sdtPr>
          <w:sdtEndPr/>
          <w:sdtContent>
            <w:tc>
              <w:tcPr>
                <w:tcW w:w="3246" w:type="dxa"/>
                <w:gridSpan w:val="4"/>
              </w:tcPr>
              <w:p w14:paraId="2EB1B629" w14:textId="77777777" w:rsidR="00C31668" w:rsidRPr="005C108A" w:rsidRDefault="00C31668" w:rsidP="00C31668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824115009"/>
            <w:placeholder>
              <w:docPart w:val="0EC53D4300114AE7A22E414A79E5079D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72A61EE7" w14:textId="77777777" w:rsidR="00C31668" w:rsidRPr="005C108A" w:rsidRDefault="00C31668" w:rsidP="00C31668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5C108A" w14:paraId="78E8838A" w14:textId="77777777" w:rsidTr="005C108A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739832318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17B5E764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709795551"/>
            <w:placeholder>
              <w:docPart w:val="B57E20CE7D994463A3E16CEB1D9906F3"/>
            </w:placeholder>
            <w:showingPlcHdr/>
          </w:sdtPr>
          <w:sdtEndPr/>
          <w:sdtContent>
            <w:tc>
              <w:tcPr>
                <w:tcW w:w="3246" w:type="dxa"/>
                <w:gridSpan w:val="4"/>
              </w:tcPr>
              <w:p w14:paraId="387AA106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644688096"/>
            <w:placeholder>
              <w:docPart w:val="87E85CAFCB054D7E9F2A15D8634F0FB7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538037C6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5C108A" w14:paraId="389A3D13" w14:textId="77777777" w:rsidTr="005C108A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72328924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0B0B3275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611864097"/>
            <w:placeholder>
              <w:docPart w:val="00CF15DC1468477D9FDBCE12BBB7B0EC"/>
            </w:placeholder>
            <w:showingPlcHdr/>
          </w:sdtPr>
          <w:sdtEndPr/>
          <w:sdtContent>
            <w:tc>
              <w:tcPr>
                <w:tcW w:w="3246" w:type="dxa"/>
                <w:gridSpan w:val="4"/>
              </w:tcPr>
              <w:p w14:paraId="479B6694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41968676"/>
            <w:placeholder>
              <w:docPart w:val="5BA885C4DA9E4F2A9F8DDE16FD59E15B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2FBB1ED2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5C108A" w14:paraId="44E8EEFE" w14:textId="77777777" w:rsidTr="005C108A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87333259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1025D321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29461175"/>
            <w:placeholder>
              <w:docPart w:val="D894BC6A1AEA47BD88611ADA16C1A250"/>
            </w:placeholder>
            <w:showingPlcHdr/>
          </w:sdtPr>
          <w:sdtEndPr/>
          <w:sdtContent>
            <w:tc>
              <w:tcPr>
                <w:tcW w:w="3246" w:type="dxa"/>
                <w:gridSpan w:val="4"/>
              </w:tcPr>
              <w:p w14:paraId="16214892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453510582"/>
            <w:placeholder>
              <w:docPart w:val="670A41D9852441DB90BA5EC1C36CF353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15E9C9A1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5C108A" w14:paraId="30FBDDAA" w14:textId="77777777" w:rsidTr="005C108A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63098583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104" w:type="dxa"/>
                <w:gridSpan w:val="7"/>
              </w:tcPr>
              <w:p w14:paraId="37256762" w14:textId="77777777" w:rsidR="00893B95" w:rsidRPr="005C108A" w:rsidRDefault="00893B95" w:rsidP="00893B95">
                <w:pPr>
                  <w:bidi/>
                  <w:spacing w:before="12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ކޯޓު</w:t>
                </w: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އަމުރު</w:t>
                </w: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ފޮނުވަންވީ</w:t>
                </w: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ތަނުގެ</w:t>
                </w: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މަޢުލޫމާތު</w:t>
                </w:r>
              </w:p>
            </w:tc>
          </w:sdtContent>
        </w:sdt>
      </w:tr>
      <w:tr w:rsidR="00893B95" w:rsidRPr="005C108A" w14:paraId="1A7ECA23" w14:textId="77777777" w:rsidTr="005C108A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672329258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49738C0A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969391123"/>
            <w:placeholder>
              <w:docPart w:val="B545B3AD1A774AD5AC55DD0075A7BDF6"/>
            </w:placeholder>
            <w:showingPlcHdr/>
          </w:sdtPr>
          <w:sdtEndPr/>
          <w:sdtContent>
            <w:tc>
              <w:tcPr>
                <w:tcW w:w="2694" w:type="dxa"/>
                <w:gridSpan w:val="3"/>
              </w:tcPr>
              <w:p w14:paraId="70D027D5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33237618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</w:tcPr>
              <w:p w14:paraId="7C950C2A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442027955"/>
            <w:placeholder>
              <w:docPart w:val="35829391BECF4496B2D0976E5C3942AA"/>
            </w:placeholder>
            <w:showingPlcHdr/>
          </w:sdtPr>
          <w:sdtEndPr/>
          <w:sdtContent>
            <w:tc>
              <w:tcPr>
                <w:tcW w:w="2074" w:type="dxa"/>
              </w:tcPr>
              <w:p w14:paraId="7D0095C6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5C108A" w14:paraId="49273898" w14:textId="77777777" w:rsidTr="005C108A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52917308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0D1D6846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39088790"/>
            <w:placeholder>
              <w:docPart w:val="FEE2CB51C3C54B308A1ED92A063254FE"/>
            </w:placeholder>
            <w:showingPlcHdr/>
          </w:sdtPr>
          <w:sdtEndPr/>
          <w:sdtContent>
            <w:tc>
              <w:tcPr>
                <w:tcW w:w="2694" w:type="dxa"/>
                <w:gridSpan w:val="3"/>
              </w:tcPr>
              <w:p w14:paraId="3C360AD0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564995348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</w:tcPr>
              <w:p w14:paraId="0049AF0C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244173297"/>
            <w:placeholder>
              <w:docPart w:val="E34AB947625C4ED9AE46F005A8BC0B9F"/>
            </w:placeholder>
            <w:showingPlcHdr/>
          </w:sdtPr>
          <w:sdtEndPr/>
          <w:sdtContent>
            <w:tc>
              <w:tcPr>
                <w:tcW w:w="2074" w:type="dxa"/>
              </w:tcPr>
              <w:p w14:paraId="25CD1EE7" w14:textId="77777777" w:rsidR="00893B95" w:rsidRPr="005C108A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31668" w:rsidRPr="005C108A" w14:paraId="2FBECAF2" w14:textId="77777777" w:rsidTr="005C108A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1007977755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00B2FBAF" w14:textId="77777777" w:rsidR="00C31668" w:rsidRPr="005C108A" w:rsidRDefault="00C31668" w:rsidP="00C31668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825316804"/>
            <w:placeholder>
              <w:docPart w:val="7537312BCAF145A5A044A42ED4B4AE01"/>
            </w:placeholder>
            <w:showingPlcHdr/>
          </w:sdtPr>
          <w:sdtEndPr/>
          <w:sdtContent>
            <w:tc>
              <w:tcPr>
                <w:tcW w:w="2694" w:type="dxa"/>
                <w:gridSpan w:val="3"/>
              </w:tcPr>
              <w:p w14:paraId="6D6E2198" w14:textId="77777777" w:rsidR="00C31668" w:rsidRPr="005C108A" w:rsidRDefault="00C31668" w:rsidP="00C31668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10828461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</w:tcPr>
              <w:p w14:paraId="350BA6D4" w14:textId="77777777" w:rsidR="00C31668" w:rsidRPr="005C108A" w:rsidRDefault="00C31668" w:rsidP="00C31668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10492016"/>
            <w:placeholder>
              <w:docPart w:val="6C183066202242F99200843354CF274F"/>
            </w:placeholder>
            <w:showingPlcHdr/>
          </w:sdtPr>
          <w:sdtEndPr/>
          <w:sdtContent>
            <w:tc>
              <w:tcPr>
                <w:tcW w:w="2074" w:type="dxa"/>
              </w:tcPr>
              <w:p w14:paraId="1B0BD388" w14:textId="77777777" w:rsidR="00C31668" w:rsidRPr="005C108A" w:rsidRDefault="00C31668" w:rsidP="00C31668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31668" w:rsidRPr="005C108A" w14:paraId="51E06FC5" w14:textId="77777777" w:rsidTr="005C108A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201112980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457C64C7" w14:textId="77777777" w:rsidR="00C31668" w:rsidRPr="005C108A" w:rsidRDefault="00C31668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952234619"/>
            <w:placeholder>
              <w:docPart w:val="6BF07D20A48448E9A2B896872D7EA7E1"/>
            </w:placeholder>
            <w:showingPlcHdr/>
          </w:sdtPr>
          <w:sdtEndPr/>
          <w:sdtContent>
            <w:tc>
              <w:tcPr>
                <w:tcW w:w="6662" w:type="dxa"/>
                <w:gridSpan w:val="6"/>
              </w:tcPr>
              <w:p w14:paraId="50330F57" w14:textId="77777777" w:rsidR="00C31668" w:rsidRPr="005C108A" w:rsidRDefault="00C31668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lang w:val="en-US"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4627AA" w:rsidRPr="005C108A" w14:paraId="36612D72" w14:textId="77777777" w:rsidTr="005C108A">
        <w:tc>
          <w:tcPr>
            <w:tcW w:w="2442" w:type="dxa"/>
          </w:tcPr>
          <w:p w14:paraId="0660FE22" w14:textId="77777777" w:rsidR="004627AA" w:rsidRPr="005C108A" w:rsidRDefault="004627AA" w:rsidP="00893B95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  <w:tc>
          <w:tcPr>
            <w:tcW w:w="6662" w:type="dxa"/>
            <w:gridSpan w:val="6"/>
          </w:tcPr>
          <w:p w14:paraId="52021EB7" w14:textId="77777777" w:rsidR="004627AA" w:rsidRPr="005C108A" w:rsidRDefault="004627AA" w:rsidP="00893B95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432F43" w:rsidRPr="005C108A" w14:paraId="7CAE19F0" w14:textId="77777777" w:rsidTr="005C108A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val="en-US" w:bidi="dv-MV"/>
            </w:rPr>
            <w:id w:val="1817144501"/>
            <w:placeholder>
              <w:docPart w:val="0C9FDE0B007444B4897E929DBE863633"/>
            </w:placeholder>
            <w:text/>
          </w:sdtPr>
          <w:sdtEndPr/>
          <w:sdtContent>
            <w:tc>
              <w:tcPr>
                <w:tcW w:w="9104" w:type="dxa"/>
                <w:gridSpan w:val="7"/>
              </w:tcPr>
              <w:p w14:paraId="38B11637" w14:textId="6E92636F" w:rsidR="00432F43" w:rsidRPr="005C108A" w:rsidRDefault="00432F43" w:rsidP="00561A64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</w:pP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ހުށަހަޅާ މައްސަލަ ބިނާކުރާ ޤާނޫނީ އަދި ޝަރުޢީ ސަބަބުތައް</w:t>
                </w:r>
              </w:p>
            </w:tc>
          </w:sdtContent>
        </w:sdt>
      </w:tr>
      <w:tr w:rsidR="00432F43" w:rsidRPr="005C108A" w14:paraId="501DD3B9" w14:textId="77777777" w:rsidTr="005C108A">
        <w:sdt>
          <w:sdtPr>
            <w:rPr>
              <w:sz w:val="22"/>
              <w:szCs w:val="22"/>
              <w:rtl/>
            </w:rPr>
            <w:alias w:val="ސަބަބުތައް ލިޔުއްވާ!"/>
            <w:tag w:val="ސަބަބުތައް ލިޔުއްވާ!"/>
            <w:id w:val="1298957352"/>
            <w:placeholder>
              <w:docPart w:val="61FC3AC733B741DC807FA671FC1E6AE9"/>
            </w:placeholder>
          </w:sdtPr>
          <w:sdtEndPr/>
          <w:sdtContent>
            <w:tc>
              <w:tcPr>
                <w:tcW w:w="9104" w:type="dxa"/>
                <w:gridSpan w:val="7"/>
              </w:tcPr>
              <w:p w14:paraId="3E2603D9" w14:textId="77777777" w:rsidR="00432F43" w:rsidRPr="005C108A" w:rsidRDefault="00432F43" w:rsidP="00432F43">
                <w:pPr>
                  <w:pStyle w:val="ListParagraph"/>
                  <w:numPr>
                    <w:ilvl w:val="0"/>
                    <w:numId w:val="19"/>
                  </w:numPr>
                  <w:bidi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536E78D1" w14:textId="77777777" w:rsidR="00432F43" w:rsidRPr="005C108A" w:rsidRDefault="00432F43" w:rsidP="00432F43">
                <w:pPr>
                  <w:pStyle w:val="ListParagraph"/>
                  <w:numPr>
                    <w:ilvl w:val="0"/>
                    <w:numId w:val="19"/>
                  </w:num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</w:p>
            </w:tc>
          </w:sdtContent>
        </w:sdt>
      </w:tr>
      <w:tr w:rsidR="00561A64" w:rsidRPr="005C108A" w14:paraId="30D1B6B3" w14:textId="77777777" w:rsidTr="005C108A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val="en-US" w:bidi="dv-MV"/>
            </w:rPr>
            <w:id w:val="1623576554"/>
            <w:placeholder>
              <w:docPart w:val="C4E35DD5BCBC4973AB96ADF745B59F88"/>
            </w:placeholder>
            <w:text/>
          </w:sdtPr>
          <w:sdtEndPr/>
          <w:sdtContent>
            <w:tc>
              <w:tcPr>
                <w:tcW w:w="9104" w:type="dxa"/>
                <w:gridSpan w:val="7"/>
              </w:tcPr>
              <w:p w14:paraId="1AC91FB2" w14:textId="310F0086" w:rsidR="00561A64" w:rsidRPr="005C108A" w:rsidRDefault="00561A64" w:rsidP="00561A64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/>
                  </w:rPr>
                </w:pP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ހުށަހަޅާ މައްސަލަ ބިނާކުރާ ޤާނޫ</w:t>
                </w:r>
                <w:r w:rsidR="001751A6"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ނީ އަދި ޝަރުޢީ ސަބަބުތަކުގެ ތަފު</w:t>
                </w: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ސީލު</w:t>
                </w:r>
              </w:p>
            </w:tc>
          </w:sdtContent>
        </w:sdt>
      </w:tr>
      <w:tr w:rsidR="00561A64" w:rsidRPr="005C108A" w14:paraId="10A6DCBA" w14:textId="77777777" w:rsidTr="005C108A">
        <w:sdt>
          <w:sdtPr>
            <w:rPr>
              <w:sz w:val="22"/>
              <w:szCs w:val="22"/>
              <w:rtl/>
            </w:rPr>
            <w:alias w:val="ސަބަބުތައް ލިޔުއްވާ!"/>
            <w:tag w:val="ސަބަބުތައް ލިޔުއްވާ!"/>
            <w:id w:val="-1505120837"/>
            <w:placeholder>
              <w:docPart w:val="131F8BD7C49E466999BA9B20FDB99B8B"/>
            </w:placeholder>
          </w:sdtPr>
          <w:sdtEndPr/>
          <w:sdtContent>
            <w:tc>
              <w:tcPr>
                <w:tcW w:w="9104" w:type="dxa"/>
                <w:gridSpan w:val="7"/>
              </w:tcPr>
              <w:p w14:paraId="47259BD1" w14:textId="77777777" w:rsidR="00561A64" w:rsidRPr="005C108A" w:rsidRDefault="00561A64" w:rsidP="00561A64">
                <w:pPr>
                  <w:pStyle w:val="ListParagraph"/>
                  <w:numPr>
                    <w:ilvl w:val="0"/>
                    <w:numId w:val="23"/>
                  </w:numPr>
                  <w:bidi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4F6C813D" w14:textId="08D7699C" w:rsidR="00561A64" w:rsidRPr="005C108A" w:rsidRDefault="00561A64" w:rsidP="00561A64">
                <w:pPr>
                  <w:pStyle w:val="ListParagraph"/>
                  <w:bidi/>
                  <w:spacing w:before="120"/>
                  <w:ind w:left="36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</w:p>
            </w:tc>
          </w:sdtContent>
        </w:sdt>
      </w:tr>
      <w:tr w:rsidR="00561A64" w:rsidRPr="005C108A" w14:paraId="5162B743" w14:textId="77777777" w:rsidTr="005C108A">
        <w:sdt>
          <w:sdtPr>
            <w:rPr>
              <w:sz w:val="22"/>
              <w:szCs w:val="22"/>
              <w:rtl/>
            </w:rPr>
            <w:alias w:val="ސަބަބުތައް ލިޔުއްވާ!"/>
            <w:tag w:val="ސަބަބުތައް ލިޔުއްވާ!"/>
            <w:id w:val="-171874573"/>
            <w:placeholder>
              <w:docPart w:val="9C995B3DB5E846839F79AEBD09EF2275"/>
            </w:placeholder>
          </w:sdtPr>
          <w:sdtEndPr/>
          <w:sdtContent>
            <w:tc>
              <w:tcPr>
                <w:tcW w:w="9104" w:type="dxa"/>
                <w:gridSpan w:val="7"/>
              </w:tcPr>
              <w:p w14:paraId="6C2ECA0F" w14:textId="77777777" w:rsidR="00561A64" w:rsidRPr="005C108A" w:rsidRDefault="00561A64" w:rsidP="00561A64">
                <w:pPr>
                  <w:pStyle w:val="ListParagraph"/>
                  <w:numPr>
                    <w:ilvl w:val="0"/>
                    <w:numId w:val="23"/>
                  </w:numPr>
                  <w:bidi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65D9035B" w14:textId="5A0A9D61" w:rsidR="00561A64" w:rsidRPr="005C108A" w:rsidRDefault="00561A64" w:rsidP="00561A64">
                <w:pPr>
                  <w:pStyle w:val="ListParagraph"/>
                  <w:bidi/>
                  <w:spacing w:before="120"/>
                  <w:ind w:left="36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</w:p>
            </w:tc>
          </w:sdtContent>
        </w:sdt>
      </w:tr>
      <w:tr w:rsidR="00561A64" w:rsidRPr="005C108A" w14:paraId="5A8D1079" w14:textId="77777777" w:rsidTr="005C108A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val="en-US" w:bidi="dv-MV"/>
            </w:rPr>
            <w:id w:val="-1076424063"/>
            <w:placeholder>
              <w:docPart w:val="D63A664510994FE7A06A9154CFD88149"/>
            </w:placeholder>
            <w:text/>
          </w:sdtPr>
          <w:sdtEndPr/>
          <w:sdtContent>
            <w:tc>
              <w:tcPr>
                <w:tcW w:w="9104" w:type="dxa"/>
                <w:gridSpan w:val="7"/>
              </w:tcPr>
              <w:p w14:paraId="23504C55" w14:textId="00FD7F3B" w:rsidR="00561A64" w:rsidRPr="005C108A" w:rsidRDefault="00561A64" w:rsidP="00561A64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</w:pPr>
                <w:r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ހުށަހަޅާ މައްސަލައިގައި ދަޢުވާ ސާބިތުކުރުމަށް ހުށަހަޅާ ލިޔުންތަކާއި ހެކިތައް</w:t>
                </w:r>
              </w:p>
            </w:tc>
          </w:sdtContent>
        </w:sdt>
      </w:tr>
      <w:tr w:rsidR="00561A64" w:rsidRPr="005C108A" w14:paraId="74FBCC87" w14:textId="77777777" w:rsidTr="005C108A">
        <w:sdt>
          <w:sdtPr>
            <w:rPr>
              <w:sz w:val="22"/>
              <w:szCs w:val="22"/>
              <w:rtl/>
            </w:rPr>
            <w:alias w:val="ލިޔުންތަކާއި ހެކިތައް ލިޔުއްވާ!"/>
            <w:tag w:val="ލިޔުންތަކާއި ހެކިތައް ލިޔުއްވާ!"/>
            <w:id w:val="1883592383"/>
            <w:placeholder>
              <w:docPart w:val="A0797C26C479466FAE8E993AB17C4AC9"/>
            </w:placeholder>
          </w:sdtPr>
          <w:sdtEndPr/>
          <w:sdtContent>
            <w:tc>
              <w:tcPr>
                <w:tcW w:w="9104" w:type="dxa"/>
                <w:gridSpan w:val="7"/>
              </w:tcPr>
              <w:p w14:paraId="70BDE99D" w14:textId="77777777" w:rsidR="00561A64" w:rsidRPr="005C108A" w:rsidRDefault="00561A64" w:rsidP="00561A64">
                <w:pPr>
                  <w:pStyle w:val="ListParagraph"/>
                  <w:numPr>
                    <w:ilvl w:val="0"/>
                    <w:numId w:val="20"/>
                  </w:numPr>
                  <w:bidi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40B82F4F" w14:textId="77777777" w:rsidR="00561A64" w:rsidRPr="005C108A" w:rsidRDefault="00561A64" w:rsidP="00561A64">
                <w:pPr>
                  <w:pStyle w:val="ListParagraph"/>
                  <w:numPr>
                    <w:ilvl w:val="0"/>
                    <w:numId w:val="20"/>
                  </w:num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</w:p>
            </w:tc>
          </w:sdtContent>
        </w:sdt>
      </w:tr>
      <w:tr w:rsidR="00561A64" w:rsidRPr="005C108A" w14:paraId="784911F0" w14:textId="77777777" w:rsidTr="005C108A">
        <w:tc>
          <w:tcPr>
            <w:tcW w:w="9104" w:type="dxa"/>
            <w:gridSpan w:val="7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val="en-US" w:bidi="dv-MV"/>
              </w:rPr>
              <w:id w:val="1121272980"/>
              <w:placeholder>
                <w:docPart w:val="D63A664510994FE7A06A9154CFD88149"/>
              </w:placeholder>
              <w:text/>
            </w:sdtPr>
            <w:sdtEndPr/>
            <w:sdtContent>
              <w:p w14:paraId="64A3BAFB" w14:textId="6C41E02A" w:rsidR="00561A64" w:rsidRPr="005C108A" w:rsidRDefault="00561A64" w:rsidP="001751A6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 xml:space="preserve">ހުށަހަޅާ މައްސަލަ، ހުށަހެޅުމުގެ ހުއްދައަށް އެދޭ ފަރާތުން އެދޭގޮތް </w:t>
                </w:r>
                <w:r w:rsidR="001751A6"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(ވަގުތީ އަމުރެއް ނެރެން ބޭނުންވާނަމަ، ވަގުތީ އަމުރަށް އެދޭ ފޯމު ފުރިހަމަކުރުމަށް)</w:t>
                </w:r>
              </w:p>
            </w:sdtContent>
          </w:sdt>
        </w:tc>
      </w:tr>
      <w:tr w:rsidR="00561A64" w:rsidRPr="005C108A" w14:paraId="4F0B49A6" w14:textId="77777777" w:rsidTr="005C108A">
        <w:trPr>
          <w:trHeight w:val="755"/>
        </w:trPr>
        <w:sdt>
          <w:sdtPr>
            <w:rPr>
              <w:rFonts w:ascii="Faruma" w:hAnsi="Faruma" w:cs="Faruma"/>
              <w:sz w:val="22"/>
              <w:szCs w:val="22"/>
              <w:rtl/>
            </w:rPr>
            <w:alias w:val="އެދޭ ގޮތް ލިޔުއްވާ!"/>
            <w:tag w:val="އެދޭ ގޮތް ލިޔުއްވާ!"/>
            <w:id w:val="12578445"/>
            <w:placeholder>
              <w:docPart w:val="BA03A8366520408DB8F57DD6E4A7D6F2"/>
            </w:placeholder>
            <w:showingPlcHdr/>
          </w:sdtPr>
          <w:sdtEndPr/>
          <w:sdtContent>
            <w:tc>
              <w:tcPr>
                <w:tcW w:w="9104" w:type="dxa"/>
                <w:gridSpan w:val="7"/>
              </w:tcPr>
              <w:p w14:paraId="26420D77" w14:textId="77777777" w:rsidR="00561A64" w:rsidRPr="005C108A" w:rsidRDefault="00561A64" w:rsidP="00561A64">
                <w:pPr>
                  <w:bidi/>
                  <w:rPr>
                    <w:rFonts w:asciiTheme="majorBidi" w:hAnsiTheme="majorBidi" w:cstheme="majorBidi"/>
                    <w:sz w:val="22"/>
                    <w:szCs w:val="22"/>
                    <w:rtl/>
                    <w:lang w:val="en-US" w:bidi="dv-MV"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26341" w:rsidRPr="005C108A" w14:paraId="2A327BF0" w14:textId="77777777" w:rsidTr="005C108A">
        <w:trPr>
          <w:trHeight w:val="683"/>
        </w:trPr>
        <w:tc>
          <w:tcPr>
            <w:tcW w:w="9104" w:type="dxa"/>
            <w:gridSpan w:val="7"/>
          </w:tcPr>
          <w:p w14:paraId="5586A9F2" w14:textId="088BC10C" w:rsidR="00F26341" w:rsidRPr="005C108A" w:rsidRDefault="00F26341" w:rsidP="00F26341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val="en-US"/>
              </w:rPr>
            </w:pPr>
            <w:bookmarkStart w:id="0" w:name="_GoBack"/>
            <w:r w:rsidRPr="005C108A">
              <w:rPr>
                <w:rFonts w:ascii="Faruma" w:hAnsi="Faruma" w:cs="Faruma"/>
                <w:b/>
                <w:bCs/>
                <w:sz w:val="22"/>
                <w:szCs w:val="22"/>
                <w:rtl/>
                <w:lang w:val="en-US" w:bidi="dv-MV"/>
              </w:rPr>
              <w:t xml:space="preserve">7. </w:t>
            </w: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  <w:lang w:val="en-US" w:bidi="dv-MV"/>
                </w:rPr>
                <w:id w:val="-1770536793"/>
                <w:placeholder>
                  <w:docPart w:val="81C20C32D793486A9A0942007097A87D"/>
                </w:placeholder>
                <w:text/>
              </w:sdtPr>
              <w:sdtEndPr/>
              <w:sdtContent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ކޯޓުން ކޮންމެހެން ގުޅަންޖެހިއްޖެ ޙާލަތެއްގައި</w:t>
                </w: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lang w:val="en-US" w:bidi="dv-MV"/>
                  </w:rPr>
                  <w:t xml:space="preserve"> </w:t>
                </w: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ގުޅޭނެ ފަރާތުގެ މަޢުލޫމާތު</w:t>
                </w:r>
              </w:sdtContent>
            </w:sdt>
          </w:p>
        </w:tc>
      </w:tr>
      <w:bookmarkEnd w:id="0"/>
      <w:tr w:rsidR="00F26341" w:rsidRPr="005C108A" w14:paraId="3ED05123" w14:textId="77777777" w:rsidTr="005C108A">
        <w:tc>
          <w:tcPr>
            <w:tcW w:w="4552" w:type="dxa"/>
            <w:gridSpan w:val="3"/>
          </w:tcPr>
          <w:p w14:paraId="28842AA9" w14:textId="02FBB49E" w:rsidR="00F26341" w:rsidRPr="005C108A" w:rsidRDefault="00A2141D" w:rsidP="00F26341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435865182"/>
                <w:lock w:val="contentLocked"/>
                <w:placeholder>
                  <w:docPart w:val="B474D4F74172408E9ED12BC872DBB5A7"/>
                </w:placeholder>
                <w:text/>
              </w:sdtPr>
              <w:sdtEndPr/>
              <w:sdtContent>
                <w:r w:rsidR="00F26341"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tc>
          <w:tcPr>
            <w:tcW w:w="4552" w:type="dxa"/>
            <w:gridSpan w:val="4"/>
          </w:tcPr>
          <w:sdt>
            <w:sdtPr>
              <w:rPr>
                <w:rFonts w:ascii="Faruma" w:hAnsi="Faruma" w:cs="Faruma"/>
                <w:sz w:val="22"/>
                <w:szCs w:val="22"/>
                <w:rtl/>
              </w:rPr>
              <w:alias w:val="ފުރިހަމަ ކުރައްވާ!"/>
              <w:tag w:val="ފުރިހަމަ ކުރައްވާ!"/>
              <w:id w:val="2109075228"/>
              <w:placeholder>
                <w:docPart w:val="6DD19BF827B54508AE3DDAECDA95FFE2"/>
              </w:placeholder>
              <w:showingPlcHdr/>
            </w:sdtPr>
            <w:sdtEndPr/>
            <w:sdtContent>
              <w:p w14:paraId="3EFB03DF" w14:textId="71E3525E" w:rsidR="00F26341" w:rsidRPr="005C108A" w:rsidRDefault="00F26341" w:rsidP="00F26341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sdtContent>
          </w:sdt>
        </w:tc>
      </w:tr>
      <w:tr w:rsidR="00F26341" w:rsidRPr="005C108A" w14:paraId="625552CB" w14:textId="77777777" w:rsidTr="005C108A">
        <w:tc>
          <w:tcPr>
            <w:tcW w:w="4552" w:type="dxa"/>
            <w:gridSpan w:val="3"/>
          </w:tcPr>
          <w:p w14:paraId="27921541" w14:textId="588F22EE" w:rsidR="00F26341" w:rsidRPr="005C108A" w:rsidRDefault="00A2141D" w:rsidP="00F26341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  <w:lang w:bidi="dv-MV"/>
                </w:rPr>
                <w:id w:val="1857841481"/>
                <w:lock w:val="contentLocked"/>
                <w:placeholder>
                  <w:docPart w:val="FEC3FDB8B9B24BC4B912B1B78A3E8CFC"/>
                </w:placeholder>
                <w:text/>
              </w:sdtPr>
              <w:sdtEndPr/>
              <w:sdtContent>
                <w:r w:rsidR="00F26341"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sdtContent>
            </w:sdt>
          </w:p>
        </w:tc>
        <w:tc>
          <w:tcPr>
            <w:tcW w:w="4552" w:type="dxa"/>
            <w:gridSpan w:val="4"/>
          </w:tcPr>
          <w:sdt>
            <w:sdtPr>
              <w:rPr>
                <w:rFonts w:ascii="Faruma" w:hAnsi="Faruma" w:cs="Faruma"/>
                <w:sz w:val="22"/>
                <w:szCs w:val="22"/>
                <w:rtl/>
              </w:rPr>
              <w:alias w:val="ފުރިހަމަ ކުރައްވާ!"/>
              <w:tag w:val="ފުރިހަމަ ކުރައްވާ!"/>
              <w:id w:val="2043703386"/>
              <w:placeholder>
                <w:docPart w:val="38CC5AC96166439193F98E490B660D9D"/>
              </w:placeholder>
              <w:showingPlcHdr/>
            </w:sdtPr>
            <w:sdtEndPr/>
            <w:sdtContent>
              <w:p w14:paraId="2A463468" w14:textId="11E8E37F" w:rsidR="00F26341" w:rsidRPr="005C108A" w:rsidRDefault="00F26341" w:rsidP="00F26341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sdtContent>
          </w:sdt>
        </w:tc>
      </w:tr>
      <w:tr w:rsidR="00F26341" w:rsidRPr="005C108A" w14:paraId="42A72D42" w14:textId="77777777" w:rsidTr="005C108A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720127057"/>
            <w:lock w:val="contentLocked"/>
            <w:placeholder>
              <w:docPart w:val="9F781151E23E4F3BAD35487025C582D7"/>
            </w:placeholder>
            <w:text/>
          </w:sdtPr>
          <w:sdtEndPr/>
          <w:sdtContent>
            <w:tc>
              <w:tcPr>
                <w:tcW w:w="4552" w:type="dxa"/>
                <w:gridSpan w:val="3"/>
              </w:tcPr>
              <w:p w14:paraId="4113E523" w14:textId="6D73A7C3" w:rsidR="00F26341" w:rsidRPr="005C108A" w:rsidRDefault="00F26341" w:rsidP="00F26341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ފޯމު ހުށަހަޅާ ފަރާތާ އޮންނަ ގުޅުން: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594984595"/>
            <w:placeholder>
              <w:docPart w:val="00F59C54FEB24EBFBEEFC6074FB097AA"/>
            </w:placeholder>
            <w:showingPlcHdr/>
          </w:sdtPr>
          <w:sdtEndPr/>
          <w:sdtContent>
            <w:tc>
              <w:tcPr>
                <w:tcW w:w="4552" w:type="dxa"/>
                <w:gridSpan w:val="4"/>
              </w:tcPr>
              <w:p w14:paraId="334A40DD" w14:textId="41291A23" w:rsidR="00F26341" w:rsidRPr="005C108A" w:rsidRDefault="00F26341" w:rsidP="00F26341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26341" w:rsidRPr="005C108A" w14:paraId="51A712BA" w14:textId="77777777" w:rsidTr="005C108A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106775811"/>
            <w:lock w:val="contentLocked"/>
            <w:placeholder>
              <w:docPart w:val="676C1E45EBED45A89CFE24FB11694DFD"/>
            </w:placeholder>
            <w:text/>
          </w:sdtPr>
          <w:sdtEndPr/>
          <w:sdtContent>
            <w:tc>
              <w:tcPr>
                <w:tcW w:w="4552" w:type="dxa"/>
                <w:gridSpan w:val="3"/>
              </w:tcPr>
              <w:p w14:paraId="12FAC490" w14:textId="3621840F" w:rsidR="00F26341" w:rsidRPr="005C108A" w:rsidRDefault="00F26341" w:rsidP="00F26341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969397646"/>
            <w:placeholder>
              <w:docPart w:val="C68F732BA2174101B43707F73686458B"/>
            </w:placeholder>
            <w:showingPlcHdr/>
          </w:sdtPr>
          <w:sdtEndPr/>
          <w:sdtContent>
            <w:tc>
              <w:tcPr>
                <w:tcW w:w="4552" w:type="dxa"/>
                <w:gridSpan w:val="4"/>
              </w:tcPr>
              <w:p w14:paraId="39537472" w14:textId="1166BC99" w:rsidR="00F26341" w:rsidRPr="005C108A" w:rsidRDefault="00F26341" w:rsidP="00F26341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26341" w:rsidRPr="005C108A" w14:paraId="15C00C37" w14:textId="77777777" w:rsidTr="005C108A">
        <w:trPr>
          <w:trHeight w:val="657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221068598"/>
            <w:lock w:val="contentLocked"/>
            <w:placeholder>
              <w:docPart w:val="EE9EC0E7CE74483E8F68A7286C41D2FE"/>
            </w:placeholder>
            <w:text/>
          </w:sdtPr>
          <w:sdtEndPr/>
          <w:sdtContent>
            <w:tc>
              <w:tcPr>
                <w:tcW w:w="4552" w:type="dxa"/>
                <w:gridSpan w:val="3"/>
              </w:tcPr>
              <w:p w14:paraId="75EEF182" w14:textId="35C920DB" w:rsidR="00F26341" w:rsidRPr="005C108A" w:rsidRDefault="00F26341" w:rsidP="00F26341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574321026"/>
            <w:placeholder>
              <w:docPart w:val="1475BF29449F4E458929A449B877042D"/>
            </w:placeholder>
            <w:showingPlcHdr/>
          </w:sdtPr>
          <w:sdtEndPr/>
          <w:sdtContent>
            <w:tc>
              <w:tcPr>
                <w:tcW w:w="4552" w:type="dxa"/>
                <w:gridSpan w:val="4"/>
              </w:tcPr>
              <w:p w14:paraId="6AB3FB64" w14:textId="075C72E8" w:rsidR="00F26341" w:rsidRPr="005C108A" w:rsidRDefault="00F26341" w:rsidP="00F26341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26341" w:rsidRPr="005C108A" w14:paraId="6D609D65" w14:textId="77777777" w:rsidTr="005C108A">
        <w:tc>
          <w:tcPr>
            <w:tcW w:w="9104" w:type="dxa"/>
            <w:gridSpan w:val="7"/>
          </w:tcPr>
          <w:p w14:paraId="7F1540B7" w14:textId="2DA955AB" w:rsidR="00F26341" w:rsidRPr="005C108A" w:rsidRDefault="00A2141D" w:rsidP="00F26341">
            <w:pPr>
              <w:pStyle w:val="ListParagraph"/>
              <w:numPr>
                <w:ilvl w:val="0"/>
                <w:numId w:val="25"/>
              </w:numPr>
              <w:bidi/>
              <w:spacing w:before="120" w:after="12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val="en-US" w:bidi="dv-MV"/>
              </w:rPr>
            </w:pPr>
            <w:sdt>
              <w:sdtPr>
                <w:rPr>
                  <w:rFonts w:hint="cs"/>
                  <w:sz w:val="22"/>
                  <w:szCs w:val="22"/>
                  <w:rtl/>
                  <w:lang w:val="en-US" w:bidi="dv-MV"/>
                </w:rPr>
                <w:id w:val="292794774"/>
                <w:placeholder>
                  <w:docPart w:val="ECEEAB1B424841F0B103383A688FDA1D"/>
                </w:placeholder>
                <w:text/>
              </w:sdtPr>
              <w:sdtEndPr/>
              <w:sdtContent>
                <w:r w:rsidR="00F26341" w:rsidRPr="005C108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އިޤުރާރު</w:t>
                </w:r>
              </w:sdtContent>
            </w:sdt>
          </w:p>
        </w:tc>
      </w:tr>
      <w:tr w:rsidR="00F26341" w:rsidRPr="005C108A" w14:paraId="77B0D386" w14:textId="77777777" w:rsidTr="005C108A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-1460955978"/>
            <w:placeholder>
              <w:docPart w:val="ECEEAB1B424841F0B103383A688FDA1D"/>
            </w:placeholder>
            <w:text/>
          </w:sdtPr>
          <w:sdtEndPr/>
          <w:sdtContent>
            <w:tc>
              <w:tcPr>
                <w:tcW w:w="9104" w:type="dxa"/>
                <w:gridSpan w:val="7"/>
              </w:tcPr>
              <w:p w14:paraId="2E8321B4" w14:textId="77777777" w:rsidR="00F26341" w:rsidRPr="005C108A" w:rsidRDefault="00F26341" w:rsidP="00F26341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މި ފޯމު ފުރުމުގައި ދީފައިވާ މަޢުލޫމާތަކީ ތެދު މަޢުލޫމާތެއް ކަމަށް އިޤުރާރުވަމެވެ.</w:t>
                </w:r>
              </w:p>
            </w:tc>
          </w:sdtContent>
        </w:sdt>
      </w:tr>
      <w:tr w:rsidR="00F26341" w:rsidRPr="005C108A" w14:paraId="4513ED6A" w14:textId="77777777" w:rsidTr="005C108A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1244536608"/>
            <w:placeholder>
              <w:docPart w:val="ECEEAB1B424841F0B103383A688FDA1D"/>
            </w:placeholder>
            <w:text/>
          </w:sdtPr>
          <w:sdtEndPr/>
          <w:sdtContent>
            <w:tc>
              <w:tcPr>
                <w:tcW w:w="2530" w:type="dxa"/>
                <w:gridSpan w:val="2"/>
              </w:tcPr>
              <w:p w14:paraId="55AFB36A" w14:textId="77777777" w:rsidR="00F26341" w:rsidRPr="005C108A" w:rsidRDefault="00F26341" w:rsidP="00F26341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މައްސަލަ ހުށަހަޅާ ފަރާތުގެ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04833464"/>
            <w:placeholder>
              <w:docPart w:val="B61260245F2B4B54B054D29313A97AD7"/>
            </w:placeholder>
            <w:showingPlcHdr/>
          </w:sdtPr>
          <w:sdtEndPr/>
          <w:sdtContent>
            <w:tc>
              <w:tcPr>
                <w:tcW w:w="6574" w:type="dxa"/>
                <w:gridSpan w:val="5"/>
              </w:tcPr>
              <w:p w14:paraId="5082CD89" w14:textId="77777777" w:rsidR="00F26341" w:rsidRPr="005C108A" w:rsidRDefault="00F26341" w:rsidP="00F26341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26341" w:rsidRPr="005C108A" w14:paraId="6CC1038A" w14:textId="77777777" w:rsidTr="005C108A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-1205243783"/>
            <w:placeholder>
              <w:docPart w:val="ECEEAB1B424841F0B103383A688FDA1D"/>
            </w:placeholder>
            <w:text/>
          </w:sdtPr>
          <w:sdtEndPr/>
          <w:sdtContent>
            <w:tc>
              <w:tcPr>
                <w:tcW w:w="2530" w:type="dxa"/>
                <w:gridSpan w:val="2"/>
              </w:tcPr>
              <w:p w14:paraId="2887E3E2" w14:textId="77777777" w:rsidR="00F26341" w:rsidRPr="005C108A" w:rsidRDefault="00F26341" w:rsidP="00F26341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މައްސަލަ ހުށަހަޅާ ފަރާތުގެ ސޮއި:</w:t>
                </w:r>
              </w:p>
            </w:tc>
          </w:sdtContent>
        </w:sdt>
        <w:tc>
          <w:tcPr>
            <w:tcW w:w="6574" w:type="dxa"/>
            <w:gridSpan w:val="5"/>
          </w:tcPr>
          <w:p w14:paraId="003E2FEB" w14:textId="77777777" w:rsidR="00F26341" w:rsidRPr="005C108A" w:rsidRDefault="00F26341" w:rsidP="00F26341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F26341" w:rsidRPr="005C108A" w14:paraId="13938F55" w14:textId="77777777" w:rsidTr="005C108A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1396707440"/>
            <w:placeholder>
              <w:docPart w:val="ECEEAB1B424841F0B103383A688FDA1D"/>
            </w:placeholder>
            <w:text/>
          </w:sdtPr>
          <w:sdtEndPr/>
          <w:sdtContent>
            <w:tc>
              <w:tcPr>
                <w:tcW w:w="9104" w:type="dxa"/>
                <w:gridSpan w:val="7"/>
              </w:tcPr>
              <w:p w14:paraId="43B1B5AD" w14:textId="77777777" w:rsidR="00F26341" w:rsidRPr="005C108A" w:rsidRDefault="00F26341" w:rsidP="00F26341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މައްސަލަ</w:t>
                </w:r>
                <w:r w:rsidRPr="005C108A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5C108A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ހުށަހަޅަނީ</w:t>
                </w:r>
                <w:r w:rsidRPr="005C108A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5C108A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ޤާނޫނީ</w:t>
                </w:r>
                <w:r w:rsidRPr="005C108A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5C108A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ޝަޚްޞެއްނަމަ، އިޤުރާރުވާ މީހާގެ؛</w:t>
                </w:r>
              </w:p>
            </w:tc>
          </w:sdtContent>
        </w:sdt>
      </w:tr>
      <w:tr w:rsidR="00F26341" w:rsidRPr="005C108A" w14:paraId="608856B8" w14:textId="77777777" w:rsidTr="005C108A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1691029876"/>
            <w:placeholder>
              <w:docPart w:val="ECEEAB1B424841F0B103383A688FDA1D"/>
            </w:placeholder>
            <w:text/>
          </w:sdtPr>
          <w:sdtEndPr/>
          <w:sdtContent>
            <w:tc>
              <w:tcPr>
                <w:tcW w:w="2530" w:type="dxa"/>
                <w:gridSpan w:val="2"/>
              </w:tcPr>
              <w:p w14:paraId="1EEE6F6C" w14:textId="77777777" w:rsidR="00F26341" w:rsidRPr="005C108A" w:rsidRDefault="00F26341" w:rsidP="00F26341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ފުރިހަމަ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79730366"/>
            <w:placeholder>
              <w:docPart w:val="95199CA00CF14585955FCE75E9C9AE2F"/>
            </w:placeholder>
            <w:showingPlcHdr/>
          </w:sdtPr>
          <w:sdtEndPr/>
          <w:sdtContent>
            <w:tc>
              <w:tcPr>
                <w:tcW w:w="6574" w:type="dxa"/>
                <w:gridSpan w:val="5"/>
              </w:tcPr>
              <w:p w14:paraId="3C3536E9" w14:textId="77777777" w:rsidR="00F26341" w:rsidRPr="005C108A" w:rsidRDefault="00F26341" w:rsidP="00F26341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26341" w:rsidRPr="005C108A" w14:paraId="3C2ED830" w14:textId="77777777" w:rsidTr="005C108A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209545225"/>
            <w:placeholder>
              <w:docPart w:val="ECEEAB1B424841F0B103383A688FDA1D"/>
            </w:placeholder>
            <w:text/>
          </w:sdtPr>
          <w:sdtEndPr/>
          <w:sdtContent>
            <w:tc>
              <w:tcPr>
                <w:tcW w:w="2530" w:type="dxa"/>
                <w:gridSpan w:val="2"/>
              </w:tcPr>
              <w:p w14:paraId="6973B505" w14:textId="77777777" w:rsidR="00F26341" w:rsidRPr="005C108A" w:rsidRDefault="00F26341" w:rsidP="00F26341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މަޤާމު: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75827009"/>
            <w:placeholder>
              <w:docPart w:val="D2E4B0A06B544474A98B669D26EC8E76"/>
            </w:placeholder>
            <w:showingPlcHdr/>
          </w:sdtPr>
          <w:sdtEndPr/>
          <w:sdtContent>
            <w:tc>
              <w:tcPr>
                <w:tcW w:w="6574" w:type="dxa"/>
                <w:gridSpan w:val="5"/>
              </w:tcPr>
              <w:p w14:paraId="16F47B67" w14:textId="77777777" w:rsidR="00F26341" w:rsidRPr="005C108A" w:rsidRDefault="00F26341" w:rsidP="00F26341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5C108A">
                  <w:rPr>
                    <w:rFonts w:ascii="Faruma" w:hAnsi="Faruma" w:cs="Faruma" w:hint="cs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26341" w:rsidRPr="005C108A" w14:paraId="67DB8E2E" w14:textId="77777777" w:rsidTr="005C108A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-137416954"/>
            <w:placeholder>
              <w:docPart w:val="ECEEAB1B424841F0B103383A688FDA1D"/>
            </w:placeholder>
            <w:text/>
          </w:sdtPr>
          <w:sdtEndPr/>
          <w:sdtContent>
            <w:tc>
              <w:tcPr>
                <w:tcW w:w="2530" w:type="dxa"/>
                <w:gridSpan w:val="2"/>
              </w:tcPr>
              <w:p w14:paraId="6C2884FF" w14:textId="77777777" w:rsidR="00F26341" w:rsidRPr="005C108A" w:rsidRDefault="00F26341" w:rsidP="00F26341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5C108A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ޤާނޫނީ ޝަޚްޞުގެ ތައްގަނޑު:</w:t>
                </w:r>
              </w:p>
            </w:tc>
          </w:sdtContent>
        </w:sdt>
        <w:tc>
          <w:tcPr>
            <w:tcW w:w="6574" w:type="dxa"/>
            <w:gridSpan w:val="5"/>
          </w:tcPr>
          <w:p w14:paraId="6983297D" w14:textId="77777777" w:rsidR="00F26341" w:rsidRPr="005C108A" w:rsidRDefault="00F26341" w:rsidP="00F26341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</w:tbl>
    <w:p w14:paraId="24276995" w14:textId="7D1B093C" w:rsidR="006C5119" w:rsidRPr="0060556F" w:rsidRDefault="00A2141D" w:rsidP="006C5119">
      <w:pPr>
        <w:bidi/>
        <w:contextualSpacing/>
        <w:jc w:val="center"/>
        <w:rPr>
          <w:rFonts w:ascii="Faruma" w:hAnsi="Faruma" w:cs="Faruma"/>
          <w:rtl/>
          <w:lang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875515960"/>
          <w:placeholder>
            <w:docPart w:val="ED55AB023BD94E4F9E1203695C62C43B"/>
          </w:placeholder>
          <w:date>
            <w:dateFormat w:val="dd MMM yyyy"/>
            <w:lid w:val="dv-MV"/>
            <w:storeMappedDataAs w:val="dateTime"/>
            <w:calendar w:val="hijri"/>
          </w:date>
        </w:sdtPr>
        <w:sdtEndPr/>
        <w:sdtContent>
          <w:r w:rsidR="006C5119">
            <w:rPr>
              <w:rFonts w:hint="cs"/>
              <w:rtl/>
              <w:lang w:bidi="dv-MV"/>
            </w:rPr>
            <w:t>‏</w:t>
          </w:r>
          <w:r w:rsidR="006C5119" w:rsidRPr="00465488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ކުރައްވާ!</w:t>
          </w:r>
        </w:sdtContent>
      </w:sdt>
    </w:p>
    <w:p w14:paraId="170A35E6" w14:textId="6E3F41DD" w:rsidR="006C5119" w:rsidRDefault="006C5119" w:rsidP="006C5119">
      <w:pPr>
        <w:tabs>
          <w:tab w:val="left" w:pos="1498"/>
          <w:tab w:val="center" w:pos="4513"/>
          <w:tab w:val="left" w:pos="6642"/>
        </w:tabs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/>
          <w:rtl/>
          <w:lang w:bidi="dv-MV"/>
        </w:rPr>
        <w:tab/>
      </w:r>
      <w:r>
        <w:rPr>
          <w:rFonts w:ascii="Faruma" w:hAnsi="Faruma" w:cs="Faruma"/>
          <w:rtl/>
          <w:lang w:bidi="dv-MV"/>
        </w:rPr>
        <w:tab/>
      </w: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400188775"/>
          <w:placeholder>
            <w:docPart w:val="E4F425D8C4944456A9DABB68C2CE1530"/>
          </w:placeholder>
          <w:date>
            <w:dateFormat w:val="dd MMM yyyy"/>
            <w:lid w:val="dv-MV"/>
            <w:storeMappedDataAs w:val="dateTime"/>
            <w:calendar w:val="gregorian"/>
          </w:date>
        </w:sdtPr>
        <w:sdtEndPr/>
        <w:sdtContent>
          <w:r w:rsidRPr="00465488">
            <w:rPr>
              <w:rFonts w:hint="cs"/>
              <w:color w:val="BFBFBF" w:themeColor="background1" w:themeShade="BF"/>
              <w:sz w:val="18"/>
              <w:szCs w:val="18"/>
              <w:rtl/>
              <w:lang w:bidi="dv-MV"/>
            </w:rPr>
            <w:t>‏</w:t>
          </w:r>
          <w:r w:rsidRPr="00465488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 xml:space="preserve"> އިޚްތިޔާރު ކުރައްވާ!</w:t>
          </w:r>
        </w:sdtContent>
      </w:sdt>
      <w:r>
        <w:rPr>
          <w:rFonts w:ascii="Faruma" w:hAnsi="Faruma" w:cs="Faruma"/>
          <w:rtl/>
          <w:lang w:bidi="dv-MV"/>
        </w:rPr>
        <w:tab/>
      </w:r>
    </w:p>
    <w:p w14:paraId="0BCEAFA7" w14:textId="77777777" w:rsidR="006C5119" w:rsidRDefault="006C5119">
      <w:pPr>
        <w:rPr>
          <w:rFonts w:ascii="Faruma" w:hAnsi="Faruma" w:cs="Faruma"/>
          <w:rtl/>
          <w:lang w:bidi="dv-MV"/>
        </w:rPr>
      </w:pPr>
      <w:r>
        <w:rPr>
          <w:rFonts w:ascii="Faruma" w:hAnsi="Faruma" w:cs="Faruma"/>
          <w:rtl/>
          <w:lang w:bidi="dv-MV"/>
        </w:rPr>
        <w:br w:type="page"/>
      </w:r>
    </w:p>
    <w:sdt>
      <w:sdtPr>
        <w:rPr>
          <w:rFonts w:ascii="Faruma" w:hAnsi="Faruma" w:cs="Faruma"/>
          <w:b/>
          <w:bCs/>
          <w:sz w:val="22"/>
          <w:szCs w:val="22"/>
          <w:u w:val="single"/>
          <w:rtl/>
          <w:lang w:bidi="dv-MV"/>
        </w:rPr>
        <w:id w:val="717936250"/>
        <w:lock w:val="sdtContentLocked"/>
        <w:placeholder>
          <w:docPart w:val="A6B570EC3E7A478884756DF5A79D4CB4"/>
        </w:placeholder>
        <w:group/>
      </w:sdtPr>
      <w:sdtEndPr>
        <w:rPr>
          <w:rFonts w:hint="cs"/>
          <w:b w:val="0"/>
          <w:bCs w:val="0"/>
          <w:u w:val="none"/>
        </w:rPr>
      </w:sdtEndPr>
      <w:sdtContent>
        <w:p w14:paraId="6959589C" w14:textId="299BC91C" w:rsidR="00DD0981" w:rsidRPr="006E3755" w:rsidRDefault="00DD0981" w:rsidP="006E3755">
          <w:pPr>
            <w:bidi/>
            <w:spacing w:before="120"/>
            <w:rPr>
              <w:rFonts w:ascii="Faruma" w:hAnsi="Faruma" w:cs="Faruma"/>
              <w:rtl/>
              <w:lang w:bidi="dv-MV"/>
            </w:rPr>
          </w:pPr>
          <w:r w:rsidRPr="00377FB6">
            <w:rPr>
              <w:rFonts w:ascii="Faruma" w:hAnsi="Faruma" w:cs="Faruma"/>
              <w:b/>
              <w:bCs/>
              <w:u w:val="single"/>
              <w:rtl/>
              <w:lang w:bidi="dv-MV"/>
            </w:rPr>
            <w:t>މައްސަލަ ހުށަހެޅުމުގެ ހުއްދައަށް އެދޭ ފަރާތުގެ ސަމާލުކަމަށް:</w:t>
          </w:r>
        </w:p>
        <w:p w14:paraId="4FE1796B" w14:textId="77777777" w:rsidR="00465488" w:rsidRPr="00465488" w:rsidRDefault="00465488" w:rsidP="001751A6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>މި ފޯމު ފުރުން އެދެވިގެންވަނީ ކޮމްޕިއުޓަރުންނެވެ.</w:t>
          </w:r>
        </w:p>
        <w:p w14:paraId="444BEDF3" w14:textId="4400058B" w:rsidR="001751A6" w:rsidRPr="001751A6" w:rsidRDefault="001751A6" w:rsidP="00465488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</w:rPr>
          </w:pP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ފޯމު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ފުރިހަމަކުރާންވާނީ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ދިވެހި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ބަހުން</w:t>
          </w:r>
          <w:r w:rsidRPr="001751A6">
            <w:rPr>
              <w:rFonts w:ascii="Faruma" w:hAnsi="Faruma" w:hint="eastAsia"/>
              <w:sz w:val="22"/>
              <w:szCs w:val="22"/>
              <w:rtl/>
            </w:rPr>
            <w:t>،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ފަރުމާ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ފޮންޓްގައި</w:t>
          </w:r>
          <w:r w:rsidRPr="001751A6">
            <w:rPr>
              <w:rFonts w:ascii="Faruma" w:hAnsi="Faruma" w:hint="eastAsia"/>
              <w:sz w:val="22"/>
              <w:szCs w:val="22"/>
              <w:rtl/>
            </w:rPr>
            <w:t>،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ފޮންޓް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ސައިޒް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12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ގައެވެ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.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ލިޔުންތައް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ހުންނަންވާނީ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ކަޅު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ކުލައިންނެވެ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>.</w:t>
          </w:r>
        </w:p>
        <w:p w14:paraId="2FF460B7" w14:textId="165E2C39" w:rsidR="001751A6" w:rsidRPr="001751A6" w:rsidRDefault="001751A6" w:rsidP="001751A6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</w:rPr>
          </w:pP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މައްސަލަ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ހުށަހެޅުމުގެ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ހުއްދައަށް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އެދޭ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ފަރާތުން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ޝަރީޢަތަށް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ހާޒިރުވުމަށް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ބަދަލުގައި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މީހަކު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ހަމަޖައްސާނަމަ</w:t>
          </w:r>
          <w:r w:rsidRPr="001751A6">
            <w:rPr>
              <w:rFonts w:ascii="Faruma" w:hAnsi="Faruma" w:hint="eastAsia"/>
              <w:sz w:val="22"/>
              <w:szCs w:val="22"/>
              <w:rtl/>
            </w:rPr>
            <w:t>،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"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ބަދަލު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ހަމަޖެއްސި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ކަމުގެ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ލިޔުން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"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އަދި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ވަކީލަކު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ޢައްޔަން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ކުރާނަމަ</w:t>
          </w:r>
          <w:r w:rsidRPr="001751A6">
            <w:rPr>
              <w:rFonts w:ascii="Faruma" w:hAnsi="Faruma" w:hint="eastAsia"/>
              <w:sz w:val="22"/>
              <w:szCs w:val="22"/>
              <w:rtl/>
            </w:rPr>
            <w:t>،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"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ވަކީލު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ހަމަޖެއްސިކަމުގެ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ލިޔުން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"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ފޯމާއެކު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ހުށަހަޅަން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ވާނެއެވެ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>.</w:t>
          </w:r>
        </w:p>
        <w:p w14:paraId="4D2F135D" w14:textId="210420BB" w:rsidR="001751A6" w:rsidRPr="001751A6" w:rsidRDefault="001751A6" w:rsidP="001751A6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</w:rPr>
          </w:pP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ފޯމުގައި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ފުރިހަމަ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ކުރަންޖެހޭ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މަޢުލޫމާތު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ފުރިހަމަކޮށްފައި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ނުވާނަމަ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ނުވަތަ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ސުޕްރީމް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ކޯޓުގެ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ގަވާއިދުގައި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ބުނެފައިވާ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ކަންކަން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ފުރިހަމަވެފައި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ނުވާނަމަ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ފޯމު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ބަލައި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ނުގަނެވޭނެއެވެ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>.</w:t>
          </w:r>
        </w:p>
        <w:p w14:paraId="74BB86EA" w14:textId="603132C7" w:rsidR="001751A6" w:rsidRPr="001751A6" w:rsidRDefault="001751A6" w:rsidP="0048273A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</w:rPr>
          </w:pP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ފޯމުގެ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48273A">
            <w:rPr>
              <w:rFonts w:ascii="Faruma" w:hAnsi="Faruma" w:cs="Faruma" w:hint="cs"/>
              <w:sz w:val="22"/>
              <w:szCs w:val="22"/>
              <w:rtl/>
              <w:lang w:bidi="dv-MV"/>
            </w:rPr>
            <w:t>03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ވަނަ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ނަންބަރުގައިވާ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48273A">
            <w:rPr>
              <w:rFonts w:ascii="Faruma" w:hAnsi="Faruma" w:cs="Faruma" w:hint="cs"/>
              <w:sz w:val="22"/>
              <w:szCs w:val="22"/>
              <w:rtl/>
              <w:lang w:bidi="dv-MV"/>
            </w:rPr>
            <w:t>ސަބަބުތަކާއި</w:t>
          </w:r>
          <w:r w:rsidRPr="001751A6">
            <w:rPr>
              <w:rFonts w:ascii="Faruma" w:hAnsi="Faruma" w:hint="eastAsia"/>
              <w:sz w:val="22"/>
              <w:szCs w:val="22"/>
              <w:rtl/>
            </w:rPr>
            <w:t>،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ފޯމުގެ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48273A">
            <w:rPr>
              <w:rFonts w:ascii="Faruma" w:hAnsi="Faruma" w:cs="Faruma" w:hint="cs"/>
              <w:sz w:val="22"/>
              <w:szCs w:val="22"/>
              <w:rtl/>
              <w:lang w:bidi="dv-MV"/>
            </w:rPr>
            <w:t>04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ވަނަ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ނަންބަރުގައިވާ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ތަފުސީލު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ލިޔަންވާނީ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ވަކިވަކި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ނުކުތާތަކަކަށް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ބަހައި</w:t>
          </w:r>
          <w:r w:rsidRPr="001751A6">
            <w:rPr>
              <w:rFonts w:ascii="Faruma" w:hAnsi="Faruma" w:hint="eastAsia"/>
              <w:sz w:val="22"/>
              <w:szCs w:val="22"/>
              <w:rtl/>
            </w:rPr>
            <w:t>،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މައްސަލަ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ރައްދުވާ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ފަރާތުން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ޖަވާބުދާރީވާއިރު</w:t>
          </w:r>
          <w:r w:rsidRPr="001751A6">
            <w:rPr>
              <w:rFonts w:ascii="Faruma" w:hAnsi="Faruma" w:hint="eastAsia"/>
              <w:sz w:val="22"/>
              <w:szCs w:val="22"/>
              <w:rtl/>
            </w:rPr>
            <w:t>،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ނުކުތާތަކުގައިވާ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ކަންކަމަށް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ޙަވާލާދޭން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ފަސޭހަވާ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ގޮތަށް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ނުކުތާތަކުގައި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ނަނ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>ް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ބަރު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ޖަހައިގެންނެވެ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.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އަދި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ފޯމުގެ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48273A">
            <w:rPr>
              <w:rFonts w:ascii="Faruma" w:hAnsi="Faruma" w:cs="Faruma" w:hint="cs"/>
              <w:sz w:val="22"/>
              <w:szCs w:val="22"/>
              <w:rtl/>
              <w:lang w:bidi="dv-MV"/>
            </w:rPr>
            <w:t>05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ވަނަ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ނަންބަރުގައި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ބުނެފައިވާ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އެންމެހައި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ލިޔުންތައް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ވަކިވަކިން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ފާހަގަކޮށް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ފޯމާއެކު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ހުށަހަޅަންވާނެއެވެ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>.</w:t>
          </w:r>
        </w:p>
        <w:p w14:paraId="3288BD5D" w14:textId="29EF9F39" w:rsidR="001751A6" w:rsidRPr="001751A6" w:rsidRDefault="001751A6" w:rsidP="001468C5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</w:rPr>
          </w:pP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މައްސަލަ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ހުށަހަޅަނީ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ފަރުދަކުނަމަ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އެފަރާތުގެ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އައި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>.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ޑީ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ކާޑު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(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ދިވެހި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ރައްޔިތެއް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ނޫންނަމަ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ޕާސްޕޯޓުގެ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ކޮޕީ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>)</w:t>
          </w:r>
          <w:r w:rsidRPr="001751A6">
            <w:rPr>
              <w:rFonts w:ascii="Faruma" w:hAnsi="Faruma"/>
              <w:sz w:val="22"/>
              <w:szCs w:val="22"/>
              <w:rtl/>
            </w:rPr>
            <w:t xml:space="preserve">،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އަދި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މައްސަލަ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ހުށަހަޅަނީ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ޤާނޫނީ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ޝަޚްޞަކުންނަމަ</w:t>
          </w:r>
          <w:r w:rsidRPr="001751A6">
            <w:rPr>
              <w:rFonts w:ascii="Faruma" w:hAnsi="Faruma" w:hint="eastAsia"/>
              <w:sz w:val="22"/>
              <w:szCs w:val="22"/>
              <w:rtl/>
            </w:rPr>
            <w:t>،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ނުވަތަ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ޤާނޫނަކުން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އުފައްދާފައިވާ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އިދާރާއަކުންނަމަ</w:t>
          </w:r>
          <w:r w:rsidRPr="001751A6">
            <w:rPr>
              <w:rFonts w:ascii="Faruma" w:hAnsi="Faruma" w:hint="eastAsia"/>
              <w:sz w:val="22"/>
              <w:szCs w:val="22"/>
              <w:rtl/>
            </w:rPr>
            <w:t>،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ފޯމާއެކު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ޤާނޫނީ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ޝަޚްޞަކުން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ނުވަތަ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ޤާނޫނަކުން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އުފައްދާފައިވާ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އިދާރާއަކުން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މައްސަލަ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ހުށަޅަން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ނިންމި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ކަމުގެ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ލިޔުން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ހުށަހަޅަން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ވާނެއެވެ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>.</w:t>
          </w:r>
        </w:p>
        <w:p w14:paraId="42D56776" w14:textId="658702FB" w:rsidR="001751A6" w:rsidRPr="001751A6" w:rsidRDefault="001751A6" w:rsidP="001751A6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</w:rPr>
          </w:pP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ފޯމު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ހުށަހަޅާއިރު</w:t>
          </w:r>
          <w:r w:rsidRPr="001751A6">
            <w:rPr>
              <w:rFonts w:ascii="Faruma" w:hAnsi="Faruma" w:hint="eastAsia"/>
              <w:sz w:val="22"/>
              <w:szCs w:val="22"/>
              <w:rtl/>
            </w:rPr>
            <w:t>،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ހުށަހަޅާނީ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ފޯމުގައިވާ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ލިޔެކިޔުންތަކުގެ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އެއް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ސެޓެވެ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.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ނަމަވެސް</w:t>
          </w:r>
          <w:r w:rsidRPr="001751A6">
            <w:rPr>
              <w:rFonts w:ascii="Faruma" w:hAnsi="Faruma" w:hint="eastAsia"/>
              <w:sz w:val="22"/>
              <w:szCs w:val="22"/>
              <w:rtl/>
            </w:rPr>
            <w:t>،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މައްސަލަ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ބަލައިގަތުމަށް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ނިންމައިފިނަމަ</w:t>
          </w:r>
          <w:r w:rsidRPr="001751A6">
            <w:rPr>
              <w:rFonts w:ascii="Faruma" w:hAnsi="Faruma" w:hint="eastAsia"/>
              <w:sz w:val="22"/>
              <w:szCs w:val="22"/>
              <w:rtl/>
            </w:rPr>
            <w:t>،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ސުޕްރީމް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ކޯޓުގެ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ރަޖިސްޓްރާ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އަންގާ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ޢަދަދެއްގެ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ކޮޕީ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ހުށަހަޅަންޖެހޭނެއެވެ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.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އަދި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ފޯމުގައި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އެއްވެސް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ލިޔުމަކާއި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ޙަވާލާދެވިފައިވާނަމަ</w:t>
          </w:r>
          <w:r w:rsidRPr="001751A6">
            <w:rPr>
              <w:rFonts w:ascii="Faruma" w:hAnsi="Faruma" w:hint="eastAsia"/>
              <w:sz w:val="22"/>
              <w:szCs w:val="22"/>
              <w:rtl/>
            </w:rPr>
            <w:t>،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އެލިޔުމެއްގެ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އަޞްލު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ނުވަތަ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އަސްލާ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އެއްގޮތް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ލިޔުމެއްކަން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ކަށަވަރުކޮށްދީފައިވާ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ކޮޕީ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ހިމަނަންވާނެއެވެ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>.</w:t>
          </w:r>
        </w:p>
        <w:p w14:paraId="0FEEE912" w14:textId="2859CF57" w:rsidR="001751A6" w:rsidRPr="001751A6" w:rsidRDefault="001751A6" w:rsidP="001751A6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</w:rPr>
          </w:pP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ފޯމާ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އެކު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ހުށަހަޅާ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ލިޔުމެއް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ނުވަތަ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ލިޔުމެއްގެ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ބައެއް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ނަމަވެސް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ދިވެހި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ބަސް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ނޫން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އެހެން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ބަހަކުން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އޮވެފައި</w:t>
          </w:r>
          <w:r w:rsidRPr="001751A6">
            <w:rPr>
              <w:rFonts w:ascii="Faruma" w:hAnsi="Faruma" w:hint="eastAsia"/>
              <w:sz w:val="22"/>
              <w:szCs w:val="22"/>
              <w:rtl/>
            </w:rPr>
            <w:t>،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ލިޔުމެއް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ނުވަތަ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ލިޔުމެއްގެ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ބައެއްގެ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ތަރުޖަމާ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ހުށަހެޅުމަށް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ކޯޓުން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އަންގައިފިނަމަ</w:t>
          </w:r>
          <w:r w:rsidRPr="001751A6">
            <w:rPr>
              <w:rFonts w:ascii="Faruma" w:hAnsi="Faruma" w:hint="eastAsia"/>
              <w:sz w:val="22"/>
              <w:szCs w:val="22"/>
              <w:rtl/>
            </w:rPr>
            <w:t>،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ތަރުޖަމާ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ހުށަހަޅަން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ވާނެއެވެ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>.</w:t>
          </w:r>
        </w:p>
        <w:p w14:paraId="0E93A419" w14:textId="656ADF8D" w:rsidR="009460EE" w:rsidRPr="0048273A" w:rsidRDefault="001751A6" w:rsidP="0048273A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  <w:rtl/>
            </w:rPr>
          </w:pP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ފޯމާއެކު</w:t>
          </w:r>
          <w:r w:rsidRPr="001751A6">
            <w:rPr>
              <w:rFonts w:ascii="Faruma" w:hAnsi="Faruma" w:hint="eastAsia"/>
              <w:sz w:val="22"/>
              <w:szCs w:val="22"/>
              <w:rtl/>
            </w:rPr>
            <w:t>،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އިންތިޚާބީ ޝަރުޠާގުޅޭގޮތުން އިލެކްޝަންސް ކޮމިޝަނުން ނިންމާފައިވާ ނިންމުން </w:t>
          </w:r>
          <w:r w:rsidRPr="001751A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ހުށަހަޅަންވާނެއެވެ</w:t>
          </w:r>
          <w:r w:rsidRPr="001751A6">
            <w:rPr>
              <w:rFonts w:ascii="Faruma" w:hAnsi="Faruma" w:cs="Faruma"/>
              <w:sz w:val="22"/>
              <w:szCs w:val="22"/>
              <w:rtl/>
              <w:lang w:bidi="dv-MV"/>
            </w:rPr>
            <w:t>.</w:t>
          </w:r>
        </w:p>
      </w:sdtContent>
    </w:sdt>
    <w:p w14:paraId="510AFE51" w14:textId="77777777" w:rsidR="009460EE" w:rsidRDefault="009460EE" w:rsidP="00DD0981">
      <w:pPr>
        <w:bidi/>
        <w:spacing w:before="120"/>
        <w:rPr>
          <w:rFonts w:ascii="Faruma" w:hAnsi="Faruma" w:cs="Faruma"/>
          <w:b/>
          <w:bCs/>
          <w:sz w:val="28"/>
          <w:szCs w:val="28"/>
          <w:u w:val="single"/>
          <w:rtl/>
          <w:lang w:val="en-US" w:bidi="dv-MV"/>
        </w:rPr>
      </w:pPr>
    </w:p>
    <w:sectPr w:rsidR="009460EE" w:rsidSect="000D37EC"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1E872" w14:textId="77777777" w:rsidR="00871665" w:rsidRDefault="00871665">
      <w:r>
        <w:separator/>
      </w:r>
    </w:p>
  </w:endnote>
  <w:endnote w:type="continuationSeparator" w:id="0">
    <w:p w14:paraId="59BD07E3" w14:textId="77777777" w:rsidR="00871665" w:rsidRDefault="0087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23787" w14:textId="77777777" w:rsidR="00FA671E" w:rsidRPr="003C5230" w:rsidRDefault="00FA671E" w:rsidP="00FA671E">
    <w:pPr>
      <w:bidi/>
      <w:jc w:val="center"/>
      <w:rPr>
        <w:rFonts w:ascii="Faruma" w:hAnsi="Faruma" w:cs="Faruma"/>
        <w:sz w:val="20"/>
        <w:szCs w:val="20"/>
      </w:rPr>
    </w:pPr>
    <w:r w:rsidRPr="003C5230">
      <w:rPr>
        <w:rFonts w:ascii="Faruma" w:hAnsi="Faruma" w:cs="Faruma"/>
        <w:noProof/>
        <w:sz w:val="20"/>
        <w:szCs w:val="20"/>
        <w:rtl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15527A1" wp14:editId="0ADE14D9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51C12086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Eo8Bz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3C5230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3009990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3008554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3C5230">
      <w:rPr>
        <w:rFonts w:ascii="Faruma" w:hAnsi="Faruma" w:cs="Faruma"/>
        <w:sz w:val="20"/>
        <w:szCs w:val="20"/>
        <w:rtl/>
      </w:rPr>
      <w:t>: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</w:t>
    </w:r>
    <w:r w:rsidRPr="003C5230">
      <w:rPr>
        <w:rFonts w:ascii="Faruma" w:hAnsi="Faruma" w:cs="Faruma"/>
        <w:sz w:val="20"/>
        <w:szCs w:val="20"/>
      </w:rPr>
      <w:t>www.supremecourt.gov.mv</w:t>
    </w:r>
  </w:p>
  <w:sdt>
    <w:sdtPr>
      <w:rPr>
        <w:rFonts w:ascii="Faruma" w:hAnsi="Faruma" w:cs="Faruma"/>
        <w:sz w:val="20"/>
        <w:szCs w:val="20"/>
      </w:rPr>
      <w:id w:val="-1023398167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-1244639863"/>
          <w:docPartObj>
            <w:docPartGallery w:val="Page Numbers (Top of Page)"/>
            <w:docPartUnique/>
          </w:docPartObj>
        </w:sdtPr>
        <w:sdtEndPr/>
        <w:sdtContent>
          <w:p w14:paraId="3E98EC84" w14:textId="0F211BAC" w:rsidR="00FA671E" w:rsidRPr="003C5230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A2141D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A2141D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6A2EC" w14:textId="77777777" w:rsidR="00FA671E" w:rsidRPr="00D22CD6" w:rsidRDefault="00FA671E" w:rsidP="00FA671E">
    <w:pPr>
      <w:bidi/>
      <w:jc w:val="center"/>
      <w:rPr>
        <w:rFonts w:ascii="Faruma" w:hAnsi="Faruma" w:cs="Faruma"/>
        <w:sz w:val="20"/>
        <w:szCs w:val="20"/>
      </w:rPr>
    </w:pPr>
    <w:r>
      <w:rPr>
        <w:rFonts w:ascii="Faruma" w:hAnsi="Faruma" w:cs="Faruma"/>
        <w:noProof/>
        <w:sz w:val="20"/>
        <w:szCs w:val="20"/>
        <w:rtl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D275A5" wp14:editId="18F7DFE2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DCB81D2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d5h/T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96412B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3009990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3008554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96412B">
      <w:rPr>
        <w:rFonts w:ascii="Faruma" w:hAnsi="Faruma" w:cs="Faruma"/>
        <w:sz w:val="20"/>
        <w:szCs w:val="20"/>
        <w:rtl/>
      </w:rPr>
      <w:t>:</w:t>
    </w:r>
    <w:r>
      <w:rPr>
        <w:rFonts w:ascii="Faruma" w:hAnsi="Faruma" w:cs="Faruma" w:hint="cs"/>
        <w:sz w:val="20"/>
        <w:szCs w:val="20"/>
        <w:rtl/>
        <w:lang w:bidi="dv-MV"/>
      </w:rPr>
      <w:t xml:space="preserve"> </w:t>
    </w:r>
    <w:r w:rsidRPr="00D22CD6">
      <w:rPr>
        <w:rFonts w:ascii="Faruma" w:hAnsi="Faruma" w:cs="Faruma"/>
        <w:sz w:val="20"/>
        <w:szCs w:val="20"/>
      </w:rPr>
      <w:t>www.supremecourt.gov.mv</w:t>
    </w:r>
  </w:p>
  <w:sdt>
    <w:sdtPr>
      <w:rPr>
        <w:rFonts w:ascii="Faruma" w:hAnsi="Faruma" w:cs="Faruma"/>
        <w:sz w:val="20"/>
        <w:szCs w:val="20"/>
      </w:rPr>
      <w:id w:val="1874039415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1251627468"/>
          <w:docPartObj>
            <w:docPartGallery w:val="Page Numbers (Top of Page)"/>
            <w:docPartUnique/>
          </w:docPartObj>
        </w:sdtPr>
        <w:sdtEndPr/>
        <w:sdtContent>
          <w:p w14:paraId="3E253B4F" w14:textId="636A6955" w:rsidR="0053623F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A2141D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A2141D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4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300123892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09051982" w14:textId="77777777" w:rsidR="00FA671E" w:rsidRPr="00FA671E" w:rsidRDefault="00FA671E" w:rsidP="00FA671E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198D78" wp14:editId="7D551BEB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1B493EC6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AkcQW7V&#10;AQAAAAQAAA4AAAAAAAAAAAAAAAAALgIAAGRycy9lMm9Eb2MueG1sUEsBAi0AFAAGAAgAAAAhAHQv&#10;e+bfAAAACQEAAA8AAAAAAAAAAAAAAAAALwQAAGRycy9kb3ducmV2LnhtbFBLBQYAAAAABAAEAPMA&#10;AAA7BQAAAAA=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t>www.supremecourt.gov.mv</w:t>
            </w:r>
          </w:p>
          <w:p w14:paraId="23B0414F" w14:textId="2B2AB63D" w:rsidR="00FA671E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A2141D">
              <w:rPr>
                <w:rFonts w:ascii="Faruma" w:hAnsi="Faruma" w:cs="Faruma"/>
                <w:noProof/>
                <w:sz w:val="20"/>
                <w:szCs w:val="20"/>
              </w:rPr>
              <w:t>1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A2141D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BEE3E7" w14:textId="77777777" w:rsidR="00871665" w:rsidRDefault="00871665">
      <w:r>
        <w:separator/>
      </w:r>
    </w:p>
  </w:footnote>
  <w:footnote w:type="continuationSeparator" w:id="0">
    <w:p w14:paraId="26978DFE" w14:textId="77777777" w:rsidR="00871665" w:rsidRDefault="008716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A4564" w14:textId="77777777" w:rsidR="000D37EC" w:rsidRPr="008C5F0A" w:rsidRDefault="000D37EC" w:rsidP="003F63A5">
    <w:pPr>
      <w:bidi/>
      <w:jc w:val="center"/>
      <w:rPr>
        <w:rFonts w:ascii="Faruma" w:hAnsi="Faruma" w:cs="Faruma"/>
        <w:sz w:val="40"/>
        <w:szCs w:val="40"/>
        <w:lang w:val="en-US" w:bidi="dv-MV"/>
      </w:rPr>
    </w:pPr>
    <w:r>
      <w:rPr>
        <w:noProof/>
        <w:lang w:val="en-US"/>
      </w:rPr>
      <w:drawing>
        <wp:anchor distT="0" distB="0" distL="114300" distR="114300" simplePos="0" relativeHeight="251672576" behindDoc="0" locked="0" layoutInCell="1" allowOverlap="1" wp14:anchorId="7854A9A1" wp14:editId="62FC7F18">
          <wp:simplePos x="0" y="0"/>
          <wp:positionH relativeFrom="margin">
            <wp:posOffset>72745</wp:posOffset>
          </wp:positionH>
          <wp:positionV relativeFrom="paragraph">
            <wp:posOffset>495401</wp:posOffset>
          </wp:positionV>
          <wp:extent cx="621792" cy="599270"/>
          <wp:effectExtent l="0" t="0" r="6985" b="0"/>
          <wp:wrapNone/>
          <wp:docPr id="6" name="Picture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792" cy="599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784">
      <w:rPr>
        <w:rFonts w:ascii="Calibri" w:eastAsia="Calibri" w:hAnsi="Calibri" w:cs="Arial"/>
        <w:noProof/>
        <w:sz w:val="22"/>
        <w:szCs w:val="22"/>
        <w:lang w:val="en-US"/>
      </w:rPr>
      <w:drawing>
        <wp:anchor distT="0" distB="0" distL="114300" distR="114300" simplePos="0" relativeHeight="251673600" behindDoc="0" locked="0" layoutInCell="1" allowOverlap="1" wp14:anchorId="0BA4B46F" wp14:editId="48AAAB57">
          <wp:simplePos x="0" y="0"/>
          <wp:positionH relativeFrom="margin">
            <wp:posOffset>2596744</wp:posOffset>
          </wp:positionH>
          <wp:positionV relativeFrom="paragraph">
            <wp:posOffset>500482</wp:posOffset>
          </wp:positionV>
          <wp:extent cx="577901" cy="593573"/>
          <wp:effectExtent l="0" t="0" r="0" b="0"/>
          <wp:wrapNone/>
          <wp:docPr id="7" name="Picture 7" descr="nishan-png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nishan-png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593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Faruma" w:hAnsi="Faruma" w:cs="Faruma"/>
          <w:sz w:val="40"/>
          <w:szCs w:val="40"/>
          <w:rtl/>
          <w:lang w:val="en-US" w:bidi="dv-MV"/>
        </w:rPr>
        <w:id w:val="1555126044"/>
        <w:lock w:val="contentLocked"/>
        <w:placeholder>
          <w:docPart w:val="A6B570EC3E7A478884756DF5A79D4CB4"/>
        </w:placeholder>
        <w:text/>
      </w:sdtPr>
      <w:sdtEndPr/>
      <w:sdtContent>
        <w:r w:rsidRPr="008C5F0A">
          <w:rPr>
            <w:rFonts w:ascii="Faruma" w:hAnsi="Faruma" w:cs="Faruma"/>
            <w:sz w:val="40"/>
            <w:szCs w:val="40"/>
            <w:lang w:val="en-US" w:bidi="dv-MV"/>
          </w:rPr>
          <w:t>`</w:t>
        </w:r>
      </w:sdtContent>
    </w:sdt>
  </w:p>
  <w:sdt>
    <w:sdtPr>
      <w:rPr>
        <w:rFonts w:ascii="Faruma" w:hAnsi="Faruma" w:cs="Faruma" w:hint="cs"/>
        <w:b/>
        <w:bCs/>
        <w:sz w:val="32"/>
        <w:szCs w:val="32"/>
        <w:rtl/>
        <w:lang w:val="en-US" w:bidi="dv-MV"/>
      </w:rPr>
      <w:id w:val="618344041"/>
      <w:lock w:val="contentLocked"/>
      <w:placeholder>
        <w:docPart w:val="A6B570EC3E7A478884756DF5A79D4CB4"/>
      </w:placeholder>
      <w:text/>
    </w:sdtPr>
    <w:sdtEndPr/>
    <w:sdtContent>
      <w:p w14:paraId="0FD4EC6A" w14:textId="77777777" w:rsidR="000D37EC" w:rsidRPr="00753111" w:rsidRDefault="000D37EC" w:rsidP="003F63A5">
        <w:pPr>
          <w:bidi/>
          <w:spacing w:line="276" w:lineRule="auto"/>
          <w:ind w:right="540"/>
          <w:rPr>
            <w:rFonts w:ascii="Faruma" w:hAnsi="Faruma" w:cs="MV Boli"/>
            <w:b/>
            <w:bCs/>
            <w:sz w:val="28"/>
            <w:szCs w:val="28"/>
            <w:rtl/>
            <w:lang w:val="en-US" w:bidi="dv-MV"/>
          </w:rPr>
        </w:pPr>
        <w:r>
          <w:rPr>
            <w:rFonts w:ascii="Faruma" w:hAnsi="Faruma" w:cs="Faruma" w:hint="cs"/>
            <w:b/>
            <w:bCs/>
            <w:sz w:val="32"/>
            <w:szCs w:val="32"/>
            <w:rtl/>
            <w:lang w:val="en-US" w:bidi="dv-MV"/>
          </w:rPr>
          <w:t>ދިވެހިރާއްޖޭގެ ސުޕްރީމް ކޯޓު</w:t>
        </w:r>
      </w:p>
    </w:sdtContent>
  </w:sdt>
  <w:p w14:paraId="767E653D" w14:textId="77777777" w:rsidR="000D37EC" w:rsidRDefault="00C11A1B" w:rsidP="003F63A5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rtl/>
        <w:lang w:val="en-US" w:bidi="dv-MV"/>
      </w:rPr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567BF81A" wp14:editId="72161875">
              <wp:simplePos x="0" y="0"/>
              <wp:positionH relativeFrom="column">
                <wp:posOffset>109728</wp:posOffset>
              </wp:positionH>
              <wp:positionV relativeFrom="paragraph">
                <wp:posOffset>358673</wp:posOffset>
              </wp:positionV>
              <wp:extent cx="668215" cy="555956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8215" cy="55595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1CF2B8" w14:textId="4D3E76AA" w:rsidR="00C11A1B" w:rsidRDefault="00C11A1B" w:rsidP="00A845A4">
                          <w:pPr>
                            <w:jc w:val="center"/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  <w:lang w:val="en-US"/>
                            </w:rPr>
                          </w:pPr>
                          <w:r w:rsidRPr="00DA745E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SC</w:t>
                          </w:r>
                          <w:r w:rsidR="00A845A4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  <w:lang w:val="en-US"/>
                            </w:rPr>
                            <w:t>-</w:t>
                          </w:r>
                          <w:r w:rsidR="00CD4E7C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  <w:lang w:val="en-US"/>
                            </w:rPr>
                            <w:t>05</w:t>
                          </w:r>
                        </w:p>
                        <w:p w14:paraId="58B864D5" w14:textId="4141DACD" w:rsidR="008F0873" w:rsidRPr="00DA745E" w:rsidRDefault="008F0873" w:rsidP="00C879EF">
                          <w:pPr>
                            <w:jc w:val="center"/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v1.</w:t>
                          </w:r>
                          <w:r w:rsidR="00C879EF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7BF81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.65pt;margin-top:28.25pt;width:52.6pt;height:43.8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" filled="f" stroked="f">
              <v:textbox>
                <w:txbxContent>
                  <w:p w14:paraId="451CF2B8" w14:textId="4D3E76AA" w:rsidR="00C11A1B" w:rsidRDefault="00C11A1B" w:rsidP="00A845A4">
                    <w:pPr>
                      <w:jc w:val="center"/>
                      <w:rPr>
                        <w:rFonts w:asciiTheme="majorBidi" w:hAnsiTheme="majorBidi" w:cstheme="majorBidi"/>
                        <w:color w:val="A6A6A6" w:themeColor="background1" w:themeShade="A6"/>
                        <w:lang w:val="en-US"/>
                      </w:rPr>
                    </w:pPr>
                    <w:r w:rsidRPr="00DA745E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SC</w:t>
                    </w:r>
                    <w:r w:rsidR="00A845A4">
                      <w:rPr>
                        <w:rFonts w:asciiTheme="majorBidi" w:hAnsiTheme="majorBidi" w:cstheme="majorBidi"/>
                        <w:color w:val="A6A6A6" w:themeColor="background1" w:themeShade="A6"/>
                        <w:lang w:val="en-US"/>
                      </w:rPr>
                      <w:t>-</w:t>
                    </w:r>
                    <w:r w:rsidR="00CD4E7C">
                      <w:rPr>
                        <w:rFonts w:asciiTheme="majorBidi" w:hAnsiTheme="majorBidi" w:cstheme="majorBidi"/>
                        <w:color w:val="A6A6A6" w:themeColor="background1" w:themeShade="A6"/>
                        <w:lang w:val="en-US"/>
                      </w:rPr>
                      <w:t>05</w:t>
                    </w:r>
                  </w:p>
                  <w:p w14:paraId="58B864D5" w14:textId="4141DACD" w:rsidR="008F0873" w:rsidRPr="00DA745E" w:rsidRDefault="008F0873" w:rsidP="00C879EF">
                    <w:pPr>
                      <w:jc w:val="center"/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</w:pPr>
                    <w:r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v1.</w:t>
                    </w:r>
                    <w:r w:rsidR="00C879EF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0D37EC">
      <w:rPr>
        <w:rFonts w:ascii="Faruma" w:hAnsi="Faruma" w:cs="Faruma"/>
        <w:b/>
        <w:bCs/>
        <w:sz w:val="26"/>
        <w:szCs w:val="26"/>
        <w:rtl/>
        <w:lang w:val="en-US" w:bidi="dv-MV"/>
      </w:rPr>
      <w:tab/>
    </w:r>
    <w:sdt>
      <w:sdtPr>
        <w:rPr>
          <w:rFonts w:ascii="Faruma" w:hAnsi="Faruma" w:cs="Faruma"/>
          <w:b/>
          <w:bCs/>
          <w:sz w:val="26"/>
          <w:szCs w:val="26"/>
          <w:rtl/>
          <w:lang w:val="en-US" w:bidi="dv-MV"/>
        </w:rPr>
        <w:id w:val="-989331487"/>
        <w:lock w:val="contentLocked"/>
        <w:placeholder>
          <w:docPart w:val="A6B570EC3E7A478884756DF5A79D4CB4"/>
        </w:placeholder>
        <w:text/>
      </w:sdtPr>
      <w:sdtEndPr>
        <w:rPr>
          <w:rFonts w:hint="cs"/>
        </w:rPr>
      </w:sdtEndPr>
      <w:sdtContent>
        <w:r w:rsidR="000D37EC"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 w:rsidR="000D37E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މާލެ،</w:t>
        </w:r>
      </w:sdtContent>
    </w:sdt>
  </w:p>
  <w:sdt>
    <w:sdtPr>
      <w:rPr>
        <w:rFonts w:ascii="Faruma" w:hAnsi="Faruma" w:cs="Faruma" w:hint="cs"/>
        <w:b/>
        <w:bCs/>
        <w:sz w:val="26"/>
        <w:szCs w:val="26"/>
        <w:rtl/>
        <w:lang w:val="en-US" w:bidi="dv-MV"/>
      </w:rPr>
      <w:id w:val="-994874372"/>
      <w:lock w:val="contentLocked"/>
      <w:placeholder>
        <w:docPart w:val="A6B570EC3E7A478884756DF5A79D4CB4"/>
      </w:placeholder>
      <w:text/>
    </w:sdtPr>
    <w:sdtEndPr/>
    <w:sdtContent>
      <w:p w14:paraId="69FEC0FB" w14:textId="77777777" w:rsidR="000D37EC" w:rsidRPr="000D37EC" w:rsidRDefault="000D37EC" w:rsidP="000D37EC">
        <w:pPr>
          <w:tabs>
            <w:tab w:val="right" w:pos="630"/>
          </w:tabs>
          <w:bidi/>
          <w:spacing w:line="276" w:lineRule="auto"/>
          <w:ind w:left="-57" w:right="540"/>
          <w:rPr>
            <w:rFonts w:ascii="Faruma" w:hAnsi="Faruma" w:cs="Faruma"/>
            <w:b/>
            <w:bCs/>
            <w:sz w:val="26"/>
            <w:szCs w:val="26"/>
            <w:lang w:val="en-US" w:bidi="dv-MV"/>
          </w:rPr>
        </w:pP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 xml:space="preserve">    </w:t>
        </w:r>
        <w:r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ދިވެހިރާއްޖެ.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7EB6"/>
    <w:multiLevelType w:val="hybridMultilevel"/>
    <w:tmpl w:val="78222E3C"/>
    <w:lvl w:ilvl="0" w:tplc="3FF4C4DA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2799A"/>
    <w:multiLevelType w:val="hybridMultilevel"/>
    <w:tmpl w:val="64C693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220D64"/>
    <w:multiLevelType w:val="hybridMultilevel"/>
    <w:tmpl w:val="AACC0002"/>
    <w:lvl w:ilvl="0" w:tplc="BB287348">
      <w:start w:val="1"/>
      <w:numFmt w:val="decimal"/>
      <w:lvlText w:val="%1."/>
      <w:lvlJc w:val="left"/>
      <w:pPr>
        <w:ind w:left="360" w:hanging="360"/>
      </w:pPr>
      <w:rPr>
        <w:rFonts w:ascii="Faruma" w:hAnsi="Faruma" w:cs="Faruma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0C2231F9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6A4F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31C85"/>
    <w:multiLevelType w:val="hybridMultilevel"/>
    <w:tmpl w:val="02A4A800"/>
    <w:lvl w:ilvl="0" w:tplc="7B6C741E">
      <w:numFmt w:val="bullet"/>
      <w:lvlText w:val=""/>
      <w:lvlJc w:val="left"/>
      <w:pPr>
        <w:ind w:left="42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6" w15:restartNumberingAfterBreak="0">
    <w:nsid w:val="12556F46"/>
    <w:multiLevelType w:val="hybridMultilevel"/>
    <w:tmpl w:val="57502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465D0"/>
    <w:multiLevelType w:val="hybridMultilevel"/>
    <w:tmpl w:val="660AF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C098F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CA7AFE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2769AB"/>
    <w:multiLevelType w:val="hybridMultilevel"/>
    <w:tmpl w:val="2A2AE062"/>
    <w:lvl w:ilvl="0" w:tplc="B50CFF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A64681"/>
    <w:multiLevelType w:val="hybridMultilevel"/>
    <w:tmpl w:val="F0AA4A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A05CC5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C69F2"/>
    <w:multiLevelType w:val="hybridMultilevel"/>
    <w:tmpl w:val="FD74F44E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4" w15:restartNumberingAfterBreak="0">
    <w:nsid w:val="3C582F18"/>
    <w:multiLevelType w:val="hybridMultilevel"/>
    <w:tmpl w:val="8368B1F8"/>
    <w:lvl w:ilvl="0" w:tplc="FB8CB4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267820"/>
    <w:multiLevelType w:val="hybridMultilevel"/>
    <w:tmpl w:val="4CC2306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4CF7562B"/>
    <w:multiLevelType w:val="hybridMultilevel"/>
    <w:tmpl w:val="3C7269AE"/>
    <w:lvl w:ilvl="0" w:tplc="0C266000">
      <w:start w:val="1"/>
      <w:numFmt w:val="decimal"/>
      <w:lvlText w:val="%1-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7" w15:restartNumberingAfterBreak="0">
    <w:nsid w:val="51852359"/>
    <w:multiLevelType w:val="hybridMultilevel"/>
    <w:tmpl w:val="AACC0002"/>
    <w:lvl w:ilvl="0" w:tplc="BB287348">
      <w:start w:val="1"/>
      <w:numFmt w:val="decimal"/>
      <w:lvlText w:val="%1."/>
      <w:lvlJc w:val="left"/>
      <w:pPr>
        <w:ind w:left="450" w:hanging="360"/>
      </w:pPr>
      <w:rPr>
        <w:rFonts w:ascii="Faruma" w:hAnsi="Faruma" w:cs="Faruma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5447744E"/>
    <w:multiLevelType w:val="hybridMultilevel"/>
    <w:tmpl w:val="9AB80054"/>
    <w:lvl w:ilvl="0" w:tplc="44C25CEE">
      <w:start w:val="8"/>
      <w:numFmt w:val="decimal"/>
      <w:lvlText w:val="%1."/>
      <w:lvlJc w:val="left"/>
      <w:pPr>
        <w:ind w:left="450" w:hanging="360"/>
      </w:pPr>
      <w:rPr>
        <w:rFonts w:ascii="Times New Roman" w:hAnsi="Times New Roman" w:cs="MV Boli" w:hint="default"/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5AFD525C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BA2234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7823D4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7D2911"/>
    <w:multiLevelType w:val="hybridMultilevel"/>
    <w:tmpl w:val="DD7C69FC"/>
    <w:lvl w:ilvl="0" w:tplc="4C108A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A4E430D"/>
    <w:multiLevelType w:val="hybridMultilevel"/>
    <w:tmpl w:val="1B668F62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16"/>
  </w:num>
  <w:num w:numId="4">
    <w:abstractNumId w:val="0"/>
  </w:num>
  <w:num w:numId="5">
    <w:abstractNumId w:val="10"/>
  </w:num>
  <w:num w:numId="6">
    <w:abstractNumId w:val="7"/>
  </w:num>
  <w:num w:numId="7">
    <w:abstractNumId w:val="11"/>
  </w:num>
  <w:num w:numId="8">
    <w:abstractNumId w:val="13"/>
  </w:num>
  <w:num w:numId="9">
    <w:abstractNumId w:val="23"/>
  </w:num>
  <w:num w:numId="10">
    <w:abstractNumId w:val="22"/>
  </w:num>
  <w:num w:numId="11">
    <w:abstractNumId w:val="1"/>
  </w:num>
  <w:num w:numId="12">
    <w:abstractNumId w:val="12"/>
  </w:num>
  <w:num w:numId="13">
    <w:abstractNumId w:val="4"/>
  </w:num>
  <w:num w:numId="14">
    <w:abstractNumId w:val="20"/>
  </w:num>
  <w:num w:numId="15">
    <w:abstractNumId w:val="9"/>
  </w:num>
  <w:num w:numId="16">
    <w:abstractNumId w:val="6"/>
  </w:num>
  <w:num w:numId="17">
    <w:abstractNumId w:val="2"/>
  </w:num>
  <w:num w:numId="18">
    <w:abstractNumId w:val="15"/>
  </w:num>
  <w:num w:numId="19">
    <w:abstractNumId w:val="8"/>
  </w:num>
  <w:num w:numId="20">
    <w:abstractNumId w:val="3"/>
  </w:num>
  <w:num w:numId="21">
    <w:abstractNumId w:val="17"/>
  </w:num>
  <w:num w:numId="22">
    <w:abstractNumId w:val="19"/>
  </w:num>
  <w:num w:numId="23">
    <w:abstractNumId w:val="21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D77"/>
    <w:rsid w:val="000075EE"/>
    <w:rsid w:val="00020F30"/>
    <w:rsid w:val="00036507"/>
    <w:rsid w:val="000573D6"/>
    <w:rsid w:val="00076D09"/>
    <w:rsid w:val="00093D98"/>
    <w:rsid w:val="00097C2B"/>
    <w:rsid w:val="000C39D3"/>
    <w:rsid w:val="000C3E1D"/>
    <w:rsid w:val="000C5641"/>
    <w:rsid w:val="000D37EC"/>
    <w:rsid w:val="0011602A"/>
    <w:rsid w:val="00136310"/>
    <w:rsid w:val="00142D77"/>
    <w:rsid w:val="00157FF4"/>
    <w:rsid w:val="00161A9E"/>
    <w:rsid w:val="00161BBA"/>
    <w:rsid w:val="001751A6"/>
    <w:rsid w:val="0017667F"/>
    <w:rsid w:val="0018660F"/>
    <w:rsid w:val="00191B33"/>
    <w:rsid w:val="001A6B63"/>
    <w:rsid w:val="001B47B4"/>
    <w:rsid w:val="001E3CB2"/>
    <w:rsid w:val="00201C86"/>
    <w:rsid w:val="0020670F"/>
    <w:rsid w:val="00213195"/>
    <w:rsid w:val="002152E5"/>
    <w:rsid w:val="00226132"/>
    <w:rsid w:val="0023519D"/>
    <w:rsid w:val="00260A3D"/>
    <w:rsid w:val="00275120"/>
    <w:rsid w:val="00284B02"/>
    <w:rsid w:val="00284D6B"/>
    <w:rsid w:val="002871E5"/>
    <w:rsid w:val="0029385D"/>
    <w:rsid w:val="002B2EE3"/>
    <w:rsid w:val="002C4F59"/>
    <w:rsid w:val="002D5A69"/>
    <w:rsid w:val="00315812"/>
    <w:rsid w:val="00317F76"/>
    <w:rsid w:val="00334EA9"/>
    <w:rsid w:val="00371E4C"/>
    <w:rsid w:val="00387E0F"/>
    <w:rsid w:val="003947E0"/>
    <w:rsid w:val="003966A6"/>
    <w:rsid w:val="003A14CE"/>
    <w:rsid w:val="003B5595"/>
    <w:rsid w:val="003C4BBD"/>
    <w:rsid w:val="003C5230"/>
    <w:rsid w:val="003D052C"/>
    <w:rsid w:val="003D2C31"/>
    <w:rsid w:val="003E47F7"/>
    <w:rsid w:val="003F63A5"/>
    <w:rsid w:val="00431C8F"/>
    <w:rsid w:val="00432F43"/>
    <w:rsid w:val="004627AA"/>
    <w:rsid w:val="004651C5"/>
    <w:rsid w:val="00465488"/>
    <w:rsid w:val="004669EA"/>
    <w:rsid w:val="0048273A"/>
    <w:rsid w:val="00485C69"/>
    <w:rsid w:val="004A28F3"/>
    <w:rsid w:val="004A7F5B"/>
    <w:rsid w:val="004B0B96"/>
    <w:rsid w:val="004D2EB1"/>
    <w:rsid w:val="004E6349"/>
    <w:rsid w:val="004F18F7"/>
    <w:rsid w:val="00520B43"/>
    <w:rsid w:val="0052791D"/>
    <w:rsid w:val="00534ABF"/>
    <w:rsid w:val="0053623F"/>
    <w:rsid w:val="00542205"/>
    <w:rsid w:val="00556CB0"/>
    <w:rsid w:val="00561A64"/>
    <w:rsid w:val="005A5C99"/>
    <w:rsid w:val="005C108A"/>
    <w:rsid w:val="005C2780"/>
    <w:rsid w:val="005C54E8"/>
    <w:rsid w:val="005D25F8"/>
    <w:rsid w:val="005E1C91"/>
    <w:rsid w:val="005E354C"/>
    <w:rsid w:val="005E4962"/>
    <w:rsid w:val="005E6138"/>
    <w:rsid w:val="005F3E91"/>
    <w:rsid w:val="006118BC"/>
    <w:rsid w:val="0061261B"/>
    <w:rsid w:val="0061411C"/>
    <w:rsid w:val="00620BE1"/>
    <w:rsid w:val="0063358E"/>
    <w:rsid w:val="0063553B"/>
    <w:rsid w:val="0067299C"/>
    <w:rsid w:val="0069091E"/>
    <w:rsid w:val="00693A9B"/>
    <w:rsid w:val="006C28D9"/>
    <w:rsid w:val="006C5119"/>
    <w:rsid w:val="006C65CF"/>
    <w:rsid w:val="006D6898"/>
    <w:rsid w:val="006E3755"/>
    <w:rsid w:val="006E67E5"/>
    <w:rsid w:val="006F7ADE"/>
    <w:rsid w:val="00705DEE"/>
    <w:rsid w:val="00710389"/>
    <w:rsid w:val="00736B0C"/>
    <w:rsid w:val="00751F32"/>
    <w:rsid w:val="00753111"/>
    <w:rsid w:val="007547DE"/>
    <w:rsid w:val="0076496F"/>
    <w:rsid w:val="007760B8"/>
    <w:rsid w:val="007762A2"/>
    <w:rsid w:val="00787854"/>
    <w:rsid w:val="007A547A"/>
    <w:rsid w:val="007A55E3"/>
    <w:rsid w:val="007D182A"/>
    <w:rsid w:val="007E0B6A"/>
    <w:rsid w:val="007E1DD3"/>
    <w:rsid w:val="007E5CF2"/>
    <w:rsid w:val="00821362"/>
    <w:rsid w:val="008362D8"/>
    <w:rsid w:val="008418CD"/>
    <w:rsid w:val="0084485D"/>
    <w:rsid w:val="00844E83"/>
    <w:rsid w:val="00855D79"/>
    <w:rsid w:val="00862F4D"/>
    <w:rsid w:val="00866E52"/>
    <w:rsid w:val="00867013"/>
    <w:rsid w:val="00871665"/>
    <w:rsid w:val="008719BA"/>
    <w:rsid w:val="00877514"/>
    <w:rsid w:val="008922F7"/>
    <w:rsid w:val="00893B95"/>
    <w:rsid w:val="008A54B9"/>
    <w:rsid w:val="008B1F1D"/>
    <w:rsid w:val="008C5F0A"/>
    <w:rsid w:val="008D7163"/>
    <w:rsid w:val="008F0873"/>
    <w:rsid w:val="00904B0F"/>
    <w:rsid w:val="009172A1"/>
    <w:rsid w:val="00920B54"/>
    <w:rsid w:val="00922EE6"/>
    <w:rsid w:val="009236D8"/>
    <w:rsid w:val="0094486F"/>
    <w:rsid w:val="009460EE"/>
    <w:rsid w:val="00954079"/>
    <w:rsid w:val="00967E92"/>
    <w:rsid w:val="00972DF7"/>
    <w:rsid w:val="009818A5"/>
    <w:rsid w:val="00990FDC"/>
    <w:rsid w:val="009A6FD9"/>
    <w:rsid w:val="009B3CC1"/>
    <w:rsid w:val="009C3496"/>
    <w:rsid w:val="009F0A41"/>
    <w:rsid w:val="00A0065E"/>
    <w:rsid w:val="00A11B8D"/>
    <w:rsid w:val="00A2141D"/>
    <w:rsid w:val="00A21C2B"/>
    <w:rsid w:val="00A51295"/>
    <w:rsid w:val="00A845A4"/>
    <w:rsid w:val="00A856EA"/>
    <w:rsid w:val="00AD7604"/>
    <w:rsid w:val="00AE53B2"/>
    <w:rsid w:val="00AF047D"/>
    <w:rsid w:val="00B0182B"/>
    <w:rsid w:val="00B0243B"/>
    <w:rsid w:val="00B1062A"/>
    <w:rsid w:val="00B4086E"/>
    <w:rsid w:val="00B42930"/>
    <w:rsid w:val="00B44DAC"/>
    <w:rsid w:val="00B474AB"/>
    <w:rsid w:val="00B50699"/>
    <w:rsid w:val="00B660DE"/>
    <w:rsid w:val="00B74D4A"/>
    <w:rsid w:val="00B761B0"/>
    <w:rsid w:val="00BA0ED3"/>
    <w:rsid w:val="00BC4517"/>
    <w:rsid w:val="00BE0896"/>
    <w:rsid w:val="00BE458D"/>
    <w:rsid w:val="00BF3F63"/>
    <w:rsid w:val="00BF4D54"/>
    <w:rsid w:val="00C11A1B"/>
    <w:rsid w:val="00C2471A"/>
    <w:rsid w:val="00C309FB"/>
    <w:rsid w:val="00C31668"/>
    <w:rsid w:val="00C33CDD"/>
    <w:rsid w:val="00C439ED"/>
    <w:rsid w:val="00C51E25"/>
    <w:rsid w:val="00C56EB2"/>
    <w:rsid w:val="00C811A0"/>
    <w:rsid w:val="00C879EF"/>
    <w:rsid w:val="00C95A79"/>
    <w:rsid w:val="00CB685C"/>
    <w:rsid w:val="00CC2504"/>
    <w:rsid w:val="00CD4E7C"/>
    <w:rsid w:val="00CE190F"/>
    <w:rsid w:val="00D06D8D"/>
    <w:rsid w:val="00D11E2B"/>
    <w:rsid w:val="00D22CD6"/>
    <w:rsid w:val="00D2332F"/>
    <w:rsid w:val="00D519FD"/>
    <w:rsid w:val="00D62B16"/>
    <w:rsid w:val="00D73BAC"/>
    <w:rsid w:val="00D800FD"/>
    <w:rsid w:val="00D929BB"/>
    <w:rsid w:val="00DA2784"/>
    <w:rsid w:val="00DA745E"/>
    <w:rsid w:val="00DB23B5"/>
    <w:rsid w:val="00DB60DD"/>
    <w:rsid w:val="00DC5288"/>
    <w:rsid w:val="00DD0981"/>
    <w:rsid w:val="00DD499B"/>
    <w:rsid w:val="00DE32F7"/>
    <w:rsid w:val="00DE43FB"/>
    <w:rsid w:val="00E04FB2"/>
    <w:rsid w:val="00E15F8F"/>
    <w:rsid w:val="00E36957"/>
    <w:rsid w:val="00E543E1"/>
    <w:rsid w:val="00E7695E"/>
    <w:rsid w:val="00E915AF"/>
    <w:rsid w:val="00E9654E"/>
    <w:rsid w:val="00EA2388"/>
    <w:rsid w:val="00EA35E9"/>
    <w:rsid w:val="00EB19A9"/>
    <w:rsid w:val="00EC41E7"/>
    <w:rsid w:val="00EC653F"/>
    <w:rsid w:val="00EE07B3"/>
    <w:rsid w:val="00EE30D6"/>
    <w:rsid w:val="00EF27C0"/>
    <w:rsid w:val="00F00358"/>
    <w:rsid w:val="00F0286F"/>
    <w:rsid w:val="00F06B2A"/>
    <w:rsid w:val="00F1367E"/>
    <w:rsid w:val="00F26341"/>
    <w:rsid w:val="00F347BC"/>
    <w:rsid w:val="00F35BE7"/>
    <w:rsid w:val="00F425FE"/>
    <w:rsid w:val="00F61047"/>
    <w:rsid w:val="00F65C41"/>
    <w:rsid w:val="00F702F3"/>
    <w:rsid w:val="00F81CC6"/>
    <w:rsid w:val="00F83B0B"/>
    <w:rsid w:val="00F92FB7"/>
    <w:rsid w:val="00FA1011"/>
    <w:rsid w:val="00FA671E"/>
    <w:rsid w:val="00FB4C4F"/>
    <w:rsid w:val="00FB73B4"/>
    <w:rsid w:val="00FC05B0"/>
    <w:rsid w:val="00FD3C42"/>
    <w:rsid w:val="00FE1D95"/>
    <w:rsid w:val="00FE2A1A"/>
    <w:rsid w:val="00FF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8A59856"/>
  <w15:chartTrackingRefBased/>
  <w15:docId w15:val="{93D77E8B-87FA-49FA-9864-FB8F4F3F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8F3"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332F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rsid w:val="003966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6A6"/>
    <w:rPr>
      <w:sz w:val="20"/>
      <w:szCs w:val="20"/>
      <w:lang w:val="en-US"/>
    </w:rPr>
  </w:style>
  <w:style w:type="character" w:customStyle="1" w:styleId="CommentTextChar">
    <w:name w:val="Comment Text Char"/>
    <w:link w:val="CommentText"/>
    <w:rsid w:val="003966A6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A6B63"/>
    <w:pPr>
      <w:ind w:left="720"/>
      <w:contextualSpacing/>
    </w:pPr>
  </w:style>
  <w:style w:type="table" w:styleId="TableGrid">
    <w:name w:val="Table Grid"/>
    <w:basedOn w:val="TableNormal"/>
    <w:uiPriority w:val="59"/>
    <w:rsid w:val="00465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F06B2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E47F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37EC"/>
    <w:pPr>
      <w:spacing w:before="100" w:beforeAutospacing="1" w:after="100" w:afterAutospacing="1"/>
    </w:pPr>
    <w:rPr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4A7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zim\Documents\forms\SC01%20HC%20Isthiunaafu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6B570EC3E7A478884756DF5A79D4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AA767-D93C-4381-A857-1F1F3EA667FC}"/>
      </w:docPartPr>
      <w:docPartBody>
        <w:p w:rsidR="00133E93" w:rsidRDefault="00190931">
          <w:pPr>
            <w:pStyle w:val="A6B570EC3E7A478884756DF5A79D4CB4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59BC947D0648D68AC76A39609F3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112ED3-999C-420D-A3E7-F067D177A882}"/>
      </w:docPartPr>
      <w:docPartBody>
        <w:p w:rsidR="00133E93" w:rsidRDefault="00190931">
          <w:pPr>
            <w:pStyle w:val="5E59BC947D0648D68AC76A39609F311F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CB994598FF4F1298334546AADB2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F9FF6-F504-4DA6-BC2B-346D8C150999}"/>
      </w:docPartPr>
      <w:docPartBody>
        <w:p w:rsidR="00133E93" w:rsidRDefault="00190931">
          <w:pPr>
            <w:pStyle w:val="50CB994598FF4F1298334546AADB24B2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E82EB63022419DAD60667616F6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2FE64-3CFA-4A41-B12B-DC7875C51FC0}"/>
      </w:docPartPr>
      <w:docPartBody>
        <w:p w:rsidR="00133E93" w:rsidRDefault="00E946B8" w:rsidP="00E946B8">
          <w:pPr>
            <w:pStyle w:val="50E82EB63022419DAD60667616F6B046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960B65AF69D4F01B9D996FD2AF6A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606CF-7138-4702-86F8-9A5C5C8AD183}"/>
      </w:docPartPr>
      <w:docPartBody>
        <w:p w:rsidR="00133E93" w:rsidRDefault="00E946B8" w:rsidP="00E946B8">
          <w:pPr>
            <w:pStyle w:val="7960B65AF69D4F01B9D996FD2AF6A15B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C027C6739FC49E48772A7798ABFE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CDEF9-D871-40B5-AB47-0393F689C602}"/>
      </w:docPartPr>
      <w:docPartBody>
        <w:p w:rsidR="00133E93" w:rsidRDefault="00E946B8" w:rsidP="00E946B8">
          <w:pPr>
            <w:pStyle w:val="4C027C6739FC49E48772A7798ABFEDFE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58B15568F7347D7BF47B9AB70677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0730D-D75C-4D9C-A29C-283EF5493911}"/>
      </w:docPartPr>
      <w:docPartBody>
        <w:p w:rsidR="00133E93" w:rsidRDefault="00E946B8" w:rsidP="00E946B8">
          <w:pPr>
            <w:pStyle w:val="058B15568F7347D7BF47B9AB70677D00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98894BA33AF4DADB87E367EFEEB2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D9C7E-A0AF-445D-AD6D-BF5A9C56F74C}"/>
      </w:docPartPr>
      <w:docPartBody>
        <w:p w:rsidR="00133E93" w:rsidRDefault="00190931">
          <w:pPr>
            <w:pStyle w:val="E98894BA33AF4DADB87E367EFEEB2F05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64005A6152472ABB452F935B2C5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90FF13-C995-4AA5-8AD2-73922B4B3943}"/>
      </w:docPartPr>
      <w:docPartBody>
        <w:p w:rsidR="00133E93" w:rsidRDefault="00E946B8" w:rsidP="00E946B8">
          <w:pPr>
            <w:pStyle w:val="3A64005A6152472ABB452F935B2C5EDD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0FFF6F0BB0A4017A0A42A004249C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D0C63-93DA-4D73-957A-4FFA6B8096B5}"/>
      </w:docPartPr>
      <w:docPartBody>
        <w:p w:rsidR="00133E93" w:rsidRDefault="00E946B8" w:rsidP="00E946B8">
          <w:pPr>
            <w:pStyle w:val="A0FFF6F0BB0A4017A0A42A004249C7BE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787679C81E0427AA7397330671162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BFE71-D36D-4D95-A670-BB0F41A951E3}"/>
      </w:docPartPr>
      <w:docPartBody>
        <w:p w:rsidR="00133E93" w:rsidRDefault="00E946B8" w:rsidP="00E946B8">
          <w:pPr>
            <w:pStyle w:val="5787679C81E0427AA739733067116200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A2ACACEB6084137A539D80F56675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7231C-F9C1-4128-9E92-2D831BB31002}"/>
      </w:docPartPr>
      <w:docPartBody>
        <w:p w:rsidR="00133E93" w:rsidRDefault="00E946B8" w:rsidP="00E946B8">
          <w:pPr>
            <w:pStyle w:val="1A2ACACEB6084137A539D80F56675086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6CAE491466240A19CD7C3DE7B143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15A11-0C75-4F9B-8219-1103A98DC724}"/>
      </w:docPartPr>
      <w:docPartBody>
        <w:p w:rsidR="00133E93" w:rsidRDefault="00E946B8" w:rsidP="00E946B8">
          <w:pPr>
            <w:pStyle w:val="F6CAE491466240A19CD7C3DE7B1432BE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9ECA40F6A884ED4AEE30D49B9B86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642C3-C4A2-4009-AEF1-308C0B4A5D8F}"/>
      </w:docPartPr>
      <w:docPartBody>
        <w:p w:rsidR="00133E93" w:rsidRDefault="00E946B8" w:rsidP="00E946B8">
          <w:pPr>
            <w:pStyle w:val="69ECA40F6A884ED4AEE30D49B9B86A10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3A84DB988C64FB7A1F050685E79D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2941C-9205-4C16-B805-0508CC637A8B}"/>
      </w:docPartPr>
      <w:docPartBody>
        <w:p w:rsidR="00133E93" w:rsidRDefault="00E946B8" w:rsidP="00E946B8">
          <w:pPr>
            <w:pStyle w:val="13A84DB988C64FB7A1F050685E79D2BD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9F9A01DCEA3428686015C58AC87E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62961-2A47-4E42-9FA5-F15C89B879C3}"/>
      </w:docPartPr>
      <w:docPartBody>
        <w:p w:rsidR="00133E93" w:rsidRDefault="00E946B8" w:rsidP="00E946B8">
          <w:pPr>
            <w:pStyle w:val="C9F9A01DCEA3428686015C58AC87E122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04793D5681341968B06BAB44F0BD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3C3B2-48C2-4E6E-933F-67713B9E4F4F}"/>
      </w:docPartPr>
      <w:docPartBody>
        <w:p w:rsidR="00133E93" w:rsidRDefault="00E946B8" w:rsidP="00E946B8">
          <w:pPr>
            <w:pStyle w:val="F04793D5681341968B06BAB44F0BDD95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F49DD0C689C4AAAB57720E24AA81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C3961-34C9-4EEF-995C-4D8BC06711F7}"/>
      </w:docPartPr>
      <w:docPartBody>
        <w:p w:rsidR="00133E93" w:rsidRDefault="00E946B8" w:rsidP="00E946B8">
          <w:pPr>
            <w:pStyle w:val="2F49DD0C689C4AAAB57720E24AA8187F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BF6CEC358A54ABDACC6048F32EC6A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ABFDC-370A-4C6A-AD1B-7C034A6CA924}"/>
      </w:docPartPr>
      <w:docPartBody>
        <w:p w:rsidR="00133E93" w:rsidRDefault="00E946B8" w:rsidP="00E946B8">
          <w:pPr>
            <w:pStyle w:val="EBF6CEC358A54ABDACC6048F32EC6A3F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B783DC96EA54F2298EA47C0D8F50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CFBDF0-FDCA-4A02-9FA1-A886A73830F3}"/>
      </w:docPartPr>
      <w:docPartBody>
        <w:p w:rsidR="00133E93" w:rsidRDefault="00E946B8" w:rsidP="00E946B8">
          <w:pPr>
            <w:pStyle w:val="8B783DC96EA54F2298EA47C0D8F50800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F92697BBCAE4126BA2D4A608D1E0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EFF21-BC5B-4AF4-9A52-72B2ED177A09}"/>
      </w:docPartPr>
      <w:docPartBody>
        <w:p w:rsidR="00133E93" w:rsidRDefault="00E946B8" w:rsidP="00E946B8">
          <w:pPr>
            <w:pStyle w:val="BF92697BBCAE4126BA2D4A608D1E075D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AAE34D1F5584F2D91F5A6C492257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33DF7-DB92-4C4A-8AB4-D061D0ED2DC6}"/>
      </w:docPartPr>
      <w:docPartBody>
        <w:p w:rsidR="00133E93" w:rsidRDefault="00E946B8" w:rsidP="00E946B8">
          <w:pPr>
            <w:pStyle w:val="4AAE34D1F5584F2D91F5A6C492257027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65D58E23BF84B399E3518E8574E0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5B588-6D35-4AAF-8CB4-8A2D656674AA}"/>
      </w:docPartPr>
      <w:docPartBody>
        <w:p w:rsidR="00133E93" w:rsidRDefault="00E946B8" w:rsidP="00E946B8">
          <w:pPr>
            <w:pStyle w:val="165D58E23BF84B399E3518E8574E0A9B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C8929DF0F614FC8B5A3792808852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B2CB4-EDB1-4BF1-88C9-60094855430A}"/>
      </w:docPartPr>
      <w:docPartBody>
        <w:p w:rsidR="00133E93" w:rsidRDefault="00E946B8" w:rsidP="00E946B8">
          <w:pPr>
            <w:pStyle w:val="9C8929DF0F614FC8B5A3792808852EDD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D5992751BB14948A2F72197EA932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0BF32-9CF8-4060-A7A6-48DE5F01F3FD}"/>
      </w:docPartPr>
      <w:docPartBody>
        <w:p w:rsidR="00133E93" w:rsidRDefault="00E946B8" w:rsidP="00E946B8">
          <w:pPr>
            <w:pStyle w:val="AD5992751BB14948A2F72197EA932D7C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61D618F1C4A433F9CCB11BB90B51B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3447D-D179-4F46-9666-BF7332EEEDF8}"/>
      </w:docPartPr>
      <w:docPartBody>
        <w:p w:rsidR="00133E93" w:rsidRDefault="00E946B8" w:rsidP="00E946B8">
          <w:pPr>
            <w:pStyle w:val="361D618F1C4A433F9CCB11BB90B51BD8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E690E1751274974A681E16C7AA70E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1FA19-F25D-4D4F-B6E5-BDC001628034}"/>
      </w:docPartPr>
      <w:docPartBody>
        <w:p w:rsidR="00133E93" w:rsidRDefault="00E946B8" w:rsidP="00E946B8">
          <w:pPr>
            <w:pStyle w:val="CE690E1751274974A681E16C7AA70E86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971512710B94D6BAFB12BF188D18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165F8-8A9E-4F7C-9162-FB742FD76E91}"/>
      </w:docPartPr>
      <w:docPartBody>
        <w:p w:rsidR="00133E93" w:rsidRDefault="00190931">
          <w:pPr>
            <w:pStyle w:val="B971512710B94D6BAFB12BF188D182BD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A477E43FE9412D8622398DB1005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634C3-4646-434E-A576-872F54635DCD}"/>
      </w:docPartPr>
      <w:docPartBody>
        <w:p w:rsidR="00133E93" w:rsidRDefault="00190931">
          <w:pPr>
            <w:pStyle w:val="17A477E43FE9412D8622398DB10053BE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19A297AB61493BA0E3133E4B28F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54200B-9F89-49E8-9335-6085A8E771F0}"/>
      </w:docPartPr>
      <w:docPartBody>
        <w:p w:rsidR="00133E93" w:rsidRDefault="00E946B8" w:rsidP="00E946B8">
          <w:pPr>
            <w:pStyle w:val="2219A297AB61493BA0E3133E4B28F44B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7E118EACCFA4C4FA6427C9783F30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151A7-A2FF-4695-8ADC-213A08D21668}"/>
      </w:docPartPr>
      <w:docPartBody>
        <w:p w:rsidR="00133E93" w:rsidRDefault="00E946B8" w:rsidP="00E946B8">
          <w:pPr>
            <w:pStyle w:val="B7E118EACCFA4C4FA6427C9783F305E5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685D6046FA04AB6BCA65DA9FA671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4CE82-7F13-4A10-999F-BA8FFEF1B0CC}"/>
      </w:docPartPr>
      <w:docPartBody>
        <w:p w:rsidR="00133E93" w:rsidRDefault="00E946B8" w:rsidP="00E946B8">
          <w:pPr>
            <w:pStyle w:val="5685D6046FA04AB6BCA65DA9FA671205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3FE1C318D4A4BE38DABF04672561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1B3F1-5FD6-4065-81BA-9C37581D9BBB}"/>
      </w:docPartPr>
      <w:docPartBody>
        <w:p w:rsidR="00133E93" w:rsidRDefault="00E946B8" w:rsidP="00E946B8">
          <w:pPr>
            <w:pStyle w:val="33FE1C318D4A4BE38DABF04672561FFD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E97675CD98447739BD5452DBE6A8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16AC1-C095-4C0F-98F7-3611C2199FDE}"/>
      </w:docPartPr>
      <w:docPartBody>
        <w:p w:rsidR="00133E93" w:rsidRDefault="00190931">
          <w:pPr>
            <w:pStyle w:val="8E97675CD98447739BD5452DBE6A8A38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604F4B4A4644598D43434F5FF48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A4979-75A5-4CF8-B8EE-C5F87BCFF2D4}"/>
      </w:docPartPr>
      <w:docPartBody>
        <w:p w:rsidR="00133E93" w:rsidRDefault="00E946B8" w:rsidP="00E946B8">
          <w:pPr>
            <w:pStyle w:val="47604F4B4A4644598D43434F5FF486D4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9B223E0656947DFADB80163698A6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550CC-5218-4261-A89F-B759AC1CEC73}"/>
      </w:docPartPr>
      <w:docPartBody>
        <w:p w:rsidR="00133E93" w:rsidRDefault="00E946B8" w:rsidP="00E946B8">
          <w:pPr>
            <w:pStyle w:val="E9B223E0656947DFADB80163698A6244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B3A7CD741274A64B5C43FF8E7030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1E524-D7E0-4F41-B814-07F49FA73F6F}"/>
      </w:docPartPr>
      <w:docPartBody>
        <w:p w:rsidR="00133E93" w:rsidRDefault="00E946B8" w:rsidP="00E946B8">
          <w:pPr>
            <w:pStyle w:val="CB3A7CD741274A64B5C43FF8E703062F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DA2AC87CEFF4340A68840A4A15398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85B9B-E4D5-465C-9618-314CE9D58FFC}"/>
      </w:docPartPr>
      <w:docPartBody>
        <w:p w:rsidR="00133E93" w:rsidRDefault="00E946B8" w:rsidP="00E946B8">
          <w:pPr>
            <w:pStyle w:val="4DA2AC87CEFF4340A68840A4A15398D1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2598CFD63074A4CB923FD84BE348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6FE48-9F5F-4BA9-BAE2-036749A95FD2}"/>
      </w:docPartPr>
      <w:docPartBody>
        <w:p w:rsidR="00133E93" w:rsidRDefault="00E946B8" w:rsidP="00E946B8">
          <w:pPr>
            <w:pStyle w:val="B2598CFD63074A4CB923FD84BE3480F6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EC53D4300114AE7A22E414A79E50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32A01-748C-460F-881C-536B62A62239}"/>
      </w:docPartPr>
      <w:docPartBody>
        <w:p w:rsidR="00133E93" w:rsidRDefault="00E946B8" w:rsidP="00E946B8">
          <w:pPr>
            <w:pStyle w:val="0EC53D4300114AE7A22E414A79E5079D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57E20CE7D994463A3E16CEB1D990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15DB7-3DF6-456C-AA0E-185517B77E8E}"/>
      </w:docPartPr>
      <w:docPartBody>
        <w:p w:rsidR="00133E93" w:rsidRDefault="00E946B8" w:rsidP="00E946B8">
          <w:pPr>
            <w:pStyle w:val="B57E20CE7D994463A3E16CEB1D9906F3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7E85CAFCB054D7E9F2A15D8634F0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840EB-2EC5-40F5-B464-5E67B66C3305}"/>
      </w:docPartPr>
      <w:docPartBody>
        <w:p w:rsidR="00133E93" w:rsidRDefault="00E946B8" w:rsidP="00E946B8">
          <w:pPr>
            <w:pStyle w:val="87E85CAFCB054D7E9F2A15D8634F0FB7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0CF15DC1468477D9FDBCE12BBB7B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522DD-98DD-4D62-80C6-919A7F4C97D1}"/>
      </w:docPartPr>
      <w:docPartBody>
        <w:p w:rsidR="00133E93" w:rsidRDefault="00E946B8" w:rsidP="00E946B8">
          <w:pPr>
            <w:pStyle w:val="00CF15DC1468477D9FDBCE12BBB7B0EC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BA885C4DA9E4F2A9F8DDE16FD59E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B3254-351E-4F1D-B4F8-AC01949A7170}"/>
      </w:docPartPr>
      <w:docPartBody>
        <w:p w:rsidR="00133E93" w:rsidRDefault="00E946B8" w:rsidP="00E946B8">
          <w:pPr>
            <w:pStyle w:val="5BA885C4DA9E4F2A9F8DDE16FD59E15B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894BC6A1AEA47BD88611ADA16C1A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6C76F5-9081-40B8-B491-34004C3E3DC0}"/>
      </w:docPartPr>
      <w:docPartBody>
        <w:p w:rsidR="00133E93" w:rsidRDefault="00E946B8" w:rsidP="00E946B8">
          <w:pPr>
            <w:pStyle w:val="D894BC6A1AEA47BD88611ADA16C1A250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70A41D9852441DB90BA5EC1C36C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0BCFF-F2D0-4A10-BCE8-20FF611D116E}"/>
      </w:docPartPr>
      <w:docPartBody>
        <w:p w:rsidR="00133E93" w:rsidRDefault="00E946B8" w:rsidP="00E946B8">
          <w:pPr>
            <w:pStyle w:val="670A41D9852441DB90BA5EC1C36CF353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545B3AD1A774AD5AC55DD0075A7B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BF6B0-F1DC-4582-8E03-6F6915742338}"/>
      </w:docPartPr>
      <w:docPartBody>
        <w:p w:rsidR="00133E93" w:rsidRDefault="00E946B8" w:rsidP="00E946B8">
          <w:pPr>
            <w:pStyle w:val="B545B3AD1A774AD5AC55DD0075A7BDF6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5829391BECF4496B2D0976E5C3942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E9727-E291-4E79-A933-F4535D929229}"/>
      </w:docPartPr>
      <w:docPartBody>
        <w:p w:rsidR="00133E93" w:rsidRDefault="00E946B8" w:rsidP="00E946B8">
          <w:pPr>
            <w:pStyle w:val="35829391BECF4496B2D0976E5C3942AA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EE2CB51C3C54B308A1ED92A06325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A7F3A-05C0-4D65-A5CC-6070D9F158F6}"/>
      </w:docPartPr>
      <w:docPartBody>
        <w:p w:rsidR="00133E93" w:rsidRDefault="00E946B8" w:rsidP="00E946B8">
          <w:pPr>
            <w:pStyle w:val="FEE2CB51C3C54B308A1ED92A063254FE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34AB947625C4ED9AE46F005A8BC0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D6BB7-2DB3-449D-AB81-2A1FFBDF4D28}"/>
      </w:docPartPr>
      <w:docPartBody>
        <w:p w:rsidR="00133E93" w:rsidRDefault="00E946B8" w:rsidP="00E946B8">
          <w:pPr>
            <w:pStyle w:val="E34AB947625C4ED9AE46F005A8BC0B9F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537312BCAF145A5A044A42ED4B4A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50C3D-2431-403A-BC6B-44D50A44765B}"/>
      </w:docPartPr>
      <w:docPartBody>
        <w:p w:rsidR="00133E93" w:rsidRDefault="00E946B8" w:rsidP="00E946B8">
          <w:pPr>
            <w:pStyle w:val="7537312BCAF145A5A044A42ED4B4AE01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C183066202242F99200843354CF2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BF17B-7DC6-4070-8B89-B2BAC69DCF91}"/>
      </w:docPartPr>
      <w:docPartBody>
        <w:p w:rsidR="00133E93" w:rsidRDefault="00E946B8" w:rsidP="00E946B8">
          <w:pPr>
            <w:pStyle w:val="6C183066202242F99200843354CF274F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BF07D20A48448E9A2B896872D7EA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70F38-C6E3-42BF-9291-55F2227571B6}"/>
      </w:docPartPr>
      <w:docPartBody>
        <w:p w:rsidR="00133E93" w:rsidRDefault="00E946B8" w:rsidP="00E946B8">
          <w:pPr>
            <w:pStyle w:val="6BF07D20A48448E9A2B896872D7EA7E115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C9FDE0B007444B4897E929DBE863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01A1B-5D66-417F-9027-9FBDF7233ED3}"/>
      </w:docPartPr>
      <w:docPartBody>
        <w:p w:rsidR="00815945" w:rsidRDefault="00133E93" w:rsidP="00133E93">
          <w:pPr>
            <w:pStyle w:val="0C9FDE0B007444B4897E929DBE863633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FC3AC733B741DC807FA671FC1E6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D57FA-59B4-422B-B46B-9D59E3ED85DE}"/>
      </w:docPartPr>
      <w:docPartBody>
        <w:p w:rsidR="00815945" w:rsidRDefault="00133E93" w:rsidP="00133E93">
          <w:pPr>
            <w:pStyle w:val="61FC3AC733B741DC807FA671FC1E6AE9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4E35DD5BCBC4973AB96ADF745B59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D1B34-B38A-4644-BF2C-FDDEACD8FBCB}"/>
      </w:docPartPr>
      <w:docPartBody>
        <w:p w:rsidR="00894187" w:rsidRDefault="00E47629" w:rsidP="00E47629">
          <w:pPr>
            <w:pStyle w:val="C4E35DD5BCBC4973AB96ADF745B59F88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3A664510994FE7A06A9154CFD88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5C192-CA93-4643-B46B-D1A0F6626526}"/>
      </w:docPartPr>
      <w:docPartBody>
        <w:p w:rsidR="00894187" w:rsidRDefault="00E47629" w:rsidP="00E47629">
          <w:pPr>
            <w:pStyle w:val="D63A664510994FE7A06A9154CFD88149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797C26C479466FAE8E993AB17C4A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3CEE6-8971-4568-89B7-0E8BF2630063}"/>
      </w:docPartPr>
      <w:docPartBody>
        <w:p w:rsidR="00894187" w:rsidRDefault="00E47629" w:rsidP="00E47629">
          <w:pPr>
            <w:pStyle w:val="A0797C26C479466FAE8E993AB17C4AC9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A03A8366520408DB8F57DD6E4A7D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DCA4BD-2271-43F1-AEC6-EAE5219DF2AD}"/>
      </w:docPartPr>
      <w:docPartBody>
        <w:p w:rsidR="00894187" w:rsidRDefault="00E946B8" w:rsidP="00E946B8">
          <w:pPr>
            <w:pStyle w:val="BA03A8366520408DB8F57DD6E4A7D6F211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31F8BD7C49E466999BA9B20FDB99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D5059-8FE9-44F1-B889-A56246DFBFBE}"/>
      </w:docPartPr>
      <w:docPartBody>
        <w:p w:rsidR="00894187" w:rsidRDefault="00E47629" w:rsidP="00E47629">
          <w:pPr>
            <w:pStyle w:val="131F8BD7C49E466999BA9B20FDB99B8B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C995B3DB5E846839F79AEBD09EF22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744FE-6C6B-4149-B299-ECC5328ACFA5}"/>
      </w:docPartPr>
      <w:docPartBody>
        <w:p w:rsidR="00894187" w:rsidRDefault="00E47629" w:rsidP="00E47629">
          <w:pPr>
            <w:pStyle w:val="9C995B3DB5E846839F79AEBD09EF2275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D55AB023BD94E4F9E1203695C62C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05455-E011-45DB-A9CC-9C2DA42A2E5E}"/>
      </w:docPartPr>
      <w:docPartBody>
        <w:p w:rsidR="00D3741C" w:rsidRDefault="00EF6441" w:rsidP="00EF6441">
          <w:pPr>
            <w:pStyle w:val="ED55AB023BD94E4F9E1203695C62C43B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E4F425D8C4944456A9DABB68C2CE15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25B5C-649D-4C8D-96DA-AE16FA827DBD}"/>
      </w:docPartPr>
      <w:docPartBody>
        <w:p w:rsidR="00D3741C" w:rsidRDefault="00EF6441" w:rsidP="00EF6441">
          <w:pPr>
            <w:pStyle w:val="E4F425D8C4944456A9DABB68C2CE1530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81C20C32D793486A9A0942007097A8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9FC38-9F01-479F-B23E-4EA80321F0EF}"/>
      </w:docPartPr>
      <w:docPartBody>
        <w:p w:rsidR="002D799B" w:rsidRDefault="004A017B" w:rsidP="004A017B">
          <w:pPr>
            <w:pStyle w:val="81C20C32D793486A9A0942007097A87D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EEAB1B424841F0B103383A688FD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A5209-03A4-4EA8-9CD7-FEA277F7774B}"/>
      </w:docPartPr>
      <w:docPartBody>
        <w:p w:rsidR="002D799B" w:rsidRDefault="004A017B" w:rsidP="004A017B">
          <w:pPr>
            <w:pStyle w:val="ECEEAB1B424841F0B103383A688FDA1D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1260245F2B4B54B054D29313A97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DD08A2-3981-417E-9E1D-052213D80729}"/>
      </w:docPartPr>
      <w:docPartBody>
        <w:p w:rsidR="002D799B" w:rsidRDefault="00E946B8" w:rsidP="00E946B8">
          <w:pPr>
            <w:pStyle w:val="B61260245F2B4B54B054D29313A97AD73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5199CA00CF14585955FCE75E9C9A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0140A0-6820-4263-AA4C-19DD77D8A46E}"/>
      </w:docPartPr>
      <w:docPartBody>
        <w:p w:rsidR="002D799B" w:rsidRDefault="00E946B8" w:rsidP="00E946B8">
          <w:pPr>
            <w:pStyle w:val="95199CA00CF14585955FCE75E9C9AE2F3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2E4B0A06B544474A98B669D26EC8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8E49C-0806-45D2-9891-FBABE012ED0B}"/>
      </w:docPartPr>
      <w:docPartBody>
        <w:p w:rsidR="002D799B" w:rsidRDefault="00E946B8" w:rsidP="00E946B8">
          <w:pPr>
            <w:pStyle w:val="D2E4B0A06B544474A98B669D26EC8E763"/>
          </w:pPr>
          <w:r w:rsidRPr="005C108A">
            <w:rPr>
              <w:rFonts w:ascii="Faruma" w:hAnsi="Faruma" w:cs="Faruma" w:hint="cs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474D4F74172408E9ED12BC872DBB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6329D-F4D8-49A4-9345-3C11C0293A68}"/>
      </w:docPartPr>
      <w:docPartBody>
        <w:p w:rsidR="002D799B" w:rsidRDefault="004A017B" w:rsidP="004A017B">
          <w:pPr>
            <w:pStyle w:val="B474D4F74172408E9ED12BC872DBB5A7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D19BF827B54508AE3DDAECDA95FF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74C95-1FBF-4015-99A4-1FFCAF0D0188}"/>
      </w:docPartPr>
      <w:docPartBody>
        <w:p w:rsidR="002D799B" w:rsidRDefault="00E946B8" w:rsidP="00E946B8">
          <w:pPr>
            <w:pStyle w:val="6DD19BF827B54508AE3DDAECDA95FFE23"/>
          </w:pPr>
          <w:r w:rsidRPr="005C108A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EC3FDB8B9B24BC4B912B1B78A3E8C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8EED4-7D79-4692-91F6-EEF0A4BC46CF}"/>
      </w:docPartPr>
      <w:docPartBody>
        <w:p w:rsidR="002D799B" w:rsidRDefault="004A017B" w:rsidP="004A017B">
          <w:pPr>
            <w:pStyle w:val="FEC3FDB8B9B24BC4B912B1B78A3E8CFC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CC5AC96166439193F98E490B660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8C7B5-FD13-40CD-A83C-888D6A4DFDA5}"/>
      </w:docPartPr>
      <w:docPartBody>
        <w:p w:rsidR="002D799B" w:rsidRDefault="00E946B8" w:rsidP="00E946B8">
          <w:pPr>
            <w:pStyle w:val="38CC5AC96166439193F98E490B660D9D3"/>
          </w:pPr>
          <w:r w:rsidRPr="005C108A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F781151E23E4F3BAD35487025C58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6A41D9-9189-4005-AB20-AB3F59A7F810}"/>
      </w:docPartPr>
      <w:docPartBody>
        <w:p w:rsidR="002D799B" w:rsidRDefault="004A017B" w:rsidP="004A017B">
          <w:pPr>
            <w:pStyle w:val="9F781151E23E4F3BAD35487025C582D7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F59C54FEB24EBFBEEFC6074FB09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92A4E-2EB0-47FC-996A-A50C4C3FC744}"/>
      </w:docPartPr>
      <w:docPartBody>
        <w:p w:rsidR="002D799B" w:rsidRDefault="00E946B8" w:rsidP="00E946B8">
          <w:pPr>
            <w:pStyle w:val="00F59C54FEB24EBFBEEFC6074FB097AA3"/>
          </w:pPr>
          <w:r w:rsidRPr="005C108A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76C1E45EBED45A89CFE24FB11694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BAE23-E7D0-40EB-AF6E-05A71686678D}"/>
      </w:docPartPr>
      <w:docPartBody>
        <w:p w:rsidR="002D799B" w:rsidRDefault="004A017B" w:rsidP="004A017B">
          <w:pPr>
            <w:pStyle w:val="676C1E45EBED45A89CFE24FB11694DFD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8F732BA2174101B43707F736864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14FA77-CD29-4E32-B769-03772872549B}"/>
      </w:docPartPr>
      <w:docPartBody>
        <w:p w:rsidR="002D799B" w:rsidRDefault="00E946B8" w:rsidP="00E946B8">
          <w:pPr>
            <w:pStyle w:val="C68F732BA2174101B43707F73686458B3"/>
          </w:pPr>
          <w:r w:rsidRPr="005C108A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E9EC0E7CE74483E8F68A7286C41D2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A3458-B913-419F-9A21-2BFC9B076239}"/>
      </w:docPartPr>
      <w:docPartBody>
        <w:p w:rsidR="002D799B" w:rsidRDefault="004A017B" w:rsidP="004A017B">
          <w:pPr>
            <w:pStyle w:val="EE9EC0E7CE74483E8F68A7286C41D2FE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75BF29449F4E458929A449B8770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15724-3C78-4DB9-86CA-B763C2A98841}"/>
      </w:docPartPr>
      <w:docPartBody>
        <w:p w:rsidR="002D799B" w:rsidRDefault="00E946B8" w:rsidP="00E946B8">
          <w:pPr>
            <w:pStyle w:val="1475BF29449F4E458929A449B877042D3"/>
          </w:pPr>
          <w:r w:rsidRPr="005C108A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931"/>
    <w:rsid w:val="000264CE"/>
    <w:rsid w:val="00133E93"/>
    <w:rsid w:val="00190931"/>
    <w:rsid w:val="002D77DF"/>
    <w:rsid w:val="002D799B"/>
    <w:rsid w:val="002E5AE8"/>
    <w:rsid w:val="004A017B"/>
    <w:rsid w:val="00573580"/>
    <w:rsid w:val="006674C7"/>
    <w:rsid w:val="00815945"/>
    <w:rsid w:val="00894187"/>
    <w:rsid w:val="00AF3A04"/>
    <w:rsid w:val="00BA19C7"/>
    <w:rsid w:val="00D3741C"/>
    <w:rsid w:val="00E47629"/>
    <w:rsid w:val="00E946B8"/>
    <w:rsid w:val="00E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946B8"/>
    <w:rPr>
      <w:color w:val="808080"/>
    </w:rPr>
  </w:style>
  <w:style w:type="paragraph" w:customStyle="1" w:styleId="A6B570EC3E7A478884756DF5A79D4CB4">
    <w:name w:val="A6B570EC3E7A478884756DF5A79D4CB4"/>
  </w:style>
  <w:style w:type="paragraph" w:customStyle="1" w:styleId="5E59BC947D0648D68AC76A39609F311F">
    <w:name w:val="5E59BC947D0648D68AC76A39609F311F"/>
  </w:style>
  <w:style w:type="paragraph" w:customStyle="1" w:styleId="50CB994598FF4F1298334546AADB24B2">
    <w:name w:val="50CB994598FF4F1298334546AADB24B2"/>
  </w:style>
  <w:style w:type="paragraph" w:customStyle="1" w:styleId="50E82EB63022419DAD60667616F6B046">
    <w:name w:val="50E82EB63022419DAD60667616F6B046"/>
  </w:style>
  <w:style w:type="paragraph" w:customStyle="1" w:styleId="7960B65AF69D4F01B9D996FD2AF6A15B">
    <w:name w:val="7960B65AF69D4F01B9D996FD2AF6A15B"/>
  </w:style>
  <w:style w:type="paragraph" w:customStyle="1" w:styleId="4C027C6739FC49E48772A7798ABFEDFE">
    <w:name w:val="4C027C6739FC49E48772A7798ABFEDFE"/>
  </w:style>
  <w:style w:type="paragraph" w:customStyle="1" w:styleId="058B15568F7347D7BF47B9AB70677D00">
    <w:name w:val="058B15568F7347D7BF47B9AB70677D00"/>
  </w:style>
  <w:style w:type="paragraph" w:customStyle="1" w:styleId="E98894BA33AF4DADB87E367EFEEB2F05">
    <w:name w:val="E98894BA33AF4DADB87E367EFEEB2F05"/>
  </w:style>
  <w:style w:type="paragraph" w:customStyle="1" w:styleId="3A64005A6152472ABB452F935B2C5EDD">
    <w:name w:val="3A64005A6152472ABB452F935B2C5EDD"/>
  </w:style>
  <w:style w:type="paragraph" w:customStyle="1" w:styleId="A0FFF6F0BB0A4017A0A42A004249C7BE">
    <w:name w:val="A0FFF6F0BB0A4017A0A42A004249C7BE"/>
  </w:style>
  <w:style w:type="paragraph" w:customStyle="1" w:styleId="5787679C81E0427AA739733067116200">
    <w:name w:val="5787679C81E0427AA739733067116200"/>
  </w:style>
  <w:style w:type="paragraph" w:customStyle="1" w:styleId="1A2ACACEB6084137A539D80F56675086">
    <w:name w:val="1A2ACACEB6084137A539D80F56675086"/>
  </w:style>
  <w:style w:type="paragraph" w:customStyle="1" w:styleId="F6CAE491466240A19CD7C3DE7B1432BE">
    <w:name w:val="F6CAE491466240A19CD7C3DE7B1432BE"/>
  </w:style>
  <w:style w:type="paragraph" w:customStyle="1" w:styleId="69ECA40F6A884ED4AEE30D49B9B86A10">
    <w:name w:val="69ECA40F6A884ED4AEE30D49B9B86A10"/>
  </w:style>
  <w:style w:type="paragraph" w:customStyle="1" w:styleId="13A84DB988C64FB7A1F050685E79D2BD">
    <w:name w:val="13A84DB988C64FB7A1F050685E79D2BD"/>
  </w:style>
  <w:style w:type="paragraph" w:customStyle="1" w:styleId="C9F9A01DCEA3428686015C58AC87E122">
    <w:name w:val="C9F9A01DCEA3428686015C58AC87E122"/>
  </w:style>
  <w:style w:type="paragraph" w:customStyle="1" w:styleId="F04793D5681341968B06BAB44F0BDD95">
    <w:name w:val="F04793D5681341968B06BAB44F0BDD95"/>
  </w:style>
  <w:style w:type="paragraph" w:customStyle="1" w:styleId="2F49DD0C689C4AAAB57720E24AA8187F">
    <w:name w:val="2F49DD0C689C4AAAB57720E24AA8187F"/>
  </w:style>
  <w:style w:type="paragraph" w:customStyle="1" w:styleId="EBF6CEC358A54ABDACC6048F32EC6A3F">
    <w:name w:val="EBF6CEC358A54ABDACC6048F32EC6A3F"/>
  </w:style>
  <w:style w:type="paragraph" w:customStyle="1" w:styleId="8B783DC96EA54F2298EA47C0D8F50800">
    <w:name w:val="8B783DC96EA54F2298EA47C0D8F50800"/>
  </w:style>
  <w:style w:type="paragraph" w:customStyle="1" w:styleId="BF92697BBCAE4126BA2D4A608D1E075D">
    <w:name w:val="BF92697BBCAE4126BA2D4A608D1E075D"/>
  </w:style>
  <w:style w:type="paragraph" w:customStyle="1" w:styleId="4AAE34D1F5584F2D91F5A6C492257027">
    <w:name w:val="4AAE34D1F5584F2D91F5A6C492257027"/>
  </w:style>
  <w:style w:type="paragraph" w:customStyle="1" w:styleId="165D58E23BF84B399E3518E8574E0A9B">
    <w:name w:val="165D58E23BF84B399E3518E8574E0A9B"/>
  </w:style>
  <w:style w:type="paragraph" w:customStyle="1" w:styleId="9C8929DF0F614FC8B5A3792808852EDD">
    <w:name w:val="9C8929DF0F614FC8B5A3792808852EDD"/>
  </w:style>
  <w:style w:type="paragraph" w:customStyle="1" w:styleId="AD5992751BB14948A2F72197EA932D7C">
    <w:name w:val="AD5992751BB14948A2F72197EA932D7C"/>
  </w:style>
  <w:style w:type="paragraph" w:customStyle="1" w:styleId="361D618F1C4A433F9CCB11BB90B51BD8">
    <w:name w:val="361D618F1C4A433F9CCB11BB90B51BD8"/>
  </w:style>
  <w:style w:type="paragraph" w:customStyle="1" w:styleId="CE690E1751274974A681E16C7AA70E86">
    <w:name w:val="CE690E1751274974A681E16C7AA70E86"/>
  </w:style>
  <w:style w:type="paragraph" w:customStyle="1" w:styleId="B971512710B94D6BAFB12BF188D182BD">
    <w:name w:val="B971512710B94D6BAFB12BF188D182BD"/>
  </w:style>
  <w:style w:type="paragraph" w:customStyle="1" w:styleId="17A477E43FE9412D8622398DB10053BE">
    <w:name w:val="17A477E43FE9412D8622398DB10053BE"/>
  </w:style>
  <w:style w:type="paragraph" w:customStyle="1" w:styleId="2219A297AB61493BA0E3133E4B28F44B">
    <w:name w:val="2219A297AB61493BA0E3133E4B28F44B"/>
  </w:style>
  <w:style w:type="paragraph" w:customStyle="1" w:styleId="B7E118EACCFA4C4FA6427C9783F305E5">
    <w:name w:val="B7E118EACCFA4C4FA6427C9783F305E5"/>
  </w:style>
  <w:style w:type="paragraph" w:customStyle="1" w:styleId="5685D6046FA04AB6BCA65DA9FA671205">
    <w:name w:val="5685D6046FA04AB6BCA65DA9FA671205"/>
  </w:style>
  <w:style w:type="paragraph" w:customStyle="1" w:styleId="33FE1C318D4A4BE38DABF04672561FFD">
    <w:name w:val="33FE1C318D4A4BE38DABF04672561FFD"/>
  </w:style>
  <w:style w:type="paragraph" w:customStyle="1" w:styleId="8E97675CD98447739BD5452DBE6A8A38">
    <w:name w:val="8E97675CD98447739BD5452DBE6A8A38"/>
  </w:style>
  <w:style w:type="paragraph" w:customStyle="1" w:styleId="47604F4B4A4644598D43434F5FF486D4">
    <w:name w:val="47604F4B4A4644598D43434F5FF486D4"/>
  </w:style>
  <w:style w:type="paragraph" w:customStyle="1" w:styleId="E9B223E0656947DFADB80163698A6244">
    <w:name w:val="E9B223E0656947DFADB80163698A6244"/>
  </w:style>
  <w:style w:type="paragraph" w:customStyle="1" w:styleId="CB3A7CD741274A64B5C43FF8E703062F">
    <w:name w:val="CB3A7CD741274A64B5C43FF8E703062F"/>
  </w:style>
  <w:style w:type="paragraph" w:customStyle="1" w:styleId="4DA2AC87CEFF4340A68840A4A15398D1">
    <w:name w:val="4DA2AC87CEFF4340A68840A4A15398D1"/>
  </w:style>
  <w:style w:type="paragraph" w:customStyle="1" w:styleId="B2598CFD63074A4CB923FD84BE3480F6">
    <w:name w:val="B2598CFD63074A4CB923FD84BE3480F6"/>
  </w:style>
  <w:style w:type="paragraph" w:customStyle="1" w:styleId="0EC53D4300114AE7A22E414A79E5079D">
    <w:name w:val="0EC53D4300114AE7A22E414A79E5079D"/>
  </w:style>
  <w:style w:type="paragraph" w:customStyle="1" w:styleId="B57E20CE7D994463A3E16CEB1D9906F3">
    <w:name w:val="B57E20CE7D994463A3E16CEB1D9906F3"/>
  </w:style>
  <w:style w:type="paragraph" w:customStyle="1" w:styleId="87E85CAFCB054D7E9F2A15D8634F0FB7">
    <w:name w:val="87E85CAFCB054D7E9F2A15D8634F0FB7"/>
  </w:style>
  <w:style w:type="paragraph" w:customStyle="1" w:styleId="00CF15DC1468477D9FDBCE12BBB7B0EC">
    <w:name w:val="00CF15DC1468477D9FDBCE12BBB7B0EC"/>
  </w:style>
  <w:style w:type="paragraph" w:customStyle="1" w:styleId="5BA885C4DA9E4F2A9F8DDE16FD59E15B">
    <w:name w:val="5BA885C4DA9E4F2A9F8DDE16FD59E15B"/>
  </w:style>
  <w:style w:type="paragraph" w:customStyle="1" w:styleId="D894BC6A1AEA47BD88611ADA16C1A250">
    <w:name w:val="D894BC6A1AEA47BD88611ADA16C1A250"/>
  </w:style>
  <w:style w:type="paragraph" w:customStyle="1" w:styleId="670A41D9852441DB90BA5EC1C36CF353">
    <w:name w:val="670A41D9852441DB90BA5EC1C36CF353"/>
  </w:style>
  <w:style w:type="paragraph" w:customStyle="1" w:styleId="B545B3AD1A774AD5AC55DD0075A7BDF6">
    <w:name w:val="B545B3AD1A774AD5AC55DD0075A7BDF6"/>
  </w:style>
  <w:style w:type="paragraph" w:customStyle="1" w:styleId="35829391BECF4496B2D0976E5C3942AA">
    <w:name w:val="35829391BECF4496B2D0976E5C3942AA"/>
  </w:style>
  <w:style w:type="paragraph" w:customStyle="1" w:styleId="FEE2CB51C3C54B308A1ED92A063254FE">
    <w:name w:val="FEE2CB51C3C54B308A1ED92A063254FE"/>
  </w:style>
  <w:style w:type="paragraph" w:customStyle="1" w:styleId="E34AB947625C4ED9AE46F005A8BC0B9F">
    <w:name w:val="E34AB947625C4ED9AE46F005A8BC0B9F"/>
  </w:style>
  <w:style w:type="paragraph" w:customStyle="1" w:styleId="7537312BCAF145A5A044A42ED4B4AE01">
    <w:name w:val="7537312BCAF145A5A044A42ED4B4AE01"/>
  </w:style>
  <w:style w:type="paragraph" w:customStyle="1" w:styleId="6C183066202242F99200843354CF274F">
    <w:name w:val="6C183066202242F99200843354CF274F"/>
  </w:style>
  <w:style w:type="paragraph" w:customStyle="1" w:styleId="6BF07D20A48448E9A2B896872D7EA7E1">
    <w:name w:val="6BF07D20A48448E9A2B896872D7EA7E1"/>
  </w:style>
  <w:style w:type="paragraph" w:customStyle="1" w:styleId="08AFB886BFE14558BA0F335FD40908E9">
    <w:name w:val="08AFB886BFE14558BA0F335FD40908E9"/>
  </w:style>
  <w:style w:type="paragraph" w:customStyle="1" w:styleId="C2FD7A6C6DDD484AB1F004E49F56D2A6">
    <w:name w:val="C2FD7A6C6DDD484AB1F004E49F56D2A6"/>
  </w:style>
  <w:style w:type="paragraph" w:customStyle="1" w:styleId="343CF36DC505425886E05914A78DF67D">
    <w:name w:val="343CF36DC505425886E05914A78DF67D"/>
  </w:style>
  <w:style w:type="paragraph" w:customStyle="1" w:styleId="2A543D72D28E408F8742F7DCA45C47EC">
    <w:name w:val="2A543D72D28E408F8742F7DCA45C47EC"/>
  </w:style>
  <w:style w:type="paragraph" w:customStyle="1" w:styleId="0AFD8241957B4D42B1E3047B0EA78842">
    <w:name w:val="0AFD8241957B4D42B1E3047B0EA78842"/>
  </w:style>
  <w:style w:type="paragraph" w:customStyle="1" w:styleId="40A2536461064A07ABD41EF66E49822F">
    <w:name w:val="40A2536461064A07ABD41EF66E49822F"/>
  </w:style>
  <w:style w:type="paragraph" w:customStyle="1" w:styleId="0CF705F25C6749B9AC9463FA5B855F0F">
    <w:name w:val="0CF705F25C6749B9AC9463FA5B855F0F"/>
  </w:style>
  <w:style w:type="paragraph" w:customStyle="1" w:styleId="C9BC40FD41AC4F6FAFABAE27856D2814">
    <w:name w:val="C9BC40FD41AC4F6FAFABAE27856D2814"/>
  </w:style>
  <w:style w:type="paragraph" w:customStyle="1" w:styleId="F1D63070EFDB49AC8FFB7C70F25EAEA3">
    <w:name w:val="F1D63070EFDB49AC8FFB7C70F25EAEA3"/>
  </w:style>
  <w:style w:type="paragraph" w:customStyle="1" w:styleId="4E2858103CA94C7B8B7A68A6DE602AA4">
    <w:name w:val="4E2858103CA94C7B8B7A68A6DE602AA4"/>
  </w:style>
  <w:style w:type="paragraph" w:customStyle="1" w:styleId="FEBF7EB9B75A456C8CEF2A6AAB8B9C96">
    <w:name w:val="FEBF7EB9B75A456C8CEF2A6AAB8B9C96"/>
  </w:style>
  <w:style w:type="paragraph" w:customStyle="1" w:styleId="9018783373CC44A683CDF93F84A2825F">
    <w:name w:val="9018783373CC44A683CDF93F84A2825F"/>
  </w:style>
  <w:style w:type="paragraph" w:customStyle="1" w:styleId="09A959DC1A464ABEA149E870440E77B9">
    <w:name w:val="09A959DC1A464ABEA149E870440E77B9"/>
  </w:style>
  <w:style w:type="paragraph" w:customStyle="1" w:styleId="1E01FAE6DD4146BDB1D0E135DB250236">
    <w:name w:val="1E01FAE6DD4146BDB1D0E135DB250236"/>
  </w:style>
  <w:style w:type="paragraph" w:customStyle="1" w:styleId="9C1F1CECF9424E48ACEA3D9A55E002FD">
    <w:name w:val="9C1F1CECF9424E48ACEA3D9A55E002FD"/>
    <w:rsid w:val="00133E93"/>
  </w:style>
  <w:style w:type="paragraph" w:customStyle="1" w:styleId="B1B01AC6D74840E2BD369C7ADC00AC59">
    <w:name w:val="B1B01AC6D74840E2BD369C7ADC00AC59"/>
    <w:rsid w:val="00133E93"/>
  </w:style>
  <w:style w:type="paragraph" w:customStyle="1" w:styleId="00CC184A566745CEAABF36ED89DB6615">
    <w:name w:val="00CC184A566745CEAABF36ED89DB6615"/>
    <w:rsid w:val="00133E93"/>
  </w:style>
  <w:style w:type="paragraph" w:customStyle="1" w:styleId="D5AE2714A34C44EF91870957C998D7C6">
    <w:name w:val="D5AE2714A34C44EF91870957C998D7C6"/>
    <w:rsid w:val="00133E93"/>
  </w:style>
  <w:style w:type="paragraph" w:customStyle="1" w:styleId="F8125ED820D8403D822F04DD3CB3BFBF">
    <w:name w:val="F8125ED820D8403D822F04DD3CB3BFBF"/>
    <w:rsid w:val="00133E93"/>
  </w:style>
  <w:style w:type="paragraph" w:customStyle="1" w:styleId="172BB8EB599C42A4ADFDD2C9DDEB4955">
    <w:name w:val="172BB8EB599C42A4ADFDD2C9DDEB4955"/>
    <w:rsid w:val="00133E93"/>
  </w:style>
  <w:style w:type="paragraph" w:customStyle="1" w:styleId="CD3E060A37684EBABCFC7D256977530A">
    <w:name w:val="CD3E060A37684EBABCFC7D256977530A"/>
    <w:rsid w:val="00133E93"/>
  </w:style>
  <w:style w:type="paragraph" w:customStyle="1" w:styleId="2E2B8098F7E7426687D20ED2E866D42C">
    <w:name w:val="2E2B8098F7E7426687D20ED2E866D42C"/>
    <w:rsid w:val="00133E93"/>
  </w:style>
  <w:style w:type="paragraph" w:customStyle="1" w:styleId="E05DDFE625334B208E48C860F79940AA">
    <w:name w:val="E05DDFE625334B208E48C860F79940AA"/>
    <w:rsid w:val="00133E93"/>
  </w:style>
  <w:style w:type="paragraph" w:customStyle="1" w:styleId="716B89C439D34B4E9E13E4268EFA8D94">
    <w:name w:val="716B89C439D34B4E9E13E4268EFA8D94"/>
    <w:rsid w:val="00133E93"/>
  </w:style>
  <w:style w:type="paragraph" w:customStyle="1" w:styleId="60AFF06075354A15900A6A74E273776C">
    <w:name w:val="60AFF06075354A15900A6A74E273776C"/>
    <w:rsid w:val="00133E93"/>
  </w:style>
  <w:style w:type="paragraph" w:customStyle="1" w:styleId="FAA07BDEDBD34A4B94EEE2B4923DCC4B">
    <w:name w:val="FAA07BDEDBD34A4B94EEE2B4923DCC4B"/>
    <w:rsid w:val="00133E93"/>
  </w:style>
  <w:style w:type="paragraph" w:customStyle="1" w:styleId="5C1E916B48CE4389AED964303565EBD9">
    <w:name w:val="5C1E916B48CE4389AED964303565EBD9"/>
    <w:rsid w:val="00133E93"/>
  </w:style>
  <w:style w:type="paragraph" w:customStyle="1" w:styleId="002089B0585B49B782CFFE316FF6DC38">
    <w:name w:val="002089B0585B49B782CFFE316FF6DC38"/>
    <w:rsid w:val="00133E93"/>
  </w:style>
  <w:style w:type="paragraph" w:customStyle="1" w:styleId="EEDAF805B41A4621ABF9400C4E728527">
    <w:name w:val="EEDAF805B41A4621ABF9400C4E728527"/>
    <w:rsid w:val="00133E93"/>
  </w:style>
  <w:style w:type="paragraph" w:customStyle="1" w:styleId="1F905F85E7064F04A072E0B624F06860">
    <w:name w:val="1F905F85E7064F04A072E0B624F06860"/>
    <w:rsid w:val="00133E93"/>
  </w:style>
  <w:style w:type="paragraph" w:customStyle="1" w:styleId="04D66C517B4A428F9127777517A20E6C">
    <w:name w:val="04D66C517B4A428F9127777517A20E6C"/>
    <w:rsid w:val="00133E93"/>
  </w:style>
  <w:style w:type="paragraph" w:customStyle="1" w:styleId="795CF9FDC12740A3AB488043AA7ABE7A">
    <w:name w:val="795CF9FDC12740A3AB488043AA7ABE7A"/>
    <w:rsid w:val="00133E93"/>
  </w:style>
  <w:style w:type="paragraph" w:customStyle="1" w:styleId="4E4466B8D8B44DA9AB89144F49EDBDDA">
    <w:name w:val="4E4466B8D8B44DA9AB89144F49EDBDDA"/>
    <w:rsid w:val="00133E93"/>
  </w:style>
  <w:style w:type="paragraph" w:customStyle="1" w:styleId="81047AE2F4044F779862E7161397864E">
    <w:name w:val="81047AE2F4044F779862E7161397864E"/>
    <w:rsid w:val="00133E93"/>
  </w:style>
  <w:style w:type="paragraph" w:customStyle="1" w:styleId="508C3888E45B4B06BC30D2EBF9C6A99E">
    <w:name w:val="508C3888E45B4B06BC30D2EBF9C6A99E"/>
    <w:rsid w:val="00133E93"/>
  </w:style>
  <w:style w:type="paragraph" w:customStyle="1" w:styleId="08542A902CB540B38AB077C4230D52FD">
    <w:name w:val="08542A902CB540B38AB077C4230D52FD"/>
    <w:rsid w:val="00133E93"/>
  </w:style>
  <w:style w:type="paragraph" w:customStyle="1" w:styleId="19B8D7F0FB074BCDB2D1C3DEB9DC4595">
    <w:name w:val="19B8D7F0FB074BCDB2D1C3DEB9DC4595"/>
    <w:rsid w:val="00133E93"/>
  </w:style>
  <w:style w:type="paragraph" w:customStyle="1" w:styleId="8C80012E23AE47F687D9EF70EBE3B99F">
    <w:name w:val="8C80012E23AE47F687D9EF70EBE3B99F"/>
    <w:rsid w:val="00133E93"/>
  </w:style>
  <w:style w:type="paragraph" w:customStyle="1" w:styleId="38CC8B53E53F4F1C9FDA125A217340C8">
    <w:name w:val="38CC8B53E53F4F1C9FDA125A217340C8"/>
    <w:rsid w:val="00133E93"/>
  </w:style>
  <w:style w:type="paragraph" w:customStyle="1" w:styleId="F55AFF23DCA5437B9846F8734392EDDD">
    <w:name w:val="F55AFF23DCA5437B9846F8734392EDDD"/>
    <w:rsid w:val="00133E93"/>
  </w:style>
  <w:style w:type="paragraph" w:customStyle="1" w:styleId="7DEC601F62BB4416A0200F66ACF8172B">
    <w:name w:val="7DEC601F62BB4416A0200F66ACF8172B"/>
    <w:rsid w:val="00133E93"/>
  </w:style>
  <w:style w:type="paragraph" w:customStyle="1" w:styleId="5AE160F494374BA3A61789133B2C83B8">
    <w:name w:val="5AE160F494374BA3A61789133B2C83B8"/>
    <w:rsid w:val="00133E93"/>
  </w:style>
  <w:style w:type="paragraph" w:customStyle="1" w:styleId="6B1045A675C542A4B94275E50D4ED400">
    <w:name w:val="6B1045A675C542A4B94275E50D4ED400"/>
    <w:rsid w:val="00133E93"/>
  </w:style>
  <w:style w:type="paragraph" w:customStyle="1" w:styleId="40E58A79536C42EFA1EF9E8D2CA48B92">
    <w:name w:val="40E58A79536C42EFA1EF9E8D2CA48B92"/>
    <w:rsid w:val="00133E93"/>
  </w:style>
  <w:style w:type="paragraph" w:customStyle="1" w:styleId="864ACCEFFF864115A2B26737894098C9">
    <w:name w:val="864ACCEFFF864115A2B26737894098C9"/>
    <w:rsid w:val="00133E93"/>
  </w:style>
  <w:style w:type="paragraph" w:customStyle="1" w:styleId="176B688210344754A98A7055537FE3D5">
    <w:name w:val="176B688210344754A98A7055537FE3D5"/>
    <w:rsid w:val="00133E93"/>
  </w:style>
  <w:style w:type="paragraph" w:customStyle="1" w:styleId="1B8370DAD9E841AEB748A8DF3378FBB9">
    <w:name w:val="1B8370DAD9E841AEB748A8DF3378FBB9"/>
    <w:rsid w:val="00133E93"/>
  </w:style>
  <w:style w:type="paragraph" w:customStyle="1" w:styleId="62CFDF94D1CD41CE97768AB6657A44F4">
    <w:name w:val="62CFDF94D1CD41CE97768AB6657A44F4"/>
    <w:rsid w:val="00133E93"/>
  </w:style>
  <w:style w:type="paragraph" w:customStyle="1" w:styleId="73EF347D256A4740BBCDBD02095EE9F6">
    <w:name w:val="73EF347D256A4740BBCDBD02095EE9F6"/>
    <w:rsid w:val="00133E93"/>
  </w:style>
  <w:style w:type="paragraph" w:customStyle="1" w:styleId="54E7EAA4ED2A4515AFEA6F4C00C755F7">
    <w:name w:val="54E7EAA4ED2A4515AFEA6F4C00C755F7"/>
    <w:rsid w:val="00133E93"/>
  </w:style>
  <w:style w:type="paragraph" w:customStyle="1" w:styleId="398DD011911B47BAB75399C468D6B039">
    <w:name w:val="398DD011911B47BAB75399C468D6B039"/>
    <w:rsid w:val="00133E93"/>
  </w:style>
  <w:style w:type="paragraph" w:customStyle="1" w:styleId="0AD9FA4EBC3840808ECB867E12F5BB37">
    <w:name w:val="0AD9FA4EBC3840808ECB867E12F5BB37"/>
    <w:rsid w:val="00133E93"/>
  </w:style>
  <w:style w:type="paragraph" w:customStyle="1" w:styleId="886883BDDDB240F7BBC33996787D6410">
    <w:name w:val="886883BDDDB240F7BBC33996787D6410"/>
    <w:rsid w:val="00133E93"/>
  </w:style>
  <w:style w:type="paragraph" w:customStyle="1" w:styleId="5069E75BF3E44829BFAA011C7B403D0C">
    <w:name w:val="5069E75BF3E44829BFAA011C7B403D0C"/>
    <w:rsid w:val="00133E93"/>
  </w:style>
  <w:style w:type="paragraph" w:customStyle="1" w:styleId="B73447CAD7C6489681150D45F72CFDDA">
    <w:name w:val="B73447CAD7C6489681150D45F72CFDDA"/>
    <w:rsid w:val="00133E93"/>
  </w:style>
  <w:style w:type="paragraph" w:customStyle="1" w:styleId="A3ED6CFE41B0407D9E0F0F1D6078BA50">
    <w:name w:val="A3ED6CFE41B0407D9E0F0F1D6078BA50"/>
    <w:rsid w:val="00133E93"/>
  </w:style>
  <w:style w:type="paragraph" w:customStyle="1" w:styleId="771292EE4EBD40A988E5513745AE0939">
    <w:name w:val="771292EE4EBD40A988E5513745AE0939"/>
    <w:rsid w:val="00133E93"/>
  </w:style>
  <w:style w:type="paragraph" w:customStyle="1" w:styleId="34D5B8A625CD4732A8BDFD6877903B03">
    <w:name w:val="34D5B8A625CD4732A8BDFD6877903B03"/>
    <w:rsid w:val="00133E93"/>
  </w:style>
  <w:style w:type="paragraph" w:customStyle="1" w:styleId="690D493674CF4195A93D92ECD94BF2E5">
    <w:name w:val="690D493674CF4195A93D92ECD94BF2E5"/>
    <w:rsid w:val="00133E93"/>
  </w:style>
  <w:style w:type="paragraph" w:customStyle="1" w:styleId="FF85CA1EF3A74F6A8FE9375CAA0B4BCC">
    <w:name w:val="FF85CA1EF3A74F6A8FE9375CAA0B4BCC"/>
    <w:rsid w:val="00133E93"/>
  </w:style>
  <w:style w:type="paragraph" w:customStyle="1" w:styleId="489FCCBC3BFC4E128438F8D93BFE6718">
    <w:name w:val="489FCCBC3BFC4E128438F8D93BFE6718"/>
    <w:rsid w:val="00133E93"/>
  </w:style>
  <w:style w:type="paragraph" w:customStyle="1" w:styleId="B5CC4DF3BAC341CCA0FA40D76EE2928E">
    <w:name w:val="B5CC4DF3BAC341CCA0FA40D76EE2928E"/>
    <w:rsid w:val="00133E93"/>
  </w:style>
  <w:style w:type="paragraph" w:customStyle="1" w:styleId="51504D7D59F247CCB0CB99AF0FB2D455">
    <w:name w:val="51504D7D59F247CCB0CB99AF0FB2D455"/>
    <w:rsid w:val="00133E93"/>
  </w:style>
  <w:style w:type="paragraph" w:customStyle="1" w:styleId="27478C675D4B4E21BDC98F97C9979062">
    <w:name w:val="27478C675D4B4E21BDC98F97C9979062"/>
    <w:rsid w:val="00133E93"/>
  </w:style>
  <w:style w:type="paragraph" w:customStyle="1" w:styleId="2B1F499A097C495EAE2B60FD1695AE36">
    <w:name w:val="2B1F499A097C495EAE2B60FD1695AE36"/>
    <w:rsid w:val="00133E93"/>
  </w:style>
  <w:style w:type="paragraph" w:customStyle="1" w:styleId="338917F866A042579797697A26EE484B">
    <w:name w:val="338917F866A042579797697A26EE484B"/>
    <w:rsid w:val="00133E93"/>
  </w:style>
  <w:style w:type="paragraph" w:customStyle="1" w:styleId="BC6B9CCD1DC54AE8BB00B655EE66B4F8">
    <w:name w:val="BC6B9CCD1DC54AE8BB00B655EE66B4F8"/>
    <w:rsid w:val="00133E93"/>
  </w:style>
  <w:style w:type="paragraph" w:customStyle="1" w:styleId="8EEBED97F63342A8B70A7739A6F8F29B">
    <w:name w:val="8EEBED97F63342A8B70A7739A6F8F29B"/>
    <w:rsid w:val="00133E93"/>
  </w:style>
  <w:style w:type="paragraph" w:customStyle="1" w:styleId="C1801D7640984230A78D787A8B818533">
    <w:name w:val="C1801D7640984230A78D787A8B818533"/>
    <w:rsid w:val="00133E93"/>
  </w:style>
  <w:style w:type="paragraph" w:customStyle="1" w:styleId="2F9D6B2692F743BCA6F391B49033CC05">
    <w:name w:val="2F9D6B2692F743BCA6F391B49033CC05"/>
    <w:rsid w:val="00133E93"/>
  </w:style>
  <w:style w:type="paragraph" w:customStyle="1" w:styleId="4BD02AE4B2B44C2CAA4EB1CD79924062">
    <w:name w:val="4BD02AE4B2B44C2CAA4EB1CD79924062"/>
    <w:rsid w:val="00133E93"/>
  </w:style>
  <w:style w:type="paragraph" w:customStyle="1" w:styleId="92A7386C36054D11A95E6683702862CF">
    <w:name w:val="92A7386C36054D11A95E6683702862CF"/>
    <w:rsid w:val="00133E93"/>
  </w:style>
  <w:style w:type="paragraph" w:customStyle="1" w:styleId="66E25BE697184B6985BF432BCA464211">
    <w:name w:val="66E25BE697184B6985BF432BCA464211"/>
    <w:rsid w:val="00133E93"/>
  </w:style>
  <w:style w:type="paragraph" w:customStyle="1" w:styleId="231D17E6B7514D4F9842FFE5C62D0A83">
    <w:name w:val="231D17E6B7514D4F9842FFE5C62D0A83"/>
    <w:rsid w:val="00133E93"/>
  </w:style>
  <w:style w:type="paragraph" w:customStyle="1" w:styleId="48BC4038C7DB4E17884C2064AECC1CE9">
    <w:name w:val="48BC4038C7DB4E17884C2064AECC1CE9"/>
    <w:rsid w:val="00133E93"/>
  </w:style>
  <w:style w:type="paragraph" w:customStyle="1" w:styleId="EECD3E3614B244F1B1CE1C8937902482">
    <w:name w:val="EECD3E3614B244F1B1CE1C8937902482"/>
    <w:rsid w:val="00133E93"/>
  </w:style>
  <w:style w:type="paragraph" w:customStyle="1" w:styleId="DD42FDFE412B412FA1968A3656923EAB">
    <w:name w:val="DD42FDFE412B412FA1968A3656923EAB"/>
    <w:rsid w:val="00133E93"/>
  </w:style>
  <w:style w:type="paragraph" w:customStyle="1" w:styleId="2CCC9D4B0293476D8346862BDBE8F065">
    <w:name w:val="2CCC9D4B0293476D8346862BDBE8F065"/>
    <w:rsid w:val="00133E93"/>
  </w:style>
  <w:style w:type="paragraph" w:customStyle="1" w:styleId="F556D3B2809F442D8789272195695919">
    <w:name w:val="F556D3B2809F442D8789272195695919"/>
    <w:rsid w:val="00133E93"/>
  </w:style>
  <w:style w:type="paragraph" w:customStyle="1" w:styleId="5200D0BFC4744A6C83136175BE31EEAD">
    <w:name w:val="5200D0BFC4744A6C83136175BE31EEAD"/>
    <w:rsid w:val="00133E93"/>
  </w:style>
  <w:style w:type="paragraph" w:customStyle="1" w:styleId="5AD8A5EF74444D0C900741D3B6155BF7">
    <w:name w:val="5AD8A5EF74444D0C900741D3B6155BF7"/>
    <w:rsid w:val="00133E93"/>
  </w:style>
  <w:style w:type="paragraph" w:customStyle="1" w:styleId="A8850BAF63B2404CB0E237C1153E65A1">
    <w:name w:val="A8850BAF63B2404CB0E237C1153E65A1"/>
    <w:rsid w:val="00133E93"/>
  </w:style>
  <w:style w:type="paragraph" w:customStyle="1" w:styleId="BC8A8A6C553449ABA78812B84A9D601E">
    <w:name w:val="BC8A8A6C553449ABA78812B84A9D601E"/>
    <w:rsid w:val="00133E93"/>
  </w:style>
  <w:style w:type="paragraph" w:customStyle="1" w:styleId="46B13CE505DB4EA6A2E0B167D79BD02E">
    <w:name w:val="46B13CE505DB4EA6A2E0B167D79BD02E"/>
    <w:rsid w:val="00133E93"/>
  </w:style>
  <w:style w:type="paragraph" w:customStyle="1" w:styleId="C4895F5D86C34428BEF5AEFC49CB10F2">
    <w:name w:val="C4895F5D86C34428BEF5AEFC49CB10F2"/>
    <w:rsid w:val="00133E93"/>
  </w:style>
  <w:style w:type="paragraph" w:customStyle="1" w:styleId="AB726AD3946A4BE8B81F7ABE863C5FBC">
    <w:name w:val="AB726AD3946A4BE8B81F7ABE863C5FBC"/>
    <w:rsid w:val="00133E93"/>
  </w:style>
  <w:style w:type="paragraph" w:customStyle="1" w:styleId="5611043F3A2649F89328F5DFF9918DFF">
    <w:name w:val="5611043F3A2649F89328F5DFF9918DFF"/>
    <w:rsid w:val="00133E93"/>
  </w:style>
  <w:style w:type="paragraph" w:customStyle="1" w:styleId="74F359A458344E828A839368707EA44C">
    <w:name w:val="74F359A458344E828A839368707EA44C"/>
    <w:rsid w:val="00133E93"/>
  </w:style>
  <w:style w:type="paragraph" w:customStyle="1" w:styleId="98E39B7C502C49E49193135680BAC8DD">
    <w:name w:val="98E39B7C502C49E49193135680BAC8DD"/>
    <w:rsid w:val="00133E93"/>
  </w:style>
  <w:style w:type="paragraph" w:customStyle="1" w:styleId="5E8A1DB457BC41CB90C4BA00CE649AF0">
    <w:name w:val="5E8A1DB457BC41CB90C4BA00CE649AF0"/>
    <w:rsid w:val="00133E93"/>
  </w:style>
  <w:style w:type="paragraph" w:customStyle="1" w:styleId="F7298DAD26B24A0BADB4A2F7268338FE">
    <w:name w:val="F7298DAD26B24A0BADB4A2F7268338FE"/>
    <w:rsid w:val="00133E93"/>
  </w:style>
  <w:style w:type="paragraph" w:customStyle="1" w:styleId="7D081C55E9C342CEA18D36F63AF9E24C">
    <w:name w:val="7D081C55E9C342CEA18D36F63AF9E24C"/>
    <w:rsid w:val="00133E93"/>
  </w:style>
  <w:style w:type="paragraph" w:customStyle="1" w:styleId="50690FA8B5174F92958E488CF679A5D9">
    <w:name w:val="50690FA8B5174F92958E488CF679A5D9"/>
    <w:rsid w:val="00133E93"/>
  </w:style>
  <w:style w:type="paragraph" w:customStyle="1" w:styleId="9BAE26639E4E4F0D85384AD47DBF4021">
    <w:name w:val="9BAE26639E4E4F0D85384AD47DBF4021"/>
    <w:rsid w:val="00133E93"/>
  </w:style>
  <w:style w:type="paragraph" w:customStyle="1" w:styleId="632AFF054A5C4323907E07BAE08F42CF">
    <w:name w:val="632AFF054A5C4323907E07BAE08F42CF"/>
    <w:rsid w:val="00133E93"/>
  </w:style>
  <w:style w:type="paragraph" w:customStyle="1" w:styleId="D576F59BA1B541B2ADD7136F6ABD99F5">
    <w:name w:val="D576F59BA1B541B2ADD7136F6ABD99F5"/>
    <w:rsid w:val="00133E93"/>
  </w:style>
  <w:style w:type="paragraph" w:customStyle="1" w:styleId="EDE5C1D2EF834616AE5B238BB05A193E">
    <w:name w:val="EDE5C1D2EF834616AE5B238BB05A193E"/>
    <w:rsid w:val="00133E93"/>
  </w:style>
  <w:style w:type="paragraph" w:customStyle="1" w:styleId="6A35AFF734594DDCA3447F74536A7586">
    <w:name w:val="6A35AFF734594DDCA3447F74536A7586"/>
    <w:rsid w:val="00133E93"/>
  </w:style>
  <w:style w:type="paragraph" w:customStyle="1" w:styleId="A26B4392714C49F397BA7982E063EAA5">
    <w:name w:val="A26B4392714C49F397BA7982E063EAA5"/>
    <w:rsid w:val="00133E93"/>
  </w:style>
  <w:style w:type="paragraph" w:customStyle="1" w:styleId="7A9266DCF7D941AAAD9E1AC3FBE2C8DD">
    <w:name w:val="7A9266DCF7D941AAAD9E1AC3FBE2C8DD"/>
    <w:rsid w:val="00133E93"/>
  </w:style>
  <w:style w:type="paragraph" w:customStyle="1" w:styleId="6A268B11418640D0A0626BA70FF56121">
    <w:name w:val="6A268B11418640D0A0626BA70FF56121"/>
    <w:rsid w:val="00133E93"/>
  </w:style>
  <w:style w:type="paragraph" w:customStyle="1" w:styleId="8E96910CC8994CFF8DE7434F315E7C0F">
    <w:name w:val="8E96910CC8994CFF8DE7434F315E7C0F"/>
    <w:rsid w:val="00133E93"/>
  </w:style>
  <w:style w:type="paragraph" w:customStyle="1" w:styleId="E77E017ABFE44C3DB10472C47470FF15">
    <w:name w:val="E77E017ABFE44C3DB10472C47470FF15"/>
    <w:rsid w:val="00133E93"/>
  </w:style>
  <w:style w:type="paragraph" w:customStyle="1" w:styleId="32BB45012F7647A5AA3498BF18ADF8AE">
    <w:name w:val="32BB45012F7647A5AA3498BF18ADF8AE"/>
    <w:rsid w:val="00133E93"/>
  </w:style>
  <w:style w:type="paragraph" w:customStyle="1" w:styleId="3C9D1BD2FDBE430C85133E571F199D93">
    <w:name w:val="3C9D1BD2FDBE430C85133E571F199D93"/>
    <w:rsid w:val="00133E93"/>
  </w:style>
  <w:style w:type="paragraph" w:customStyle="1" w:styleId="7110BC11AB8441EAA28D2580363E6818">
    <w:name w:val="7110BC11AB8441EAA28D2580363E6818"/>
    <w:rsid w:val="00133E93"/>
  </w:style>
  <w:style w:type="paragraph" w:customStyle="1" w:styleId="1DCD30C1DD9446289136DBB5C6D79ED9">
    <w:name w:val="1DCD30C1DD9446289136DBB5C6D79ED9"/>
    <w:rsid w:val="00133E93"/>
  </w:style>
  <w:style w:type="paragraph" w:customStyle="1" w:styleId="6EF528ED9FEA47A482A8F02206CB4122">
    <w:name w:val="6EF528ED9FEA47A482A8F02206CB4122"/>
    <w:rsid w:val="00133E93"/>
  </w:style>
  <w:style w:type="paragraph" w:customStyle="1" w:styleId="E723F37AC4F14885A59486918659DAD4">
    <w:name w:val="E723F37AC4F14885A59486918659DAD4"/>
    <w:rsid w:val="00133E93"/>
  </w:style>
  <w:style w:type="paragraph" w:customStyle="1" w:styleId="5278BF596CBC411F873644474E86BE2C">
    <w:name w:val="5278BF596CBC411F873644474E86BE2C"/>
    <w:rsid w:val="00133E93"/>
  </w:style>
  <w:style w:type="paragraph" w:customStyle="1" w:styleId="90137A1007B04170830A9D5CD7C80737">
    <w:name w:val="90137A1007B04170830A9D5CD7C80737"/>
    <w:rsid w:val="00133E93"/>
  </w:style>
  <w:style w:type="paragraph" w:customStyle="1" w:styleId="CB809EDF8B684834BE67235324B57DAF">
    <w:name w:val="CB809EDF8B684834BE67235324B57DAF"/>
    <w:rsid w:val="00133E93"/>
  </w:style>
  <w:style w:type="paragraph" w:customStyle="1" w:styleId="6E060D5916A743A58847E7C122866666">
    <w:name w:val="6E060D5916A743A58847E7C122866666"/>
    <w:rsid w:val="00133E93"/>
  </w:style>
  <w:style w:type="paragraph" w:customStyle="1" w:styleId="19DF7F1C905E4C1AB8A19B8DC925995D">
    <w:name w:val="19DF7F1C905E4C1AB8A19B8DC925995D"/>
    <w:rsid w:val="00133E93"/>
  </w:style>
  <w:style w:type="paragraph" w:customStyle="1" w:styleId="6F0C45B8A6F7478987813AC6895EF634">
    <w:name w:val="6F0C45B8A6F7478987813AC6895EF634"/>
    <w:rsid w:val="00133E93"/>
  </w:style>
  <w:style w:type="paragraph" w:customStyle="1" w:styleId="44D94EE85DB14D3D887BB23C05FD9BEE">
    <w:name w:val="44D94EE85DB14D3D887BB23C05FD9BEE"/>
    <w:rsid w:val="00133E93"/>
  </w:style>
  <w:style w:type="paragraph" w:customStyle="1" w:styleId="3FAFCAD6DC76469091F0333C6327FA60">
    <w:name w:val="3FAFCAD6DC76469091F0333C6327FA60"/>
    <w:rsid w:val="00133E93"/>
  </w:style>
  <w:style w:type="paragraph" w:customStyle="1" w:styleId="C163461A69F24771836DEB3D921826E2">
    <w:name w:val="C163461A69F24771836DEB3D921826E2"/>
    <w:rsid w:val="00133E93"/>
  </w:style>
  <w:style w:type="paragraph" w:customStyle="1" w:styleId="A80F065FD45C41AAA84C4C3D10219396">
    <w:name w:val="A80F065FD45C41AAA84C4C3D10219396"/>
    <w:rsid w:val="00133E93"/>
  </w:style>
  <w:style w:type="paragraph" w:customStyle="1" w:styleId="97FD811EBF1B4E9697A3BF141DDA7165">
    <w:name w:val="97FD811EBF1B4E9697A3BF141DDA7165"/>
    <w:rsid w:val="00133E93"/>
  </w:style>
  <w:style w:type="paragraph" w:customStyle="1" w:styleId="1D1E0BFEA8194CBF8EF7AB9328EE4F68">
    <w:name w:val="1D1E0BFEA8194CBF8EF7AB9328EE4F68"/>
    <w:rsid w:val="00133E93"/>
  </w:style>
  <w:style w:type="paragraph" w:customStyle="1" w:styleId="A9C1E3CD90FA44C982849860D04147C9">
    <w:name w:val="A9C1E3CD90FA44C982849860D04147C9"/>
    <w:rsid w:val="00133E93"/>
  </w:style>
  <w:style w:type="paragraph" w:customStyle="1" w:styleId="34FD745471714EC0A5D6CE25DB8D4A35">
    <w:name w:val="34FD745471714EC0A5D6CE25DB8D4A35"/>
    <w:rsid w:val="00133E93"/>
  </w:style>
  <w:style w:type="paragraph" w:customStyle="1" w:styleId="46B1937477FD4FC4838020190659BF04">
    <w:name w:val="46B1937477FD4FC4838020190659BF04"/>
    <w:rsid w:val="00133E93"/>
  </w:style>
  <w:style w:type="paragraph" w:customStyle="1" w:styleId="B5EB7675312D487680554892A95FC31F">
    <w:name w:val="B5EB7675312D487680554892A95FC31F"/>
    <w:rsid w:val="00133E93"/>
  </w:style>
  <w:style w:type="paragraph" w:customStyle="1" w:styleId="F32AA74230CD44E0ADB5B11ADE78AD7C">
    <w:name w:val="F32AA74230CD44E0ADB5B11ADE78AD7C"/>
    <w:rsid w:val="00133E93"/>
  </w:style>
  <w:style w:type="paragraph" w:customStyle="1" w:styleId="AEDCED5BA5D84AAA9552757E4AA66388">
    <w:name w:val="AEDCED5BA5D84AAA9552757E4AA66388"/>
    <w:rsid w:val="00133E93"/>
  </w:style>
  <w:style w:type="paragraph" w:customStyle="1" w:styleId="E18B01A1B9E948BCB749F3FA34A9CFA5">
    <w:name w:val="E18B01A1B9E948BCB749F3FA34A9CFA5"/>
    <w:rsid w:val="00133E93"/>
  </w:style>
  <w:style w:type="paragraph" w:customStyle="1" w:styleId="A232623A18884AD09F9D2A35E9E36711">
    <w:name w:val="A232623A18884AD09F9D2A35E9E36711"/>
    <w:rsid w:val="00133E93"/>
  </w:style>
  <w:style w:type="paragraph" w:customStyle="1" w:styleId="8FC9FACC632846EBA77B088EDB8ADEC8">
    <w:name w:val="8FC9FACC632846EBA77B088EDB8ADEC8"/>
    <w:rsid w:val="00133E93"/>
  </w:style>
  <w:style w:type="paragraph" w:customStyle="1" w:styleId="A26203FA2E1441C58ED1095845D5BF0D">
    <w:name w:val="A26203FA2E1441C58ED1095845D5BF0D"/>
    <w:rsid w:val="00133E93"/>
  </w:style>
  <w:style w:type="paragraph" w:customStyle="1" w:styleId="6080C7346F724ED3A30DF641AE1FCFFC">
    <w:name w:val="6080C7346F724ED3A30DF641AE1FCFFC"/>
    <w:rsid w:val="00133E93"/>
  </w:style>
  <w:style w:type="paragraph" w:customStyle="1" w:styleId="64649CCBA5B2443EA0D65334AC9E279C">
    <w:name w:val="64649CCBA5B2443EA0D65334AC9E279C"/>
    <w:rsid w:val="00133E93"/>
  </w:style>
  <w:style w:type="paragraph" w:customStyle="1" w:styleId="DD41E62D1E7948A8BDF1F745D3F64F80">
    <w:name w:val="DD41E62D1E7948A8BDF1F745D3F64F80"/>
    <w:rsid w:val="00133E93"/>
  </w:style>
  <w:style w:type="paragraph" w:customStyle="1" w:styleId="C71C368793B74D79A4C3E5E9A31A2FBC">
    <w:name w:val="C71C368793B74D79A4C3E5E9A31A2FBC"/>
    <w:rsid w:val="00133E93"/>
  </w:style>
  <w:style w:type="paragraph" w:customStyle="1" w:styleId="677E2F538978471EB2D252ABA01717C4">
    <w:name w:val="677E2F538978471EB2D252ABA01717C4"/>
    <w:rsid w:val="00133E93"/>
  </w:style>
  <w:style w:type="paragraph" w:customStyle="1" w:styleId="86A4E9C50B254EE98123892B1F837721">
    <w:name w:val="86A4E9C50B254EE98123892B1F837721"/>
    <w:rsid w:val="00133E93"/>
  </w:style>
  <w:style w:type="paragraph" w:customStyle="1" w:styleId="E91D31CCCEF24ACFB799CEEB67D16FB7">
    <w:name w:val="E91D31CCCEF24ACFB799CEEB67D16FB7"/>
    <w:rsid w:val="00133E93"/>
  </w:style>
  <w:style w:type="paragraph" w:customStyle="1" w:styleId="435DC909BA914903B91C2861FD47D199">
    <w:name w:val="435DC909BA914903B91C2861FD47D199"/>
    <w:rsid w:val="00133E93"/>
  </w:style>
  <w:style w:type="paragraph" w:customStyle="1" w:styleId="3EC769FE8FE742C4BC80015E1931A1D6">
    <w:name w:val="3EC769FE8FE742C4BC80015E1931A1D6"/>
    <w:rsid w:val="00133E93"/>
  </w:style>
  <w:style w:type="paragraph" w:customStyle="1" w:styleId="0790D694A4384600965C69211F39CDF3">
    <w:name w:val="0790D694A4384600965C69211F39CDF3"/>
    <w:rsid w:val="00133E93"/>
  </w:style>
  <w:style w:type="paragraph" w:customStyle="1" w:styleId="A27E76B0303B4616B57E6C335E39A585">
    <w:name w:val="A27E76B0303B4616B57E6C335E39A585"/>
    <w:rsid w:val="00133E93"/>
  </w:style>
  <w:style w:type="paragraph" w:customStyle="1" w:styleId="29D0894938284F3EB178E2FF3AB08CCC">
    <w:name w:val="29D0894938284F3EB178E2FF3AB08CCC"/>
    <w:rsid w:val="00133E93"/>
  </w:style>
  <w:style w:type="paragraph" w:customStyle="1" w:styleId="26E68AF9FCBF46B195185C5289613302">
    <w:name w:val="26E68AF9FCBF46B195185C5289613302"/>
    <w:rsid w:val="00133E93"/>
  </w:style>
  <w:style w:type="paragraph" w:customStyle="1" w:styleId="2180D56DDF12430E823FFB9A208D30A6">
    <w:name w:val="2180D56DDF12430E823FFB9A208D30A6"/>
    <w:rsid w:val="00133E93"/>
  </w:style>
  <w:style w:type="paragraph" w:customStyle="1" w:styleId="F25A519066B44FA9AF6B68C490DD2DC6">
    <w:name w:val="F25A519066B44FA9AF6B68C490DD2DC6"/>
    <w:rsid w:val="00133E93"/>
  </w:style>
  <w:style w:type="paragraph" w:customStyle="1" w:styleId="0544AC75FC424747AFCA4409EDD42390">
    <w:name w:val="0544AC75FC424747AFCA4409EDD42390"/>
    <w:rsid w:val="00133E93"/>
  </w:style>
  <w:style w:type="paragraph" w:customStyle="1" w:styleId="EF063062BAC04FA388EF3D91F9752F9D">
    <w:name w:val="EF063062BAC04FA388EF3D91F9752F9D"/>
    <w:rsid w:val="00133E93"/>
  </w:style>
  <w:style w:type="paragraph" w:customStyle="1" w:styleId="88A03D7E050444E199126C537F8ED66D">
    <w:name w:val="88A03D7E050444E199126C537F8ED66D"/>
    <w:rsid w:val="00133E93"/>
  </w:style>
  <w:style w:type="paragraph" w:customStyle="1" w:styleId="FAB01597B8904B649054A133660C4C9F">
    <w:name w:val="FAB01597B8904B649054A133660C4C9F"/>
    <w:rsid w:val="00133E93"/>
  </w:style>
  <w:style w:type="paragraph" w:customStyle="1" w:styleId="7D9EF2A403A04AA0AB663DA601821D7D">
    <w:name w:val="7D9EF2A403A04AA0AB663DA601821D7D"/>
    <w:rsid w:val="00133E93"/>
  </w:style>
  <w:style w:type="paragraph" w:customStyle="1" w:styleId="8C1C56F385984C60A67C5DEDF1DB8C7F">
    <w:name w:val="8C1C56F385984C60A67C5DEDF1DB8C7F"/>
    <w:rsid w:val="00133E93"/>
  </w:style>
  <w:style w:type="paragraph" w:customStyle="1" w:styleId="82B3E922EACD4F1A8E579575305298A2">
    <w:name w:val="82B3E922EACD4F1A8E579575305298A2"/>
    <w:rsid w:val="00133E93"/>
  </w:style>
  <w:style w:type="paragraph" w:customStyle="1" w:styleId="2397BBF2B3EA469CAC900D94537527C4">
    <w:name w:val="2397BBF2B3EA469CAC900D94537527C4"/>
    <w:rsid w:val="00133E93"/>
  </w:style>
  <w:style w:type="paragraph" w:customStyle="1" w:styleId="24F83BE42DD74F048A163A7ED487ACB2">
    <w:name w:val="24F83BE42DD74F048A163A7ED487ACB2"/>
    <w:rsid w:val="00133E93"/>
  </w:style>
  <w:style w:type="paragraph" w:customStyle="1" w:styleId="115C5A94C2CF4FC594218FA3136F25E3">
    <w:name w:val="115C5A94C2CF4FC594218FA3136F25E3"/>
    <w:rsid w:val="00133E93"/>
  </w:style>
  <w:style w:type="paragraph" w:customStyle="1" w:styleId="2D8F2BF00E1E47F9AD5C7BE135A1B7D7">
    <w:name w:val="2D8F2BF00E1E47F9AD5C7BE135A1B7D7"/>
    <w:rsid w:val="00133E93"/>
  </w:style>
  <w:style w:type="paragraph" w:customStyle="1" w:styleId="9EE8A4F6766742B595FEF9D0602FA2AE">
    <w:name w:val="9EE8A4F6766742B595FEF9D0602FA2AE"/>
    <w:rsid w:val="00133E93"/>
  </w:style>
  <w:style w:type="paragraph" w:customStyle="1" w:styleId="F33B76843CC8416DBDD03FD38F6375A8">
    <w:name w:val="F33B76843CC8416DBDD03FD38F6375A8"/>
    <w:rsid w:val="00133E93"/>
  </w:style>
  <w:style w:type="paragraph" w:customStyle="1" w:styleId="FC29A160D3F646C2ADB32E2BE1D304B3">
    <w:name w:val="FC29A160D3F646C2ADB32E2BE1D304B3"/>
    <w:rsid w:val="00133E93"/>
  </w:style>
  <w:style w:type="paragraph" w:customStyle="1" w:styleId="066622DFA3924E80B3D2B65C1F1728F3">
    <w:name w:val="066622DFA3924E80B3D2B65C1F1728F3"/>
    <w:rsid w:val="00133E93"/>
  </w:style>
  <w:style w:type="paragraph" w:customStyle="1" w:styleId="AA7A06AF79F34983BA85367ABE3C7AD4">
    <w:name w:val="AA7A06AF79F34983BA85367ABE3C7AD4"/>
    <w:rsid w:val="00133E93"/>
  </w:style>
  <w:style w:type="paragraph" w:customStyle="1" w:styleId="6464B448E4FA4330A3EE017B9DB8A295">
    <w:name w:val="6464B448E4FA4330A3EE017B9DB8A295"/>
    <w:rsid w:val="00133E93"/>
  </w:style>
  <w:style w:type="paragraph" w:customStyle="1" w:styleId="E8192B9C7DBC4647866064C0A310D205">
    <w:name w:val="E8192B9C7DBC4647866064C0A310D205"/>
    <w:rsid w:val="00133E93"/>
  </w:style>
  <w:style w:type="paragraph" w:customStyle="1" w:styleId="4C1E2A80A3A34125B0DA96C90A9FCD62">
    <w:name w:val="4C1E2A80A3A34125B0DA96C90A9FCD62"/>
    <w:rsid w:val="00133E93"/>
  </w:style>
  <w:style w:type="paragraph" w:customStyle="1" w:styleId="2E5137A62CC74D1A9294FBEE1E82683B">
    <w:name w:val="2E5137A62CC74D1A9294FBEE1E82683B"/>
    <w:rsid w:val="00133E93"/>
  </w:style>
  <w:style w:type="paragraph" w:customStyle="1" w:styleId="736833CC701D42A486C97CFABCFBDC4D">
    <w:name w:val="736833CC701D42A486C97CFABCFBDC4D"/>
    <w:rsid w:val="00133E93"/>
  </w:style>
  <w:style w:type="paragraph" w:customStyle="1" w:styleId="292751FB6BFE48FABAC0A2D5E5849722">
    <w:name w:val="292751FB6BFE48FABAC0A2D5E5849722"/>
    <w:rsid w:val="00133E93"/>
  </w:style>
  <w:style w:type="paragraph" w:customStyle="1" w:styleId="D6383017F808426C924654DD6A089A1D">
    <w:name w:val="D6383017F808426C924654DD6A089A1D"/>
    <w:rsid w:val="00133E93"/>
  </w:style>
  <w:style w:type="paragraph" w:customStyle="1" w:styleId="51EB9F71FA9F40049F64BB6CAA7945B4">
    <w:name w:val="51EB9F71FA9F40049F64BB6CAA7945B4"/>
    <w:rsid w:val="00133E93"/>
  </w:style>
  <w:style w:type="paragraph" w:customStyle="1" w:styleId="57BDE79DEFE249F5B53040EC733F9882">
    <w:name w:val="57BDE79DEFE249F5B53040EC733F9882"/>
    <w:rsid w:val="00133E93"/>
  </w:style>
  <w:style w:type="paragraph" w:customStyle="1" w:styleId="C822853215BD448EA4E03FBA40941020">
    <w:name w:val="C822853215BD448EA4E03FBA40941020"/>
    <w:rsid w:val="00133E93"/>
  </w:style>
  <w:style w:type="paragraph" w:customStyle="1" w:styleId="FCE3FE823E2842F4AC2D07186A207D31">
    <w:name w:val="FCE3FE823E2842F4AC2D07186A207D31"/>
    <w:rsid w:val="00133E93"/>
  </w:style>
  <w:style w:type="paragraph" w:customStyle="1" w:styleId="55FB03132CCE4E48A76DA2B1D91D23F0">
    <w:name w:val="55FB03132CCE4E48A76DA2B1D91D23F0"/>
    <w:rsid w:val="00133E93"/>
  </w:style>
  <w:style w:type="paragraph" w:customStyle="1" w:styleId="D5FCCD1925BC420F8FE1231EFBBE1BD8">
    <w:name w:val="D5FCCD1925BC420F8FE1231EFBBE1BD8"/>
    <w:rsid w:val="00133E93"/>
  </w:style>
  <w:style w:type="paragraph" w:customStyle="1" w:styleId="67144CC80EF146BBA585301BF9AF50FD">
    <w:name w:val="67144CC80EF146BBA585301BF9AF50FD"/>
    <w:rsid w:val="00133E93"/>
  </w:style>
  <w:style w:type="paragraph" w:customStyle="1" w:styleId="77FF71A16496416E90EAFF1788350072">
    <w:name w:val="77FF71A16496416E90EAFF1788350072"/>
    <w:rsid w:val="00133E93"/>
  </w:style>
  <w:style w:type="paragraph" w:customStyle="1" w:styleId="C5C5D72C8EE84FDDBEDA46FD3623AE1A">
    <w:name w:val="C5C5D72C8EE84FDDBEDA46FD3623AE1A"/>
    <w:rsid w:val="00133E93"/>
  </w:style>
  <w:style w:type="paragraph" w:customStyle="1" w:styleId="56C7AE02C2BB4573A3391887EF8B663D">
    <w:name w:val="56C7AE02C2BB4573A3391887EF8B663D"/>
    <w:rsid w:val="00133E93"/>
  </w:style>
  <w:style w:type="paragraph" w:customStyle="1" w:styleId="9DDBC61708CD4ED5BB619991B5D6C1D3">
    <w:name w:val="9DDBC61708CD4ED5BB619991B5D6C1D3"/>
    <w:rsid w:val="00133E93"/>
  </w:style>
  <w:style w:type="paragraph" w:customStyle="1" w:styleId="3288A0EED5354BA39FA32F14341E5F9A">
    <w:name w:val="3288A0EED5354BA39FA32F14341E5F9A"/>
    <w:rsid w:val="00133E93"/>
  </w:style>
  <w:style w:type="paragraph" w:customStyle="1" w:styleId="BB5A6BD4502F4541890634946353B74D">
    <w:name w:val="BB5A6BD4502F4541890634946353B74D"/>
    <w:rsid w:val="00133E93"/>
  </w:style>
  <w:style w:type="paragraph" w:customStyle="1" w:styleId="DD7D4EA78418400F9861C7423D085CAE">
    <w:name w:val="DD7D4EA78418400F9861C7423D085CAE"/>
    <w:rsid w:val="00133E93"/>
  </w:style>
  <w:style w:type="paragraph" w:customStyle="1" w:styleId="A142C845E35346E68164AB63B1622137">
    <w:name w:val="A142C845E35346E68164AB63B1622137"/>
    <w:rsid w:val="00133E93"/>
  </w:style>
  <w:style w:type="paragraph" w:customStyle="1" w:styleId="1D281E997E054CBDAA798E90D2D2D28E">
    <w:name w:val="1D281E997E054CBDAA798E90D2D2D28E"/>
    <w:rsid w:val="00133E93"/>
  </w:style>
  <w:style w:type="paragraph" w:customStyle="1" w:styleId="5BDC05802B2842C792973DDF7D567D04">
    <w:name w:val="5BDC05802B2842C792973DDF7D567D04"/>
    <w:rsid w:val="00133E93"/>
  </w:style>
  <w:style w:type="paragraph" w:customStyle="1" w:styleId="480A2EBF414D47E1B153ED293A5185E6">
    <w:name w:val="480A2EBF414D47E1B153ED293A5185E6"/>
    <w:rsid w:val="00133E93"/>
  </w:style>
  <w:style w:type="paragraph" w:customStyle="1" w:styleId="82041453F3524A4C8FBD25DD6947BD47">
    <w:name w:val="82041453F3524A4C8FBD25DD6947BD47"/>
    <w:rsid w:val="00133E93"/>
  </w:style>
  <w:style w:type="paragraph" w:customStyle="1" w:styleId="3E3038C923DA4A7B8893AB89F1CF5506">
    <w:name w:val="3E3038C923DA4A7B8893AB89F1CF5506"/>
    <w:rsid w:val="00133E93"/>
  </w:style>
  <w:style w:type="paragraph" w:customStyle="1" w:styleId="B9325961728449B8A451EA1082C34E65">
    <w:name w:val="B9325961728449B8A451EA1082C34E65"/>
    <w:rsid w:val="00133E93"/>
  </w:style>
  <w:style w:type="paragraph" w:customStyle="1" w:styleId="CB80594B61964DC5A3ECB9BBEBCF56FB">
    <w:name w:val="CB80594B61964DC5A3ECB9BBEBCF56FB"/>
    <w:rsid w:val="00133E93"/>
  </w:style>
  <w:style w:type="paragraph" w:customStyle="1" w:styleId="805ABEDE7E094B3AA16F39F455C68EBC">
    <w:name w:val="805ABEDE7E094B3AA16F39F455C68EBC"/>
    <w:rsid w:val="00133E93"/>
  </w:style>
  <w:style w:type="paragraph" w:customStyle="1" w:styleId="31BFB69BBDB84D44918C02C97A5E7FEE">
    <w:name w:val="31BFB69BBDB84D44918C02C97A5E7FEE"/>
    <w:rsid w:val="00133E93"/>
  </w:style>
  <w:style w:type="paragraph" w:customStyle="1" w:styleId="4596840F79B44C2FB9266B9E2336952C">
    <w:name w:val="4596840F79B44C2FB9266B9E2336952C"/>
    <w:rsid w:val="00133E93"/>
  </w:style>
  <w:style w:type="paragraph" w:customStyle="1" w:styleId="DCF8B43E597D4022A9731E45EAC653B2">
    <w:name w:val="DCF8B43E597D4022A9731E45EAC653B2"/>
    <w:rsid w:val="00133E93"/>
  </w:style>
  <w:style w:type="paragraph" w:customStyle="1" w:styleId="C8F1B96F6A874E3C926BE56AD1B1FAE6">
    <w:name w:val="C8F1B96F6A874E3C926BE56AD1B1FAE6"/>
    <w:rsid w:val="00133E93"/>
  </w:style>
  <w:style w:type="paragraph" w:customStyle="1" w:styleId="8291D342766446888A756DF03F9D7CDA">
    <w:name w:val="8291D342766446888A756DF03F9D7CDA"/>
    <w:rsid w:val="00133E93"/>
  </w:style>
  <w:style w:type="paragraph" w:customStyle="1" w:styleId="E23D29963DB2409D8A85FDC711345224">
    <w:name w:val="E23D29963DB2409D8A85FDC711345224"/>
    <w:rsid w:val="00133E93"/>
  </w:style>
  <w:style w:type="paragraph" w:customStyle="1" w:styleId="A5DE10C6A27A48FCACEB272B63B062D3">
    <w:name w:val="A5DE10C6A27A48FCACEB272B63B062D3"/>
    <w:rsid w:val="00133E93"/>
  </w:style>
  <w:style w:type="paragraph" w:customStyle="1" w:styleId="76C6FB6EB01C4B48B3F7879F3ED14B1A">
    <w:name w:val="76C6FB6EB01C4B48B3F7879F3ED14B1A"/>
    <w:rsid w:val="00133E93"/>
  </w:style>
  <w:style w:type="paragraph" w:customStyle="1" w:styleId="33B6B001F88B4F488FC713689C058A68">
    <w:name w:val="33B6B001F88B4F488FC713689C058A68"/>
    <w:rsid w:val="00133E93"/>
  </w:style>
  <w:style w:type="paragraph" w:customStyle="1" w:styleId="9ED9356D97D84EAEB3BE033395830D43">
    <w:name w:val="9ED9356D97D84EAEB3BE033395830D43"/>
    <w:rsid w:val="00133E93"/>
  </w:style>
  <w:style w:type="paragraph" w:customStyle="1" w:styleId="65808807051349BF91866D24C636F4C2">
    <w:name w:val="65808807051349BF91866D24C636F4C2"/>
    <w:rsid w:val="00133E93"/>
  </w:style>
  <w:style w:type="paragraph" w:customStyle="1" w:styleId="D6259DC3E8AC44ADB38BFD15F2F62733">
    <w:name w:val="D6259DC3E8AC44ADB38BFD15F2F62733"/>
    <w:rsid w:val="00133E93"/>
  </w:style>
  <w:style w:type="paragraph" w:customStyle="1" w:styleId="5AA4F1B8BE484ADF841E4878A877AA6E">
    <w:name w:val="5AA4F1B8BE484ADF841E4878A877AA6E"/>
    <w:rsid w:val="00133E93"/>
  </w:style>
  <w:style w:type="paragraph" w:customStyle="1" w:styleId="ED3B0828731443A0B219AAD1F92B1EC0">
    <w:name w:val="ED3B0828731443A0B219AAD1F92B1EC0"/>
    <w:rsid w:val="00133E93"/>
  </w:style>
  <w:style w:type="paragraph" w:customStyle="1" w:styleId="576E07B1126B425392F1E0E30AF8D690">
    <w:name w:val="576E07B1126B425392F1E0E30AF8D690"/>
    <w:rsid w:val="00133E93"/>
  </w:style>
  <w:style w:type="paragraph" w:customStyle="1" w:styleId="9034D49ADFFD48FCAD3B0B1741895C40">
    <w:name w:val="9034D49ADFFD48FCAD3B0B1741895C40"/>
    <w:rsid w:val="00133E93"/>
  </w:style>
  <w:style w:type="paragraph" w:customStyle="1" w:styleId="18A0C29C60A64743A3894D4610CC916F">
    <w:name w:val="18A0C29C60A64743A3894D4610CC916F"/>
    <w:rsid w:val="00133E93"/>
  </w:style>
  <w:style w:type="paragraph" w:customStyle="1" w:styleId="505E127C0A5A450FAEB714C1E0A2709D">
    <w:name w:val="505E127C0A5A450FAEB714C1E0A2709D"/>
    <w:rsid w:val="00133E93"/>
  </w:style>
  <w:style w:type="paragraph" w:customStyle="1" w:styleId="8CE4CD910BDC4A469DC55A491ABF8F35">
    <w:name w:val="8CE4CD910BDC4A469DC55A491ABF8F35"/>
    <w:rsid w:val="00133E93"/>
  </w:style>
  <w:style w:type="paragraph" w:customStyle="1" w:styleId="2DBBA2F00D4C4875971694FF64EF0F5D">
    <w:name w:val="2DBBA2F00D4C4875971694FF64EF0F5D"/>
    <w:rsid w:val="00133E93"/>
  </w:style>
  <w:style w:type="paragraph" w:customStyle="1" w:styleId="62CCCBC0040A4CD99CF0D5865F184FFA">
    <w:name w:val="62CCCBC0040A4CD99CF0D5865F184FFA"/>
    <w:rsid w:val="00133E93"/>
  </w:style>
  <w:style w:type="paragraph" w:customStyle="1" w:styleId="08CD30ED038642D78B9A3A8BAE8D2FF7">
    <w:name w:val="08CD30ED038642D78B9A3A8BAE8D2FF7"/>
    <w:rsid w:val="00133E93"/>
  </w:style>
  <w:style w:type="paragraph" w:customStyle="1" w:styleId="30F42606A50C4075911531D4C9DCF8C3">
    <w:name w:val="30F42606A50C4075911531D4C9DCF8C3"/>
    <w:rsid w:val="00133E93"/>
  </w:style>
  <w:style w:type="paragraph" w:customStyle="1" w:styleId="B320AA27914145A9A9E23B2D81525EB0">
    <w:name w:val="B320AA27914145A9A9E23B2D81525EB0"/>
    <w:rsid w:val="00133E93"/>
  </w:style>
  <w:style w:type="paragraph" w:customStyle="1" w:styleId="54B8AE45184D49268D30467E8B835EF0">
    <w:name w:val="54B8AE45184D49268D30467E8B835EF0"/>
    <w:rsid w:val="00133E93"/>
  </w:style>
  <w:style w:type="paragraph" w:customStyle="1" w:styleId="28F0909AED614695B584B7789C8FD0BB">
    <w:name w:val="28F0909AED614695B584B7789C8FD0BB"/>
    <w:rsid w:val="00133E93"/>
  </w:style>
  <w:style w:type="paragraph" w:customStyle="1" w:styleId="972805C89C08494E90706163694F585D">
    <w:name w:val="972805C89C08494E90706163694F585D"/>
    <w:rsid w:val="00133E93"/>
  </w:style>
  <w:style w:type="paragraph" w:customStyle="1" w:styleId="4BFA816E50FE4E0AB2B0FBD7F966821A">
    <w:name w:val="4BFA816E50FE4E0AB2B0FBD7F966821A"/>
    <w:rsid w:val="00133E93"/>
  </w:style>
  <w:style w:type="paragraph" w:customStyle="1" w:styleId="528AE536ACB24E52AB6A7D215B5A01CE">
    <w:name w:val="528AE536ACB24E52AB6A7D215B5A01CE"/>
    <w:rsid w:val="00133E93"/>
  </w:style>
  <w:style w:type="paragraph" w:customStyle="1" w:styleId="56FCBC24139745BF881F90B8872BB787">
    <w:name w:val="56FCBC24139745BF881F90B8872BB787"/>
    <w:rsid w:val="00133E93"/>
  </w:style>
  <w:style w:type="paragraph" w:customStyle="1" w:styleId="F97BE6CF49794FCCB12609B5DB0D930F">
    <w:name w:val="F97BE6CF49794FCCB12609B5DB0D930F"/>
    <w:rsid w:val="00133E93"/>
  </w:style>
  <w:style w:type="paragraph" w:customStyle="1" w:styleId="914771716EB24FB0AE12BD8105284E7D">
    <w:name w:val="914771716EB24FB0AE12BD8105284E7D"/>
    <w:rsid w:val="00133E93"/>
  </w:style>
  <w:style w:type="paragraph" w:customStyle="1" w:styleId="D568768FF2AA4A41AD85989B4D42777D">
    <w:name w:val="D568768FF2AA4A41AD85989B4D42777D"/>
    <w:rsid w:val="00133E93"/>
  </w:style>
  <w:style w:type="paragraph" w:customStyle="1" w:styleId="4154210220EA4FE7856E06ADE2B0EC67">
    <w:name w:val="4154210220EA4FE7856E06ADE2B0EC67"/>
    <w:rsid w:val="00133E93"/>
  </w:style>
  <w:style w:type="paragraph" w:customStyle="1" w:styleId="7D1C06AC10CE474DAF3AC15887AED84E">
    <w:name w:val="7D1C06AC10CE474DAF3AC15887AED84E"/>
    <w:rsid w:val="00133E93"/>
  </w:style>
  <w:style w:type="paragraph" w:customStyle="1" w:styleId="F16E5132C372476AAC7F36468ED64F2D">
    <w:name w:val="F16E5132C372476AAC7F36468ED64F2D"/>
    <w:rsid w:val="00133E93"/>
  </w:style>
  <w:style w:type="paragraph" w:customStyle="1" w:styleId="68B3F1C835204AF2B60772BE65909AE4">
    <w:name w:val="68B3F1C835204AF2B60772BE65909AE4"/>
    <w:rsid w:val="00133E93"/>
  </w:style>
  <w:style w:type="paragraph" w:customStyle="1" w:styleId="7D47629E696E4B459FAA8DF9B72A2999">
    <w:name w:val="7D47629E696E4B459FAA8DF9B72A2999"/>
    <w:rsid w:val="00133E93"/>
  </w:style>
  <w:style w:type="paragraph" w:customStyle="1" w:styleId="1A693F3521324F0080E1F9A5AC767926">
    <w:name w:val="1A693F3521324F0080E1F9A5AC767926"/>
    <w:rsid w:val="00133E93"/>
  </w:style>
  <w:style w:type="paragraph" w:customStyle="1" w:styleId="33FC43F78E1943D29FEDC42D07A2F21A">
    <w:name w:val="33FC43F78E1943D29FEDC42D07A2F21A"/>
    <w:rsid w:val="00133E93"/>
  </w:style>
  <w:style w:type="paragraph" w:customStyle="1" w:styleId="001D340BDE5B4C2AA3CB4740B05720E4">
    <w:name w:val="001D340BDE5B4C2AA3CB4740B05720E4"/>
    <w:rsid w:val="00133E93"/>
  </w:style>
  <w:style w:type="paragraph" w:customStyle="1" w:styleId="1D4563D287D140D99AF376984661B5FB">
    <w:name w:val="1D4563D287D140D99AF376984661B5FB"/>
    <w:rsid w:val="00133E93"/>
  </w:style>
  <w:style w:type="paragraph" w:customStyle="1" w:styleId="B873861F82C74795A506088EFC7F5FBE">
    <w:name w:val="B873861F82C74795A506088EFC7F5FBE"/>
    <w:rsid w:val="00133E93"/>
  </w:style>
  <w:style w:type="paragraph" w:customStyle="1" w:styleId="C9252A7BB4584713BCE527050F28AF85">
    <w:name w:val="C9252A7BB4584713BCE527050F28AF85"/>
    <w:rsid w:val="00133E93"/>
  </w:style>
  <w:style w:type="paragraph" w:customStyle="1" w:styleId="A4DCD2E419804962A84C68702669E010">
    <w:name w:val="A4DCD2E419804962A84C68702669E010"/>
    <w:rsid w:val="00133E93"/>
  </w:style>
  <w:style w:type="paragraph" w:customStyle="1" w:styleId="AC83A2C0EC9E4916B4CD3AD43F851AF0">
    <w:name w:val="AC83A2C0EC9E4916B4CD3AD43F851AF0"/>
    <w:rsid w:val="00133E93"/>
  </w:style>
  <w:style w:type="paragraph" w:customStyle="1" w:styleId="01D80FEFB2B24E8D858E79C1B410AA51">
    <w:name w:val="01D80FEFB2B24E8D858E79C1B410AA51"/>
    <w:rsid w:val="00133E93"/>
  </w:style>
  <w:style w:type="paragraph" w:customStyle="1" w:styleId="FD3E378D347E46A18310EA28D47CA151">
    <w:name w:val="FD3E378D347E46A18310EA28D47CA151"/>
    <w:rsid w:val="00133E93"/>
  </w:style>
  <w:style w:type="paragraph" w:customStyle="1" w:styleId="99B0A361DA8C4367BC962EDD7426B011">
    <w:name w:val="99B0A361DA8C4367BC962EDD7426B011"/>
    <w:rsid w:val="00133E93"/>
  </w:style>
  <w:style w:type="paragraph" w:customStyle="1" w:styleId="C593D9AF6E3A47829D00A54FCBF35CEB">
    <w:name w:val="C593D9AF6E3A47829D00A54FCBF35CEB"/>
    <w:rsid w:val="00133E93"/>
  </w:style>
  <w:style w:type="paragraph" w:customStyle="1" w:styleId="A52468F4B8224220BCAA10B36A64BEC8">
    <w:name w:val="A52468F4B8224220BCAA10B36A64BEC8"/>
    <w:rsid w:val="00133E93"/>
  </w:style>
  <w:style w:type="paragraph" w:customStyle="1" w:styleId="3C47ECE6920B4D27A104C1559DC8F771">
    <w:name w:val="3C47ECE6920B4D27A104C1559DC8F771"/>
    <w:rsid w:val="00133E93"/>
  </w:style>
  <w:style w:type="paragraph" w:customStyle="1" w:styleId="05CECD875F87432F8E11A37912E6019B">
    <w:name w:val="05CECD875F87432F8E11A37912E6019B"/>
    <w:rsid w:val="00133E93"/>
  </w:style>
  <w:style w:type="paragraph" w:customStyle="1" w:styleId="9E5342F6719B48F986F1729454C9F684">
    <w:name w:val="9E5342F6719B48F986F1729454C9F684"/>
    <w:rsid w:val="00133E93"/>
  </w:style>
  <w:style w:type="paragraph" w:customStyle="1" w:styleId="8EBEBE46726E4F9C8F292B7BCABCA8B1">
    <w:name w:val="8EBEBE46726E4F9C8F292B7BCABCA8B1"/>
    <w:rsid w:val="00133E93"/>
  </w:style>
  <w:style w:type="paragraph" w:customStyle="1" w:styleId="079B64EB93B24ED9972A5D4D88925600">
    <w:name w:val="079B64EB93B24ED9972A5D4D88925600"/>
    <w:rsid w:val="00133E93"/>
  </w:style>
  <w:style w:type="paragraph" w:customStyle="1" w:styleId="AEE8C20CEC6A4D70A07DA3B5126AFF7A">
    <w:name w:val="AEE8C20CEC6A4D70A07DA3B5126AFF7A"/>
    <w:rsid w:val="00133E93"/>
  </w:style>
  <w:style w:type="paragraph" w:customStyle="1" w:styleId="C6C68A6F314C4989ABACB6425AF12276">
    <w:name w:val="C6C68A6F314C4989ABACB6425AF12276"/>
    <w:rsid w:val="00133E93"/>
  </w:style>
  <w:style w:type="paragraph" w:customStyle="1" w:styleId="7C19C35BA21647F5826843DEA3F3A5DD">
    <w:name w:val="7C19C35BA21647F5826843DEA3F3A5DD"/>
    <w:rsid w:val="00133E93"/>
  </w:style>
  <w:style w:type="paragraph" w:customStyle="1" w:styleId="FE20108E53464CB2987CD51E304994A9">
    <w:name w:val="FE20108E53464CB2987CD51E304994A9"/>
    <w:rsid w:val="00133E93"/>
  </w:style>
  <w:style w:type="paragraph" w:customStyle="1" w:styleId="27B37EE932C940259882B7E492560007">
    <w:name w:val="27B37EE932C940259882B7E492560007"/>
    <w:rsid w:val="00133E93"/>
  </w:style>
  <w:style w:type="paragraph" w:customStyle="1" w:styleId="23417E4150094E45A2062B8C2354A8ED">
    <w:name w:val="23417E4150094E45A2062B8C2354A8ED"/>
    <w:rsid w:val="00133E93"/>
  </w:style>
  <w:style w:type="paragraph" w:customStyle="1" w:styleId="0C9FDE0B007444B4897E929DBE863633">
    <w:name w:val="0C9FDE0B007444B4897E929DBE863633"/>
    <w:rsid w:val="00133E93"/>
  </w:style>
  <w:style w:type="paragraph" w:customStyle="1" w:styleId="CF57C89B74224471A43D8626E72A4F66">
    <w:name w:val="CF57C89B74224471A43D8626E72A4F66"/>
    <w:rsid w:val="00133E93"/>
  </w:style>
  <w:style w:type="paragraph" w:customStyle="1" w:styleId="796CA9A3FB804A9BB7F0DE59128F9B34">
    <w:name w:val="796CA9A3FB804A9BB7F0DE59128F9B34"/>
    <w:rsid w:val="00133E93"/>
  </w:style>
  <w:style w:type="paragraph" w:customStyle="1" w:styleId="2EA566A5C00A42BA91B1B5E02DFD2448">
    <w:name w:val="2EA566A5C00A42BA91B1B5E02DFD2448"/>
    <w:rsid w:val="00133E93"/>
  </w:style>
  <w:style w:type="paragraph" w:customStyle="1" w:styleId="77E19E8076204D1393B620911C915475">
    <w:name w:val="77E19E8076204D1393B620911C915475"/>
    <w:rsid w:val="00133E93"/>
  </w:style>
  <w:style w:type="paragraph" w:customStyle="1" w:styleId="DF410073202D43EB952C4F2B9AC8AF9F">
    <w:name w:val="DF410073202D43EB952C4F2B9AC8AF9F"/>
    <w:rsid w:val="00133E93"/>
  </w:style>
  <w:style w:type="paragraph" w:customStyle="1" w:styleId="990C169B83214E13BBBF1DCFDE827CF3">
    <w:name w:val="990C169B83214E13BBBF1DCFDE827CF3"/>
    <w:rsid w:val="00133E93"/>
  </w:style>
  <w:style w:type="paragraph" w:customStyle="1" w:styleId="8A77075D95584495B0C857CFD0236EFF">
    <w:name w:val="8A77075D95584495B0C857CFD0236EFF"/>
    <w:rsid w:val="00133E93"/>
  </w:style>
  <w:style w:type="paragraph" w:customStyle="1" w:styleId="61FC3AC733B741DC807FA671FC1E6AE9">
    <w:name w:val="61FC3AC733B741DC807FA671FC1E6AE9"/>
    <w:rsid w:val="00133E93"/>
  </w:style>
  <w:style w:type="paragraph" w:customStyle="1" w:styleId="EDBE8E2A88404C439A8BFF736EEF28FA">
    <w:name w:val="EDBE8E2A88404C439A8BFF736EEF28FA"/>
    <w:rsid w:val="00133E93"/>
  </w:style>
  <w:style w:type="paragraph" w:customStyle="1" w:styleId="FC3A03CBC2CE42D58D4F99090640D9D4">
    <w:name w:val="FC3A03CBC2CE42D58D4F99090640D9D4"/>
    <w:rsid w:val="00133E93"/>
  </w:style>
  <w:style w:type="paragraph" w:customStyle="1" w:styleId="1EE5A9FD363046198732E1294AF546EE">
    <w:name w:val="1EE5A9FD363046198732E1294AF546EE"/>
    <w:rsid w:val="00133E93"/>
  </w:style>
  <w:style w:type="paragraph" w:customStyle="1" w:styleId="91A034B48A724C46867B6809B95C95B7">
    <w:name w:val="91A034B48A724C46867B6809B95C95B7"/>
    <w:rsid w:val="00133E93"/>
  </w:style>
  <w:style w:type="paragraph" w:customStyle="1" w:styleId="2144D1752103490695DD53AA8638D42A">
    <w:name w:val="2144D1752103490695DD53AA8638D42A"/>
    <w:rsid w:val="00133E93"/>
  </w:style>
  <w:style w:type="paragraph" w:customStyle="1" w:styleId="DB6028792049420B9CCEC2226B3830D9">
    <w:name w:val="DB6028792049420B9CCEC2226B3830D9"/>
    <w:rsid w:val="00133E93"/>
  </w:style>
  <w:style w:type="paragraph" w:customStyle="1" w:styleId="50E82EB63022419DAD60667616F6B0461">
    <w:name w:val="50E82EB63022419DAD60667616F6B046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">
    <w:name w:val="7960B65AF69D4F01B9D996FD2AF6A15B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">
    <w:name w:val="4C027C6739FC49E48772A7798ABFEDF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">
    <w:name w:val="058B15568F7347D7BF47B9AB70677D0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">
    <w:name w:val="3A64005A6152472ABB452F935B2C5ED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">
    <w:name w:val="A0FFF6F0BB0A4017A0A42A004249C7B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">
    <w:name w:val="5787679C81E0427AA73973306711620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">
    <w:name w:val="1A2ACACEB6084137A539D80F56675086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">
    <w:name w:val="F6CAE491466240A19CD7C3DE7B1432B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">
    <w:name w:val="69ECA40F6A884ED4AEE30D49B9B86A1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">
    <w:name w:val="13A84DB988C64FB7A1F050685E79D2B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">
    <w:name w:val="C9F9A01DCEA3428686015C58AC87E122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">
    <w:name w:val="F04793D5681341968B06BAB44F0BDD95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">
    <w:name w:val="2F49DD0C689C4AAAB57720E24AA8187F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">
    <w:name w:val="EBF6CEC358A54ABDACC6048F32EC6A3F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">
    <w:name w:val="8B783DC96EA54F2298EA47C0D8F5080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">
    <w:name w:val="BF92697BBCAE4126BA2D4A608D1E075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">
    <w:name w:val="4AAE34D1F5584F2D91F5A6C492257027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">
    <w:name w:val="165D58E23BF84B399E3518E8574E0A9B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">
    <w:name w:val="9C8929DF0F614FC8B5A3792808852ED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">
    <w:name w:val="AD5992751BB14948A2F72197EA932D7C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">
    <w:name w:val="361D618F1C4A433F9CCB11BB90B51BD8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">
    <w:name w:val="CE690E1751274974A681E16C7AA70E86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">
    <w:name w:val="2219A297AB61493BA0E3133E4B28F44B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">
    <w:name w:val="B7E118EACCFA4C4FA6427C9783F305E5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">
    <w:name w:val="5685D6046FA04AB6BCA65DA9FA671205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">
    <w:name w:val="33FE1C318D4A4BE38DABF04672561FF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">
    <w:name w:val="47604F4B4A4644598D43434F5FF486D4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">
    <w:name w:val="E9B223E0656947DFADB80163698A6244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">
    <w:name w:val="CB3A7CD741274A64B5C43FF8E703062F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">
    <w:name w:val="4DA2AC87CEFF4340A68840A4A15398D1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">
    <w:name w:val="B2598CFD63074A4CB923FD84BE3480F6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">
    <w:name w:val="0EC53D4300114AE7A22E414A79E5079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">
    <w:name w:val="B57E20CE7D994463A3E16CEB1D9906F3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">
    <w:name w:val="87E85CAFCB054D7E9F2A15D8634F0FB7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">
    <w:name w:val="00CF15DC1468477D9FDBCE12BBB7B0EC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">
    <w:name w:val="5BA885C4DA9E4F2A9F8DDE16FD59E15B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">
    <w:name w:val="D894BC6A1AEA47BD88611ADA16C1A25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">
    <w:name w:val="670A41D9852441DB90BA5EC1C36CF353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">
    <w:name w:val="B545B3AD1A774AD5AC55DD0075A7BDF6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">
    <w:name w:val="35829391BECF4496B2D0976E5C3942AA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">
    <w:name w:val="FEE2CB51C3C54B308A1ED92A063254F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">
    <w:name w:val="E34AB947625C4ED9AE46F005A8BC0B9F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">
    <w:name w:val="7537312BCAF145A5A044A42ED4B4AE01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">
    <w:name w:val="6C183066202242F99200843354CF274F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">
    <w:name w:val="6BF07D20A48448E9A2B896872D7EA7E1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BB45012F7647A5AA3498BF18ADF8AE1">
    <w:name w:val="32BB45012F7647A5AA3498BF18ADF8A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110BC11AB8441EAA28D2580363E68181">
    <w:name w:val="7110BC11AB8441EAA28D2580363E6818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F528ED9FEA47A482A8F02206CB41221">
    <w:name w:val="6EF528ED9FEA47A482A8F02206CB4122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78BF596CBC411F873644474E86BE2C1">
    <w:name w:val="5278BF596CBC411F873644474E86BE2C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32623A18884AD09F9D2A35E9E367111">
    <w:name w:val="A232623A18884AD09F9D2A35E9E36711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DC05802B2842C792973DDF7D567D041">
    <w:name w:val="5BDC05802B2842C792973DDF7D567D04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5808807051349BF91866D24C636F4C21">
    <w:name w:val="65808807051349BF91866D24C636F4C2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FA816E50FE4E0AB2B0FBD7F966821A1">
    <w:name w:val="4BFA816E50FE4E0AB2B0FBD7F966821A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CD2E419804962A84C68702669E0101">
    <w:name w:val="A4DCD2E419804962A84C68702669E01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417E4150094E45A2062B8C2354A8ED1">
    <w:name w:val="23417E4150094E45A2062B8C2354A8E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E5A9FD363046198732E1294AF546EE1">
    <w:name w:val="1EE5A9FD363046198732E1294AF546E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A034B48A724C46867B6809B95C95B71">
    <w:name w:val="91A034B48A724C46867B6809B95C95B7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144D1752103490695DD53AA8638D42A1">
    <w:name w:val="2144D1752103490695DD53AA8638D42A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6028792049420B9CCEC2226B3830D91">
    <w:name w:val="DB6028792049420B9CCEC2226B3830D9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">
    <w:name w:val="50E82EB63022419DAD60667616F6B046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">
    <w:name w:val="7960B65AF69D4F01B9D996FD2AF6A15B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">
    <w:name w:val="4C027C6739FC49E48772A7798ABFEDF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">
    <w:name w:val="058B15568F7347D7BF47B9AB70677D0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">
    <w:name w:val="3A64005A6152472ABB452F935B2C5ED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">
    <w:name w:val="A0FFF6F0BB0A4017A0A42A004249C7B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">
    <w:name w:val="5787679C81E0427AA73973306711620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">
    <w:name w:val="1A2ACACEB6084137A539D80F56675086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">
    <w:name w:val="F6CAE491466240A19CD7C3DE7B1432B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">
    <w:name w:val="69ECA40F6A884ED4AEE30D49B9B86A1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">
    <w:name w:val="13A84DB988C64FB7A1F050685E79D2B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">
    <w:name w:val="C9F9A01DCEA3428686015C58AC87E122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">
    <w:name w:val="F04793D5681341968B06BAB44F0BDD95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">
    <w:name w:val="2F49DD0C689C4AAAB57720E24AA8187F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">
    <w:name w:val="EBF6CEC358A54ABDACC6048F32EC6A3F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">
    <w:name w:val="8B783DC96EA54F2298EA47C0D8F5080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">
    <w:name w:val="BF92697BBCAE4126BA2D4A608D1E075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">
    <w:name w:val="4AAE34D1F5584F2D91F5A6C492257027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">
    <w:name w:val="165D58E23BF84B399E3518E8574E0A9B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">
    <w:name w:val="9C8929DF0F614FC8B5A3792808852ED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">
    <w:name w:val="AD5992751BB14948A2F72197EA932D7C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">
    <w:name w:val="361D618F1C4A433F9CCB11BB90B51BD8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">
    <w:name w:val="CE690E1751274974A681E16C7AA70E86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">
    <w:name w:val="2219A297AB61493BA0E3133E4B28F44B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">
    <w:name w:val="B7E118EACCFA4C4FA6427C9783F305E5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">
    <w:name w:val="5685D6046FA04AB6BCA65DA9FA671205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">
    <w:name w:val="33FE1C318D4A4BE38DABF04672561FF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">
    <w:name w:val="47604F4B4A4644598D43434F5FF486D4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">
    <w:name w:val="E9B223E0656947DFADB80163698A6244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">
    <w:name w:val="CB3A7CD741274A64B5C43FF8E703062F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">
    <w:name w:val="4DA2AC87CEFF4340A68840A4A15398D1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">
    <w:name w:val="B2598CFD63074A4CB923FD84BE3480F6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">
    <w:name w:val="0EC53D4300114AE7A22E414A79E5079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">
    <w:name w:val="B57E20CE7D994463A3E16CEB1D9906F3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">
    <w:name w:val="87E85CAFCB054D7E9F2A15D8634F0FB7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">
    <w:name w:val="00CF15DC1468477D9FDBCE12BBB7B0EC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">
    <w:name w:val="5BA885C4DA9E4F2A9F8DDE16FD59E15B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">
    <w:name w:val="D894BC6A1AEA47BD88611ADA16C1A25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">
    <w:name w:val="670A41D9852441DB90BA5EC1C36CF353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">
    <w:name w:val="B545B3AD1A774AD5AC55DD0075A7BDF6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">
    <w:name w:val="35829391BECF4496B2D0976E5C3942AA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">
    <w:name w:val="FEE2CB51C3C54B308A1ED92A063254F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">
    <w:name w:val="E34AB947625C4ED9AE46F005A8BC0B9F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">
    <w:name w:val="7537312BCAF145A5A044A42ED4B4AE01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">
    <w:name w:val="6C183066202242F99200843354CF274F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">
    <w:name w:val="6BF07D20A48448E9A2B896872D7EA7E1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BB45012F7647A5AA3498BF18ADF8AE2">
    <w:name w:val="32BB45012F7647A5AA3498BF18ADF8A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110BC11AB8441EAA28D2580363E68182">
    <w:name w:val="7110BC11AB8441EAA28D2580363E6818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F528ED9FEA47A482A8F02206CB41222">
    <w:name w:val="6EF528ED9FEA47A482A8F02206CB4122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78BF596CBC411F873644474E86BE2C2">
    <w:name w:val="5278BF596CBC411F873644474E86BE2C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32623A18884AD09F9D2A35E9E367112">
    <w:name w:val="A232623A18884AD09F9D2A35E9E36711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DC05802B2842C792973DDF7D567D042">
    <w:name w:val="5BDC05802B2842C792973DDF7D567D04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5808807051349BF91866D24C636F4C22">
    <w:name w:val="65808807051349BF91866D24C636F4C2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FA816E50FE4E0AB2B0FBD7F966821A2">
    <w:name w:val="4BFA816E50FE4E0AB2B0FBD7F966821A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CD2E419804962A84C68702669E0102">
    <w:name w:val="A4DCD2E419804962A84C68702669E01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417E4150094E45A2062B8C2354A8ED2">
    <w:name w:val="23417E4150094E45A2062B8C2354A8E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E5A9FD363046198732E1294AF546EE2">
    <w:name w:val="1EE5A9FD363046198732E1294AF546E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A034B48A724C46867B6809B95C95B72">
    <w:name w:val="91A034B48A724C46867B6809B95C95B7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144D1752103490695DD53AA8638D42A2">
    <w:name w:val="2144D1752103490695DD53AA8638D42A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6028792049420B9CCEC2226B3830D92">
    <w:name w:val="DB6028792049420B9CCEC2226B3830D9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">
    <w:name w:val="50E82EB63022419DAD60667616F6B046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">
    <w:name w:val="7960B65AF69D4F01B9D996FD2AF6A15B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">
    <w:name w:val="4C027C6739FC49E48772A7798ABFEDFE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">
    <w:name w:val="058B15568F7347D7BF47B9AB70677D00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">
    <w:name w:val="3A64005A6152472ABB452F935B2C5EDD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">
    <w:name w:val="A0FFF6F0BB0A4017A0A42A004249C7BE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">
    <w:name w:val="5787679C81E0427AA739733067116200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">
    <w:name w:val="1A2ACACEB6084137A539D80F56675086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">
    <w:name w:val="F6CAE491466240A19CD7C3DE7B1432BE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">
    <w:name w:val="69ECA40F6A884ED4AEE30D49B9B86A10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">
    <w:name w:val="13A84DB988C64FB7A1F050685E79D2BD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">
    <w:name w:val="C9F9A01DCEA3428686015C58AC87E122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">
    <w:name w:val="F04793D5681341968B06BAB44F0BDD95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">
    <w:name w:val="2F49DD0C689C4AAAB57720E24AA8187F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">
    <w:name w:val="EBF6CEC358A54ABDACC6048F32EC6A3F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">
    <w:name w:val="8B783DC96EA54F2298EA47C0D8F50800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">
    <w:name w:val="BF92697BBCAE4126BA2D4A608D1E075D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">
    <w:name w:val="4AAE34D1F5584F2D91F5A6C492257027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">
    <w:name w:val="165D58E23BF84B399E3518E8574E0A9B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">
    <w:name w:val="9C8929DF0F614FC8B5A3792808852EDD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">
    <w:name w:val="AD5992751BB14948A2F72197EA932D7C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">
    <w:name w:val="361D618F1C4A433F9CCB11BB90B51BD8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">
    <w:name w:val="CE690E1751274974A681E16C7AA70E86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">
    <w:name w:val="2219A297AB61493BA0E3133E4B28F44B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">
    <w:name w:val="B7E118EACCFA4C4FA6427C9783F305E5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">
    <w:name w:val="5685D6046FA04AB6BCA65DA9FA671205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">
    <w:name w:val="33FE1C318D4A4BE38DABF04672561FFD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">
    <w:name w:val="47604F4B4A4644598D43434F5FF486D4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">
    <w:name w:val="E9B223E0656947DFADB80163698A6244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">
    <w:name w:val="CB3A7CD741274A64B5C43FF8E703062F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">
    <w:name w:val="4DA2AC87CEFF4340A68840A4A15398D1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">
    <w:name w:val="B2598CFD63074A4CB923FD84BE3480F6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">
    <w:name w:val="0EC53D4300114AE7A22E414A79E5079D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">
    <w:name w:val="B57E20CE7D994463A3E16CEB1D9906F3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">
    <w:name w:val="87E85CAFCB054D7E9F2A15D8634F0FB7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">
    <w:name w:val="00CF15DC1468477D9FDBCE12BBB7B0EC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">
    <w:name w:val="5BA885C4DA9E4F2A9F8DDE16FD59E15B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">
    <w:name w:val="D894BC6A1AEA47BD88611ADA16C1A250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">
    <w:name w:val="670A41D9852441DB90BA5EC1C36CF353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">
    <w:name w:val="B545B3AD1A774AD5AC55DD0075A7BDF6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">
    <w:name w:val="35829391BECF4496B2D0976E5C3942AA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">
    <w:name w:val="FEE2CB51C3C54B308A1ED92A063254FE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">
    <w:name w:val="E34AB947625C4ED9AE46F005A8BC0B9F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">
    <w:name w:val="7537312BCAF145A5A044A42ED4B4AE01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3">
    <w:name w:val="6C183066202242F99200843354CF274F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">
    <w:name w:val="6BF07D20A48448E9A2B896872D7EA7E1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BB45012F7647A5AA3498BF18ADF8AE3">
    <w:name w:val="32BB45012F7647A5AA3498BF18ADF8AE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110BC11AB8441EAA28D2580363E68183">
    <w:name w:val="7110BC11AB8441EAA28D2580363E6818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F528ED9FEA47A482A8F02206CB41223">
    <w:name w:val="6EF528ED9FEA47A482A8F02206CB4122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78BF596CBC411F873644474E86BE2C3">
    <w:name w:val="5278BF596CBC411F873644474E86BE2C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32623A18884AD09F9D2A35E9E367113">
    <w:name w:val="A232623A18884AD09F9D2A35E9E36711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DC05802B2842C792973DDF7D567D043">
    <w:name w:val="5BDC05802B2842C792973DDF7D567D04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5808807051349BF91866D24C636F4C23">
    <w:name w:val="65808807051349BF91866D24C636F4C2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FA816E50FE4E0AB2B0FBD7F966821A3">
    <w:name w:val="4BFA816E50FE4E0AB2B0FBD7F966821A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CD2E419804962A84C68702669E0103">
    <w:name w:val="A4DCD2E419804962A84C68702669E010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417E4150094E45A2062B8C2354A8ED3">
    <w:name w:val="23417E4150094E45A2062B8C2354A8ED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E5A9FD363046198732E1294AF546EE3">
    <w:name w:val="1EE5A9FD363046198732E1294AF546EE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A034B48A724C46867B6809B95C95B73">
    <w:name w:val="91A034B48A724C46867B6809B95C95B7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144D1752103490695DD53AA8638D42A3">
    <w:name w:val="2144D1752103490695DD53AA8638D42A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6028792049420B9CCEC2226B3830D93">
    <w:name w:val="DB6028792049420B9CCEC2226B3830D93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">
    <w:name w:val="50E82EB63022419DAD60667616F6B046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">
    <w:name w:val="7960B65AF69D4F01B9D996FD2AF6A15B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">
    <w:name w:val="4C027C6739FC49E48772A7798ABFEDFE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">
    <w:name w:val="058B15568F7347D7BF47B9AB70677D00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">
    <w:name w:val="3A64005A6152472ABB452F935B2C5EDD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">
    <w:name w:val="A0FFF6F0BB0A4017A0A42A004249C7BE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">
    <w:name w:val="5787679C81E0427AA739733067116200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">
    <w:name w:val="1A2ACACEB6084137A539D80F56675086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">
    <w:name w:val="F6CAE491466240A19CD7C3DE7B1432BE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">
    <w:name w:val="69ECA40F6A884ED4AEE30D49B9B86A10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">
    <w:name w:val="13A84DB988C64FB7A1F050685E79D2BD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">
    <w:name w:val="C9F9A01DCEA3428686015C58AC87E122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">
    <w:name w:val="F04793D5681341968B06BAB44F0BDD95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">
    <w:name w:val="2F49DD0C689C4AAAB57720E24AA8187F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">
    <w:name w:val="EBF6CEC358A54ABDACC6048F32EC6A3F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">
    <w:name w:val="8B783DC96EA54F2298EA47C0D8F50800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">
    <w:name w:val="BF92697BBCAE4126BA2D4A608D1E075D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">
    <w:name w:val="4AAE34D1F5584F2D91F5A6C492257027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">
    <w:name w:val="165D58E23BF84B399E3518E8574E0A9B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">
    <w:name w:val="9C8929DF0F614FC8B5A3792808852EDD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">
    <w:name w:val="AD5992751BB14948A2F72197EA932D7C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">
    <w:name w:val="361D618F1C4A433F9CCB11BB90B51BD8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">
    <w:name w:val="CE690E1751274974A681E16C7AA70E86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">
    <w:name w:val="2219A297AB61493BA0E3133E4B28F44B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">
    <w:name w:val="B7E118EACCFA4C4FA6427C9783F305E5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">
    <w:name w:val="5685D6046FA04AB6BCA65DA9FA671205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">
    <w:name w:val="33FE1C318D4A4BE38DABF04672561FFD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">
    <w:name w:val="47604F4B4A4644598D43434F5FF486D4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">
    <w:name w:val="E9B223E0656947DFADB80163698A6244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">
    <w:name w:val="CB3A7CD741274A64B5C43FF8E703062F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">
    <w:name w:val="4DA2AC87CEFF4340A68840A4A15398D1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">
    <w:name w:val="B2598CFD63074A4CB923FD84BE3480F6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">
    <w:name w:val="0EC53D4300114AE7A22E414A79E5079D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">
    <w:name w:val="B57E20CE7D994463A3E16CEB1D9906F3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">
    <w:name w:val="87E85CAFCB054D7E9F2A15D8634F0FB7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">
    <w:name w:val="00CF15DC1468477D9FDBCE12BBB7B0EC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">
    <w:name w:val="5BA885C4DA9E4F2A9F8DDE16FD59E15B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">
    <w:name w:val="D894BC6A1AEA47BD88611ADA16C1A250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">
    <w:name w:val="670A41D9852441DB90BA5EC1C36CF353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">
    <w:name w:val="B545B3AD1A774AD5AC55DD0075A7BDF6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">
    <w:name w:val="35829391BECF4496B2D0976E5C3942AA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">
    <w:name w:val="FEE2CB51C3C54B308A1ED92A063254FE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">
    <w:name w:val="E34AB947625C4ED9AE46F005A8BC0B9F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">
    <w:name w:val="7537312BCAF145A5A044A42ED4B4AE01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4">
    <w:name w:val="6C183066202242F99200843354CF274F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">
    <w:name w:val="6BF07D20A48448E9A2B896872D7EA7E1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BB45012F7647A5AA3498BF18ADF8AE4">
    <w:name w:val="32BB45012F7647A5AA3498BF18ADF8AE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110BC11AB8441EAA28D2580363E68184">
    <w:name w:val="7110BC11AB8441EAA28D2580363E6818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F528ED9FEA47A482A8F02206CB41224">
    <w:name w:val="6EF528ED9FEA47A482A8F02206CB4122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78BF596CBC411F873644474E86BE2C4">
    <w:name w:val="5278BF596CBC411F873644474E86BE2C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32623A18884AD09F9D2A35E9E367114">
    <w:name w:val="A232623A18884AD09F9D2A35E9E36711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DC05802B2842C792973DDF7D567D044">
    <w:name w:val="5BDC05802B2842C792973DDF7D567D04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5808807051349BF91866D24C636F4C24">
    <w:name w:val="65808807051349BF91866D24C636F4C2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FA816E50FE4E0AB2B0FBD7F966821A4">
    <w:name w:val="4BFA816E50FE4E0AB2B0FBD7F966821A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CD2E419804962A84C68702669E0104">
    <w:name w:val="A4DCD2E419804962A84C68702669E010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417E4150094E45A2062B8C2354A8ED4">
    <w:name w:val="23417E4150094E45A2062B8C2354A8ED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E5A9FD363046198732E1294AF546EE4">
    <w:name w:val="1EE5A9FD363046198732E1294AF546EE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A034B48A724C46867B6809B95C95B74">
    <w:name w:val="91A034B48A724C46867B6809B95C95B7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144D1752103490695DD53AA8638D42A4">
    <w:name w:val="2144D1752103490695DD53AA8638D42A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6028792049420B9CCEC2226B3830D94">
    <w:name w:val="DB6028792049420B9CCEC2226B3830D94"/>
    <w:rsid w:val="00815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4E35DD5BCBC4973AB96ADF745B59F88">
    <w:name w:val="C4E35DD5BCBC4973AB96ADF745B59F88"/>
    <w:rsid w:val="00E47629"/>
  </w:style>
  <w:style w:type="paragraph" w:customStyle="1" w:styleId="D63A664510994FE7A06A9154CFD88149">
    <w:name w:val="D63A664510994FE7A06A9154CFD88149"/>
    <w:rsid w:val="00E47629"/>
  </w:style>
  <w:style w:type="paragraph" w:customStyle="1" w:styleId="A0797C26C479466FAE8E993AB17C4AC9">
    <w:name w:val="A0797C26C479466FAE8E993AB17C4AC9"/>
    <w:rsid w:val="00E47629"/>
  </w:style>
  <w:style w:type="paragraph" w:customStyle="1" w:styleId="BA03A8366520408DB8F57DD6E4A7D6F2">
    <w:name w:val="BA03A8366520408DB8F57DD6E4A7D6F2"/>
    <w:rsid w:val="00E47629"/>
  </w:style>
  <w:style w:type="paragraph" w:customStyle="1" w:styleId="BED973BCCA8A4AAF9969BFDB62268A94">
    <w:name w:val="BED973BCCA8A4AAF9969BFDB62268A94"/>
    <w:rsid w:val="00E47629"/>
  </w:style>
  <w:style w:type="paragraph" w:customStyle="1" w:styleId="BB88E874952E40B7A14D21FB87F1F5BF">
    <w:name w:val="BB88E874952E40B7A14D21FB87F1F5BF"/>
    <w:rsid w:val="00E47629"/>
  </w:style>
  <w:style w:type="paragraph" w:customStyle="1" w:styleId="ABC91425EF1C47DABAD0EE55167AA533">
    <w:name w:val="ABC91425EF1C47DABAD0EE55167AA533"/>
    <w:rsid w:val="00E47629"/>
  </w:style>
  <w:style w:type="paragraph" w:customStyle="1" w:styleId="CFD0B820A57A452CB67CCEF0FE11F3E3">
    <w:name w:val="CFD0B820A57A452CB67CCEF0FE11F3E3"/>
    <w:rsid w:val="00E47629"/>
  </w:style>
  <w:style w:type="paragraph" w:customStyle="1" w:styleId="131F8BD7C49E466999BA9B20FDB99B8B">
    <w:name w:val="131F8BD7C49E466999BA9B20FDB99B8B"/>
    <w:rsid w:val="00E47629"/>
  </w:style>
  <w:style w:type="paragraph" w:customStyle="1" w:styleId="9C995B3DB5E846839F79AEBD09EF2275">
    <w:name w:val="9C995B3DB5E846839F79AEBD09EF2275"/>
    <w:rsid w:val="00E47629"/>
  </w:style>
  <w:style w:type="paragraph" w:customStyle="1" w:styleId="50E82EB63022419DAD60667616F6B0465">
    <w:name w:val="50E82EB63022419DAD60667616F6B046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5">
    <w:name w:val="7960B65AF69D4F01B9D996FD2AF6A15B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5">
    <w:name w:val="4C027C6739FC49E48772A7798ABFEDFE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5">
    <w:name w:val="058B15568F7347D7BF47B9AB70677D00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5">
    <w:name w:val="3A64005A6152472ABB452F935B2C5EDD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5">
    <w:name w:val="A0FFF6F0BB0A4017A0A42A004249C7BE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5">
    <w:name w:val="5787679C81E0427AA739733067116200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5">
    <w:name w:val="1A2ACACEB6084137A539D80F56675086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5">
    <w:name w:val="F6CAE491466240A19CD7C3DE7B1432BE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5">
    <w:name w:val="69ECA40F6A884ED4AEE30D49B9B86A10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5">
    <w:name w:val="13A84DB988C64FB7A1F050685E79D2BD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5">
    <w:name w:val="C9F9A01DCEA3428686015C58AC87E122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5">
    <w:name w:val="F04793D5681341968B06BAB44F0BDD95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5">
    <w:name w:val="2F49DD0C689C4AAAB57720E24AA8187F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5">
    <w:name w:val="EBF6CEC358A54ABDACC6048F32EC6A3F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5">
    <w:name w:val="8B783DC96EA54F2298EA47C0D8F50800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5">
    <w:name w:val="BF92697BBCAE4126BA2D4A608D1E075D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5">
    <w:name w:val="4AAE34D1F5584F2D91F5A6C492257027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5">
    <w:name w:val="165D58E23BF84B399E3518E8574E0A9B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5">
    <w:name w:val="9C8929DF0F614FC8B5A3792808852EDD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5">
    <w:name w:val="AD5992751BB14948A2F72197EA932D7C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5">
    <w:name w:val="361D618F1C4A433F9CCB11BB90B51BD8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5">
    <w:name w:val="CE690E1751274974A681E16C7AA70E86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5">
    <w:name w:val="2219A297AB61493BA0E3133E4B28F44B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5">
    <w:name w:val="B7E118EACCFA4C4FA6427C9783F305E5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5">
    <w:name w:val="5685D6046FA04AB6BCA65DA9FA671205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5">
    <w:name w:val="33FE1C318D4A4BE38DABF04672561FFD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5">
    <w:name w:val="47604F4B4A4644598D43434F5FF486D4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5">
    <w:name w:val="E9B223E0656947DFADB80163698A6244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5">
    <w:name w:val="CB3A7CD741274A64B5C43FF8E703062F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5">
    <w:name w:val="4DA2AC87CEFF4340A68840A4A15398D1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5">
    <w:name w:val="B2598CFD63074A4CB923FD84BE3480F6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5">
    <w:name w:val="0EC53D4300114AE7A22E414A79E5079D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5">
    <w:name w:val="B57E20CE7D994463A3E16CEB1D9906F3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5">
    <w:name w:val="87E85CAFCB054D7E9F2A15D8634F0FB7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5">
    <w:name w:val="00CF15DC1468477D9FDBCE12BBB7B0EC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5">
    <w:name w:val="5BA885C4DA9E4F2A9F8DDE16FD59E15B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5">
    <w:name w:val="D894BC6A1AEA47BD88611ADA16C1A250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5">
    <w:name w:val="670A41D9852441DB90BA5EC1C36CF353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5">
    <w:name w:val="B545B3AD1A774AD5AC55DD0075A7BDF6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5">
    <w:name w:val="35829391BECF4496B2D0976E5C3942AA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5">
    <w:name w:val="FEE2CB51C3C54B308A1ED92A063254FE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5">
    <w:name w:val="E34AB947625C4ED9AE46F005A8BC0B9F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5">
    <w:name w:val="7537312BCAF145A5A044A42ED4B4AE01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5">
    <w:name w:val="6C183066202242F99200843354CF274F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5">
    <w:name w:val="6BF07D20A48448E9A2B896872D7EA7E1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BB45012F7647A5AA3498BF18ADF8AE5">
    <w:name w:val="32BB45012F7647A5AA3498BF18ADF8AE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110BC11AB8441EAA28D2580363E68185">
    <w:name w:val="7110BC11AB8441EAA28D2580363E6818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F528ED9FEA47A482A8F02206CB41225">
    <w:name w:val="6EF528ED9FEA47A482A8F02206CB4122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78BF596CBC411F873644474E86BE2C5">
    <w:name w:val="5278BF596CBC411F873644474E86BE2C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32623A18884AD09F9D2A35E9E367115">
    <w:name w:val="A232623A18884AD09F9D2A35E9E36711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DC05802B2842C792973DDF7D567D045">
    <w:name w:val="5BDC05802B2842C792973DDF7D567D04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5808807051349BF91866D24C636F4C25">
    <w:name w:val="65808807051349BF91866D24C636F4C2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FA816E50FE4E0AB2B0FBD7F966821A5">
    <w:name w:val="4BFA816E50FE4E0AB2B0FBD7F966821A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CD2E419804962A84C68702669E0105">
    <w:name w:val="A4DCD2E419804962A84C68702669E010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417E4150094E45A2062B8C2354A8ED5">
    <w:name w:val="23417E4150094E45A2062B8C2354A8ED5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3A8366520408DB8F57DD6E4A7D6F21">
    <w:name w:val="BA03A8366520408DB8F57DD6E4A7D6F21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D973BCCA8A4AAF9969BFDB62268A941">
    <w:name w:val="BED973BCCA8A4AAF9969BFDB62268A941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88E874952E40B7A14D21FB87F1F5BF1">
    <w:name w:val="BB88E874952E40B7A14D21FB87F1F5BF1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C91425EF1C47DABAD0EE55167AA5331">
    <w:name w:val="ABC91425EF1C47DABAD0EE55167AA5331"/>
    <w:rsid w:val="00894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6">
    <w:name w:val="50E82EB63022419DAD60667616F6B046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6">
    <w:name w:val="7960B65AF69D4F01B9D996FD2AF6A15B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6">
    <w:name w:val="4C027C6739FC49E48772A7798ABFEDFE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6">
    <w:name w:val="058B15568F7347D7BF47B9AB70677D00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6">
    <w:name w:val="3A64005A6152472ABB452F935B2C5EDD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6">
    <w:name w:val="A0FFF6F0BB0A4017A0A42A004249C7BE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6">
    <w:name w:val="5787679C81E0427AA739733067116200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6">
    <w:name w:val="1A2ACACEB6084137A539D80F56675086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6">
    <w:name w:val="F6CAE491466240A19CD7C3DE7B1432BE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6">
    <w:name w:val="69ECA40F6A884ED4AEE30D49B9B86A10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6">
    <w:name w:val="13A84DB988C64FB7A1F050685E79D2BD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6">
    <w:name w:val="C9F9A01DCEA3428686015C58AC87E122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6">
    <w:name w:val="F04793D5681341968B06BAB44F0BDD95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6">
    <w:name w:val="2F49DD0C689C4AAAB57720E24AA8187F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6">
    <w:name w:val="EBF6CEC358A54ABDACC6048F32EC6A3F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6">
    <w:name w:val="8B783DC96EA54F2298EA47C0D8F50800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6">
    <w:name w:val="BF92697BBCAE4126BA2D4A608D1E075D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6">
    <w:name w:val="4AAE34D1F5584F2D91F5A6C492257027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6">
    <w:name w:val="165D58E23BF84B399E3518E8574E0A9B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6">
    <w:name w:val="9C8929DF0F614FC8B5A3792808852EDD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6">
    <w:name w:val="AD5992751BB14948A2F72197EA932D7C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6">
    <w:name w:val="361D618F1C4A433F9CCB11BB90B51BD8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6">
    <w:name w:val="CE690E1751274974A681E16C7AA70E86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6">
    <w:name w:val="2219A297AB61493BA0E3133E4B28F44B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6">
    <w:name w:val="B7E118EACCFA4C4FA6427C9783F305E5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6">
    <w:name w:val="5685D6046FA04AB6BCA65DA9FA671205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6">
    <w:name w:val="33FE1C318D4A4BE38DABF04672561FFD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6">
    <w:name w:val="47604F4B4A4644598D43434F5FF486D4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6">
    <w:name w:val="E9B223E0656947DFADB80163698A6244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6">
    <w:name w:val="CB3A7CD741274A64B5C43FF8E703062F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6">
    <w:name w:val="4DA2AC87CEFF4340A68840A4A15398D1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6">
    <w:name w:val="B2598CFD63074A4CB923FD84BE3480F6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6">
    <w:name w:val="0EC53D4300114AE7A22E414A79E5079D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6">
    <w:name w:val="B57E20CE7D994463A3E16CEB1D9906F3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6">
    <w:name w:val="87E85CAFCB054D7E9F2A15D8634F0FB7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6">
    <w:name w:val="00CF15DC1468477D9FDBCE12BBB7B0EC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6">
    <w:name w:val="5BA885C4DA9E4F2A9F8DDE16FD59E15B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6">
    <w:name w:val="D894BC6A1AEA47BD88611ADA16C1A250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6">
    <w:name w:val="670A41D9852441DB90BA5EC1C36CF353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6">
    <w:name w:val="B545B3AD1A774AD5AC55DD0075A7BDF6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6">
    <w:name w:val="35829391BECF4496B2D0976E5C3942AA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6">
    <w:name w:val="FEE2CB51C3C54B308A1ED92A063254FE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6">
    <w:name w:val="E34AB947625C4ED9AE46F005A8BC0B9F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6">
    <w:name w:val="7537312BCAF145A5A044A42ED4B4AE01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6">
    <w:name w:val="6C183066202242F99200843354CF274F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6">
    <w:name w:val="6BF07D20A48448E9A2B896872D7EA7E1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BB45012F7647A5AA3498BF18ADF8AE6">
    <w:name w:val="32BB45012F7647A5AA3498BF18ADF8AE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110BC11AB8441EAA28D2580363E68186">
    <w:name w:val="7110BC11AB8441EAA28D2580363E6818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F528ED9FEA47A482A8F02206CB41226">
    <w:name w:val="6EF528ED9FEA47A482A8F02206CB4122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78BF596CBC411F873644474E86BE2C6">
    <w:name w:val="5278BF596CBC411F873644474E86BE2C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32623A18884AD09F9D2A35E9E367116">
    <w:name w:val="A232623A18884AD09F9D2A35E9E36711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DC05802B2842C792973DDF7D567D046">
    <w:name w:val="5BDC05802B2842C792973DDF7D567D04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5808807051349BF91866D24C636F4C26">
    <w:name w:val="65808807051349BF91866D24C636F4C2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FA816E50FE4E0AB2B0FBD7F966821A6">
    <w:name w:val="4BFA816E50FE4E0AB2B0FBD7F966821A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CD2E419804962A84C68702669E0106">
    <w:name w:val="A4DCD2E419804962A84C68702669E010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417E4150094E45A2062B8C2354A8ED6">
    <w:name w:val="23417E4150094E45A2062B8C2354A8ED6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3A8366520408DB8F57DD6E4A7D6F22">
    <w:name w:val="BA03A8366520408DB8F57DD6E4A7D6F22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D973BCCA8A4AAF9969BFDB62268A942">
    <w:name w:val="BED973BCCA8A4AAF9969BFDB62268A942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88E874952E40B7A14D21FB87F1F5BF2">
    <w:name w:val="BB88E874952E40B7A14D21FB87F1F5BF2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C91425EF1C47DABAD0EE55167AA5332">
    <w:name w:val="ABC91425EF1C47DABAD0EE55167AA5332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7">
    <w:name w:val="50E82EB63022419DAD60667616F6B046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7">
    <w:name w:val="7960B65AF69D4F01B9D996FD2AF6A15B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7">
    <w:name w:val="4C027C6739FC49E48772A7798ABFEDFE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7">
    <w:name w:val="058B15568F7347D7BF47B9AB70677D00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7">
    <w:name w:val="3A64005A6152472ABB452F935B2C5EDD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7">
    <w:name w:val="A0FFF6F0BB0A4017A0A42A004249C7BE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7">
    <w:name w:val="5787679C81E0427AA739733067116200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7">
    <w:name w:val="1A2ACACEB6084137A539D80F56675086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7">
    <w:name w:val="F6CAE491466240A19CD7C3DE7B1432BE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7">
    <w:name w:val="69ECA40F6A884ED4AEE30D49B9B86A10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7">
    <w:name w:val="13A84DB988C64FB7A1F050685E79D2BD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7">
    <w:name w:val="C9F9A01DCEA3428686015C58AC87E122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7">
    <w:name w:val="F04793D5681341968B06BAB44F0BDD95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7">
    <w:name w:val="2F49DD0C689C4AAAB57720E24AA8187F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7">
    <w:name w:val="EBF6CEC358A54ABDACC6048F32EC6A3F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7">
    <w:name w:val="8B783DC96EA54F2298EA47C0D8F50800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7">
    <w:name w:val="BF92697BBCAE4126BA2D4A608D1E075D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7">
    <w:name w:val="4AAE34D1F5584F2D91F5A6C492257027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7">
    <w:name w:val="165D58E23BF84B399E3518E8574E0A9B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7">
    <w:name w:val="9C8929DF0F614FC8B5A3792808852EDD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7">
    <w:name w:val="AD5992751BB14948A2F72197EA932D7C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7">
    <w:name w:val="361D618F1C4A433F9CCB11BB90B51BD8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7">
    <w:name w:val="CE690E1751274974A681E16C7AA70E86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7">
    <w:name w:val="2219A297AB61493BA0E3133E4B28F44B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7">
    <w:name w:val="B7E118EACCFA4C4FA6427C9783F305E5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7">
    <w:name w:val="5685D6046FA04AB6BCA65DA9FA671205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7">
    <w:name w:val="33FE1C318D4A4BE38DABF04672561FFD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7">
    <w:name w:val="47604F4B4A4644598D43434F5FF486D4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7">
    <w:name w:val="E9B223E0656947DFADB80163698A6244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7">
    <w:name w:val="CB3A7CD741274A64B5C43FF8E703062F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7">
    <w:name w:val="4DA2AC87CEFF4340A68840A4A15398D1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7">
    <w:name w:val="B2598CFD63074A4CB923FD84BE3480F6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7">
    <w:name w:val="0EC53D4300114AE7A22E414A79E5079D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7">
    <w:name w:val="B57E20CE7D994463A3E16CEB1D9906F3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7">
    <w:name w:val="87E85CAFCB054D7E9F2A15D8634F0FB7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7">
    <w:name w:val="00CF15DC1468477D9FDBCE12BBB7B0EC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7">
    <w:name w:val="5BA885C4DA9E4F2A9F8DDE16FD59E15B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7">
    <w:name w:val="D894BC6A1AEA47BD88611ADA16C1A250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7">
    <w:name w:val="670A41D9852441DB90BA5EC1C36CF353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7">
    <w:name w:val="B545B3AD1A774AD5AC55DD0075A7BDF6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7">
    <w:name w:val="35829391BECF4496B2D0976E5C3942AA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7">
    <w:name w:val="FEE2CB51C3C54B308A1ED92A063254FE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7">
    <w:name w:val="E34AB947625C4ED9AE46F005A8BC0B9F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7">
    <w:name w:val="7537312BCAF145A5A044A42ED4B4AE01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7">
    <w:name w:val="6C183066202242F99200843354CF274F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7">
    <w:name w:val="6BF07D20A48448E9A2B896872D7EA7E17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3A8366520408DB8F57DD6E4A7D6F23">
    <w:name w:val="BA03A8366520408DB8F57DD6E4A7D6F23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D973BCCA8A4AAF9969BFDB62268A943">
    <w:name w:val="BED973BCCA8A4AAF9969BFDB62268A943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88E874952E40B7A14D21FB87F1F5BF3">
    <w:name w:val="BB88E874952E40B7A14D21FB87F1F5BF3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C91425EF1C47DABAD0EE55167AA5333">
    <w:name w:val="ABC91425EF1C47DABAD0EE55167AA5333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D3E6274CBB4FBBA3410E62249F18DC">
    <w:name w:val="B5D3E6274CBB4FBBA3410E62249F18DC"/>
    <w:rsid w:val="000264CE"/>
  </w:style>
  <w:style w:type="paragraph" w:customStyle="1" w:styleId="50A0B1C3AA5F421DB8450364D932604E">
    <w:name w:val="50A0B1C3AA5F421DB8450364D932604E"/>
    <w:rsid w:val="000264CE"/>
  </w:style>
  <w:style w:type="paragraph" w:customStyle="1" w:styleId="50E82EB63022419DAD60667616F6B0468">
    <w:name w:val="50E82EB63022419DAD60667616F6B046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8">
    <w:name w:val="7960B65AF69D4F01B9D996FD2AF6A15B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8">
    <w:name w:val="4C027C6739FC49E48772A7798ABFEDFE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8">
    <w:name w:val="058B15568F7347D7BF47B9AB70677D00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8">
    <w:name w:val="3A64005A6152472ABB452F935B2C5EDD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8">
    <w:name w:val="A0FFF6F0BB0A4017A0A42A004249C7BE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8">
    <w:name w:val="5787679C81E0427AA739733067116200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8">
    <w:name w:val="1A2ACACEB6084137A539D80F56675086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8">
    <w:name w:val="F6CAE491466240A19CD7C3DE7B1432BE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8">
    <w:name w:val="69ECA40F6A884ED4AEE30D49B9B86A10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8">
    <w:name w:val="13A84DB988C64FB7A1F050685E79D2BD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8">
    <w:name w:val="C9F9A01DCEA3428686015C58AC87E122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8">
    <w:name w:val="F04793D5681341968B06BAB44F0BDD95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8">
    <w:name w:val="2F49DD0C689C4AAAB57720E24AA8187F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8">
    <w:name w:val="EBF6CEC358A54ABDACC6048F32EC6A3F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8">
    <w:name w:val="8B783DC96EA54F2298EA47C0D8F50800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8">
    <w:name w:val="BF92697BBCAE4126BA2D4A608D1E075D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8">
    <w:name w:val="4AAE34D1F5584F2D91F5A6C492257027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8">
    <w:name w:val="165D58E23BF84B399E3518E8574E0A9B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8">
    <w:name w:val="9C8929DF0F614FC8B5A3792808852EDD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8">
    <w:name w:val="AD5992751BB14948A2F72197EA932D7C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8">
    <w:name w:val="361D618F1C4A433F9CCB11BB90B51BD8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8">
    <w:name w:val="CE690E1751274974A681E16C7AA70E86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8">
    <w:name w:val="2219A297AB61493BA0E3133E4B28F44B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8">
    <w:name w:val="B7E118EACCFA4C4FA6427C9783F305E5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8">
    <w:name w:val="5685D6046FA04AB6BCA65DA9FA671205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8">
    <w:name w:val="33FE1C318D4A4BE38DABF04672561FFD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8">
    <w:name w:val="47604F4B4A4644598D43434F5FF486D4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8">
    <w:name w:val="E9B223E0656947DFADB80163698A6244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8">
    <w:name w:val="CB3A7CD741274A64B5C43FF8E703062F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8">
    <w:name w:val="4DA2AC87CEFF4340A68840A4A15398D1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8">
    <w:name w:val="B2598CFD63074A4CB923FD84BE3480F6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8">
    <w:name w:val="0EC53D4300114AE7A22E414A79E5079D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8">
    <w:name w:val="B57E20CE7D994463A3E16CEB1D9906F3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8">
    <w:name w:val="87E85CAFCB054D7E9F2A15D8634F0FB7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8">
    <w:name w:val="00CF15DC1468477D9FDBCE12BBB7B0EC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8">
    <w:name w:val="5BA885C4DA9E4F2A9F8DDE16FD59E15B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8">
    <w:name w:val="D894BC6A1AEA47BD88611ADA16C1A250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8">
    <w:name w:val="670A41D9852441DB90BA5EC1C36CF353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8">
    <w:name w:val="B545B3AD1A774AD5AC55DD0075A7BDF6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8">
    <w:name w:val="35829391BECF4496B2D0976E5C3942AA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8">
    <w:name w:val="FEE2CB51C3C54B308A1ED92A063254FE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8">
    <w:name w:val="E34AB947625C4ED9AE46F005A8BC0B9F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8">
    <w:name w:val="7537312BCAF145A5A044A42ED4B4AE01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8">
    <w:name w:val="6C183066202242F99200843354CF274F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8">
    <w:name w:val="6BF07D20A48448E9A2B896872D7EA7E18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3A8366520408DB8F57DD6E4A7D6F24">
    <w:name w:val="BA03A8366520408DB8F57DD6E4A7D6F24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D973BCCA8A4AAF9969BFDB62268A944">
    <w:name w:val="BED973BCCA8A4AAF9969BFDB62268A944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88E874952E40B7A14D21FB87F1F5BF4">
    <w:name w:val="BB88E874952E40B7A14D21FB87F1F5BF4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C91425EF1C47DABAD0EE55167AA5334">
    <w:name w:val="ABC91425EF1C47DABAD0EE55167AA5334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9">
    <w:name w:val="50E82EB63022419DAD60667616F6B046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9">
    <w:name w:val="7960B65AF69D4F01B9D996FD2AF6A15B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9">
    <w:name w:val="4C027C6739FC49E48772A7798ABFEDFE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9">
    <w:name w:val="058B15568F7347D7BF47B9AB70677D00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9">
    <w:name w:val="3A64005A6152472ABB452F935B2C5EDD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9">
    <w:name w:val="A0FFF6F0BB0A4017A0A42A004249C7BE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9">
    <w:name w:val="5787679C81E0427AA739733067116200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9">
    <w:name w:val="1A2ACACEB6084137A539D80F56675086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9">
    <w:name w:val="F6CAE491466240A19CD7C3DE7B1432BE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9">
    <w:name w:val="69ECA40F6A884ED4AEE30D49B9B86A10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9">
    <w:name w:val="13A84DB988C64FB7A1F050685E79D2BD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9">
    <w:name w:val="C9F9A01DCEA3428686015C58AC87E122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9">
    <w:name w:val="F04793D5681341968B06BAB44F0BDD95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9">
    <w:name w:val="2F49DD0C689C4AAAB57720E24AA8187F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9">
    <w:name w:val="EBF6CEC358A54ABDACC6048F32EC6A3F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9">
    <w:name w:val="8B783DC96EA54F2298EA47C0D8F50800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9">
    <w:name w:val="BF92697BBCAE4126BA2D4A608D1E075D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9">
    <w:name w:val="4AAE34D1F5584F2D91F5A6C492257027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9">
    <w:name w:val="165D58E23BF84B399E3518E8574E0A9B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9">
    <w:name w:val="9C8929DF0F614FC8B5A3792808852EDD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9">
    <w:name w:val="AD5992751BB14948A2F72197EA932D7C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9">
    <w:name w:val="361D618F1C4A433F9CCB11BB90B51BD8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9">
    <w:name w:val="CE690E1751274974A681E16C7AA70E86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9">
    <w:name w:val="2219A297AB61493BA0E3133E4B28F44B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9">
    <w:name w:val="B7E118EACCFA4C4FA6427C9783F305E5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9">
    <w:name w:val="5685D6046FA04AB6BCA65DA9FA671205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9">
    <w:name w:val="33FE1C318D4A4BE38DABF04672561FFD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9">
    <w:name w:val="47604F4B4A4644598D43434F5FF486D4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9">
    <w:name w:val="E9B223E0656947DFADB80163698A6244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9">
    <w:name w:val="CB3A7CD741274A64B5C43FF8E703062F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9">
    <w:name w:val="4DA2AC87CEFF4340A68840A4A15398D1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9">
    <w:name w:val="B2598CFD63074A4CB923FD84BE3480F6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9">
    <w:name w:val="0EC53D4300114AE7A22E414A79E5079D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9">
    <w:name w:val="B57E20CE7D994463A3E16CEB1D9906F3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9">
    <w:name w:val="87E85CAFCB054D7E9F2A15D8634F0FB7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9">
    <w:name w:val="00CF15DC1468477D9FDBCE12BBB7B0EC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9">
    <w:name w:val="5BA885C4DA9E4F2A9F8DDE16FD59E15B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9">
    <w:name w:val="D894BC6A1AEA47BD88611ADA16C1A250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9">
    <w:name w:val="670A41D9852441DB90BA5EC1C36CF353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9">
    <w:name w:val="B545B3AD1A774AD5AC55DD0075A7BDF6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9">
    <w:name w:val="35829391BECF4496B2D0976E5C3942AA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9">
    <w:name w:val="FEE2CB51C3C54B308A1ED92A063254FE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9">
    <w:name w:val="E34AB947625C4ED9AE46F005A8BC0B9F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9">
    <w:name w:val="7537312BCAF145A5A044A42ED4B4AE01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9">
    <w:name w:val="6C183066202242F99200843354CF274F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9">
    <w:name w:val="6BF07D20A48448E9A2B896872D7EA7E19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3A8366520408DB8F57DD6E4A7D6F25">
    <w:name w:val="BA03A8366520408DB8F57DD6E4A7D6F25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D973BCCA8A4AAF9969BFDB62268A945">
    <w:name w:val="BED973BCCA8A4AAF9969BFDB62268A945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88E874952E40B7A14D21FB87F1F5BF5">
    <w:name w:val="BB88E874952E40B7A14D21FB87F1F5BF5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C91425EF1C47DABAD0EE55167AA5335">
    <w:name w:val="ABC91425EF1C47DABAD0EE55167AA5335"/>
    <w:rsid w:val="00026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55AB023BD94E4F9E1203695C62C43B">
    <w:name w:val="ED55AB023BD94E4F9E1203695C62C43B"/>
    <w:rsid w:val="00EF6441"/>
    <w:rPr>
      <w:lang w:val="en-GB" w:eastAsia="en-GB"/>
    </w:rPr>
  </w:style>
  <w:style w:type="paragraph" w:customStyle="1" w:styleId="E4F425D8C4944456A9DABB68C2CE1530">
    <w:name w:val="E4F425D8C4944456A9DABB68C2CE1530"/>
    <w:rsid w:val="00EF6441"/>
    <w:rPr>
      <w:lang w:val="en-GB" w:eastAsia="en-GB"/>
    </w:rPr>
  </w:style>
  <w:style w:type="paragraph" w:customStyle="1" w:styleId="50E82EB63022419DAD60667616F6B04610">
    <w:name w:val="50E82EB63022419DAD60667616F6B046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0">
    <w:name w:val="7960B65AF69D4F01B9D996FD2AF6A15B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0">
    <w:name w:val="4C027C6739FC49E48772A7798ABFEDFE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0">
    <w:name w:val="058B15568F7347D7BF47B9AB70677D00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0">
    <w:name w:val="3A64005A6152472ABB452F935B2C5EDD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0">
    <w:name w:val="A0FFF6F0BB0A4017A0A42A004249C7BE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0">
    <w:name w:val="5787679C81E0427AA739733067116200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0">
    <w:name w:val="1A2ACACEB6084137A539D80F56675086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0">
    <w:name w:val="F6CAE491466240A19CD7C3DE7B1432BE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0">
    <w:name w:val="69ECA40F6A884ED4AEE30D49B9B86A10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0">
    <w:name w:val="13A84DB988C64FB7A1F050685E79D2BD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0">
    <w:name w:val="C9F9A01DCEA3428686015C58AC87E122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0">
    <w:name w:val="F04793D5681341968B06BAB44F0BDD95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0">
    <w:name w:val="2F49DD0C689C4AAAB57720E24AA8187F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0">
    <w:name w:val="EBF6CEC358A54ABDACC6048F32EC6A3F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0">
    <w:name w:val="8B783DC96EA54F2298EA47C0D8F50800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0">
    <w:name w:val="BF92697BBCAE4126BA2D4A608D1E075D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0">
    <w:name w:val="4AAE34D1F5584F2D91F5A6C492257027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0">
    <w:name w:val="165D58E23BF84B399E3518E8574E0A9B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0">
    <w:name w:val="9C8929DF0F614FC8B5A3792808852EDD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0">
    <w:name w:val="AD5992751BB14948A2F72197EA932D7C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0">
    <w:name w:val="361D618F1C4A433F9CCB11BB90B51BD8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0">
    <w:name w:val="CE690E1751274974A681E16C7AA70E86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0">
    <w:name w:val="2219A297AB61493BA0E3133E4B28F44B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0">
    <w:name w:val="B7E118EACCFA4C4FA6427C9783F305E5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0">
    <w:name w:val="5685D6046FA04AB6BCA65DA9FA671205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0">
    <w:name w:val="33FE1C318D4A4BE38DABF04672561FFD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0">
    <w:name w:val="47604F4B4A4644598D43434F5FF486D4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0">
    <w:name w:val="E9B223E0656947DFADB80163698A6244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0">
    <w:name w:val="CB3A7CD741274A64B5C43FF8E703062F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0">
    <w:name w:val="4DA2AC87CEFF4340A68840A4A15398D1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0">
    <w:name w:val="B2598CFD63074A4CB923FD84BE3480F6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0">
    <w:name w:val="0EC53D4300114AE7A22E414A79E5079D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0">
    <w:name w:val="B57E20CE7D994463A3E16CEB1D9906F3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0">
    <w:name w:val="87E85CAFCB054D7E9F2A15D8634F0FB7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0">
    <w:name w:val="00CF15DC1468477D9FDBCE12BBB7B0EC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0">
    <w:name w:val="5BA885C4DA9E4F2A9F8DDE16FD59E15B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0">
    <w:name w:val="D894BC6A1AEA47BD88611ADA16C1A250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0">
    <w:name w:val="670A41D9852441DB90BA5EC1C36CF353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0">
    <w:name w:val="B545B3AD1A774AD5AC55DD0075A7BDF6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0">
    <w:name w:val="35829391BECF4496B2D0976E5C3942AA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0">
    <w:name w:val="FEE2CB51C3C54B308A1ED92A063254FE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0">
    <w:name w:val="E34AB947625C4ED9AE46F005A8BC0B9F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0">
    <w:name w:val="7537312BCAF145A5A044A42ED4B4AE01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0">
    <w:name w:val="6C183066202242F99200843354CF274F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0">
    <w:name w:val="6BF07D20A48448E9A2B896872D7EA7E110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3A8366520408DB8F57DD6E4A7D6F26">
    <w:name w:val="BA03A8366520408DB8F57DD6E4A7D6F26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D973BCCA8A4AAF9969BFDB62268A946">
    <w:name w:val="BED973BCCA8A4AAF9969BFDB62268A946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88E874952E40B7A14D21FB87F1F5BF6">
    <w:name w:val="BB88E874952E40B7A14D21FB87F1F5BF6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C91425EF1C47DABAD0EE55167AA5336">
    <w:name w:val="ABC91425EF1C47DABAD0EE55167AA5336"/>
    <w:rsid w:val="00EF6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1">
    <w:name w:val="50E82EB63022419DAD60667616F6B046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1">
    <w:name w:val="7960B65AF69D4F01B9D996FD2AF6A15B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1">
    <w:name w:val="4C027C6739FC49E48772A7798ABFEDFE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1">
    <w:name w:val="058B15568F7347D7BF47B9AB70677D00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1">
    <w:name w:val="3A64005A6152472ABB452F935B2C5EDD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1">
    <w:name w:val="A0FFF6F0BB0A4017A0A42A004249C7BE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1">
    <w:name w:val="5787679C81E0427AA739733067116200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1">
    <w:name w:val="1A2ACACEB6084137A539D80F56675086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1">
    <w:name w:val="F6CAE491466240A19CD7C3DE7B1432BE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1">
    <w:name w:val="69ECA40F6A884ED4AEE30D49B9B86A10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1">
    <w:name w:val="13A84DB988C64FB7A1F050685E79D2BD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1">
    <w:name w:val="C9F9A01DCEA3428686015C58AC87E122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1">
    <w:name w:val="F04793D5681341968B06BAB44F0BDD95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1">
    <w:name w:val="2F49DD0C689C4AAAB57720E24AA8187F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1">
    <w:name w:val="EBF6CEC358A54ABDACC6048F32EC6A3F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1">
    <w:name w:val="8B783DC96EA54F2298EA47C0D8F50800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1">
    <w:name w:val="BF92697BBCAE4126BA2D4A608D1E075D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1">
    <w:name w:val="4AAE34D1F5584F2D91F5A6C492257027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1">
    <w:name w:val="165D58E23BF84B399E3518E8574E0A9B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1">
    <w:name w:val="9C8929DF0F614FC8B5A3792808852EDD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1">
    <w:name w:val="AD5992751BB14948A2F72197EA932D7C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1">
    <w:name w:val="361D618F1C4A433F9CCB11BB90B51BD8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1">
    <w:name w:val="CE690E1751274974A681E16C7AA70E86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1">
    <w:name w:val="2219A297AB61493BA0E3133E4B28F44B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1">
    <w:name w:val="B7E118EACCFA4C4FA6427C9783F305E5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1">
    <w:name w:val="5685D6046FA04AB6BCA65DA9FA671205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1">
    <w:name w:val="33FE1C318D4A4BE38DABF04672561FFD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1">
    <w:name w:val="47604F4B4A4644598D43434F5FF486D4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1">
    <w:name w:val="E9B223E0656947DFADB80163698A6244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1">
    <w:name w:val="CB3A7CD741274A64B5C43FF8E703062F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1">
    <w:name w:val="4DA2AC87CEFF4340A68840A4A15398D1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1">
    <w:name w:val="B2598CFD63074A4CB923FD84BE3480F6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1">
    <w:name w:val="0EC53D4300114AE7A22E414A79E5079D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1">
    <w:name w:val="B57E20CE7D994463A3E16CEB1D9906F3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1">
    <w:name w:val="87E85CAFCB054D7E9F2A15D8634F0FB7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1">
    <w:name w:val="00CF15DC1468477D9FDBCE12BBB7B0EC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1">
    <w:name w:val="5BA885C4DA9E4F2A9F8DDE16FD59E15B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1">
    <w:name w:val="D894BC6A1AEA47BD88611ADA16C1A250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1">
    <w:name w:val="670A41D9852441DB90BA5EC1C36CF353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1">
    <w:name w:val="B545B3AD1A774AD5AC55DD0075A7BDF6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1">
    <w:name w:val="35829391BECF4496B2D0976E5C3942AA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1">
    <w:name w:val="FEE2CB51C3C54B308A1ED92A063254FE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1">
    <w:name w:val="E34AB947625C4ED9AE46F005A8BC0B9F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1">
    <w:name w:val="7537312BCAF145A5A044A42ED4B4AE01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1">
    <w:name w:val="6C183066202242F99200843354CF274F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1">
    <w:name w:val="6BF07D20A48448E9A2B896872D7EA7E111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3A8366520408DB8F57DD6E4A7D6F27">
    <w:name w:val="BA03A8366520408DB8F57DD6E4A7D6F27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D973BCCA8A4AAF9969BFDB62268A947">
    <w:name w:val="BED973BCCA8A4AAF9969BFDB62268A947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88E874952E40B7A14D21FB87F1F5BF7">
    <w:name w:val="BB88E874952E40B7A14D21FB87F1F5BF7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C91425EF1C47DABAD0EE55167AA5337">
    <w:name w:val="ABC91425EF1C47DABAD0EE55167AA5337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2">
    <w:name w:val="50E82EB63022419DAD60667616F6B046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2">
    <w:name w:val="7960B65AF69D4F01B9D996FD2AF6A15B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2">
    <w:name w:val="4C027C6739FC49E48772A7798ABFEDFE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2">
    <w:name w:val="058B15568F7347D7BF47B9AB70677D00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2">
    <w:name w:val="3A64005A6152472ABB452F935B2C5EDD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2">
    <w:name w:val="A0FFF6F0BB0A4017A0A42A004249C7BE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2">
    <w:name w:val="5787679C81E0427AA739733067116200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2">
    <w:name w:val="1A2ACACEB6084137A539D80F56675086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2">
    <w:name w:val="F6CAE491466240A19CD7C3DE7B1432BE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2">
    <w:name w:val="69ECA40F6A884ED4AEE30D49B9B86A10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2">
    <w:name w:val="13A84DB988C64FB7A1F050685E79D2BD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2">
    <w:name w:val="C9F9A01DCEA3428686015C58AC87E122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2">
    <w:name w:val="F04793D5681341968B06BAB44F0BDD95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2">
    <w:name w:val="2F49DD0C689C4AAAB57720E24AA8187F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2">
    <w:name w:val="EBF6CEC358A54ABDACC6048F32EC6A3F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2">
    <w:name w:val="8B783DC96EA54F2298EA47C0D8F50800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2">
    <w:name w:val="BF92697BBCAE4126BA2D4A608D1E075D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2">
    <w:name w:val="4AAE34D1F5584F2D91F5A6C492257027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2">
    <w:name w:val="165D58E23BF84B399E3518E8574E0A9B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2">
    <w:name w:val="9C8929DF0F614FC8B5A3792808852EDD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2">
    <w:name w:val="AD5992751BB14948A2F72197EA932D7C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2">
    <w:name w:val="361D618F1C4A433F9CCB11BB90B51BD8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2">
    <w:name w:val="CE690E1751274974A681E16C7AA70E86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2">
    <w:name w:val="2219A297AB61493BA0E3133E4B28F44B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2">
    <w:name w:val="B7E118EACCFA4C4FA6427C9783F305E5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2">
    <w:name w:val="5685D6046FA04AB6BCA65DA9FA671205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2">
    <w:name w:val="33FE1C318D4A4BE38DABF04672561FFD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2">
    <w:name w:val="47604F4B4A4644598D43434F5FF486D4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2">
    <w:name w:val="E9B223E0656947DFADB80163698A6244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2">
    <w:name w:val="CB3A7CD741274A64B5C43FF8E703062F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2">
    <w:name w:val="4DA2AC87CEFF4340A68840A4A15398D1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2">
    <w:name w:val="B2598CFD63074A4CB923FD84BE3480F6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2">
    <w:name w:val="0EC53D4300114AE7A22E414A79E5079D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2">
    <w:name w:val="B57E20CE7D994463A3E16CEB1D9906F3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2">
    <w:name w:val="87E85CAFCB054D7E9F2A15D8634F0FB7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2">
    <w:name w:val="00CF15DC1468477D9FDBCE12BBB7B0EC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2">
    <w:name w:val="5BA885C4DA9E4F2A9F8DDE16FD59E15B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2">
    <w:name w:val="D894BC6A1AEA47BD88611ADA16C1A250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2">
    <w:name w:val="670A41D9852441DB90BA5EC1C36CF353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2">
    <w:name w:val="B545B3AD1A774AD5AC55DD0075A7BDF6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2">
    <w:name w:val="35829391BECF4496B2D0976E5C3942AA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2">
    <w:name w:val="FEE2CB51C3C54B308A1ED92A063254FE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2">
    <w:name w:val="E34AB947625C4ED9AE46F005A8BC0B9F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2">
    <w:name w:val="7537312BCAF145A5A044A42ED4B4AE01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2">
    <w:name w:val="6C183066202242F99200843354CF274F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2">
    <w:name w:val="6BF07D20A48448E9A2B896872D7EA7E112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3A8366520408DB8F57DD6E4A7D6F28">
    <w:name w:val="BA03A8366520408DB8F57DD6E4A7D6F28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D973BCCA8A4AAF9969BFDB62268A948">
    <w:name w:val="BED973BCCA8A4AAF9969BFDB62268A948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88E874952E40B7A14D21FB87F1F5BF8">
    <w:name w:val="BB88E874952E40B7A14D21FB87F1F5BF8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BC91425EF1C47DABAD0EE55167AA5338">
    <w:name w:val="ABC91425EF1C47DABAD0EE55167AA5338"/>
    <w:rsid w:val="00D37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5F7AAEE0674EB0BC12915428993B22">
    <w:name w:val="BB5F7AAEE0674EB0BC12915428993B22"/>
    <w:rsid w:val="004A017B"/>
  </w:style>
  <w:style w:type="paragraph" w:customStyle="1" w:styleId="83AF677482D94CA9A4CED3AA12470698">
    <w:name w:val="83AF677482D94CA9A4CED3AA12470698"/>
    <w:rsid w:val="004A017B"/>
  </w:style>
  <w:style w:type="paragraph" w:customStyle="1" w:styleId="FF206804522E4B068A47F6C9BF5E9DEA">
    <w:name w:val="FF206804522E4B068A47F6C9BF5E9DEA"/>
    <w:rsid w:val="004A017B"/>
  </w:style>
  <w:style w:type="paragraph" w:customStyle="1" w:styleId="308C22AE47164056AB1E68E8F64A6AB0">
    <w:name w:val="308C22AE47164056AB1E68E8F64A6AB0"/>
    <w:rsid w:val="004A017B"/>
  </w:style>
  <w:style w:type="paragraph" w:customStyle="1" w:styleId="48BB4C08995C4CF2A60D537773F0C9E9">
    <w:name w:val="48BB4C08995C4CF2A60D537773F0C9E9"/>
    <w:rsid w:val="004A017B"/>
  </w:style>
  <w:style w:type="paragraph" w:customStyle="1" w:styleId="4636FA1840404F9DAF3CC4411E262A98">
    <w:name w:val="4636FA1840404F9DAF3CC4411E262A98"/>
    <w:rsid w:val="004A017B"/>
  </w:style>
  <w:style w:type="paragraph" w:customStyle="1" w:styleId="54C5CDE950C44211AAB0336FC465B7E5">
    <w:name w:val="54C5CDE950C44211AAB0336FC465B7E5"/>
    <w:rsid w:val="004A017B"/>
  </w:style>
  <w:style w:type="paragraph" w:customStyle="1" w:styleId="35378495DA734855B48EDC448E52F43D">
    <w:name w:val="35378495DA734855B48EDC448E52F43D"/>
    <w:rsid w:val="004A017B"/>
  </w:style>
  <w:style w:type="paragraph" w:customStyle="1" w:styleId="071DE9E4C5974EF392B880FA34ADD2CC">
    <w:name w:val="071DE9E4C5974EF392B880FA34ADD2CC"/>
    <w:rsid w:val="004A017B"/>
  </w:style>
  <w:style w:type="paragraph" w:customStyle="1" w:styleId="7A5242A0DF5B4F1EBB81935D4C71CDDF">
    <w:name w:val="7A5242A0DF5B4F1EBB81935D4C71CDDF"/>
    <w:rsid w:val="004A017B"/>
  </w:style>
  <w:style w:type="paragraph" w:customStyle="1" w:styleId="F67F0BCA902E46369193029A814C3D3B">
    <w:name w:val="F67F0BCA902E46369193029A814C3D3B"/>
    <w:rsid w:val="004A017B"/>
  </w:style>
  <w:style w:type="paragraph" w:customStyle="1" w:styleId="81C20C32D793486A9A0942007097A87D">
    <w:name w:val="81C20C32D793486A9A0942007097A87D"/>
    <w:rsid w:val="004A017B"/>
  </w:style>
  <w:style w:type="paragraph" w:customStyle="1" w:styleId="ECEEAB1B424841F0B103383A688FDA1D">
    <w:name w:val="ECEEAB1B424841F0B103383A688FDA1D"/>
    <w:rsid w:val="004A017B"/>
  </w:style>
  <w:style w:type="paragraph" w:customStyle="1" w:styleId="B61260245F2B4B54B054D29313A97AD7">
    <w:name w:val="B61260245F2B4B54B054D29313A97AD7"/>
    <w:rsid w:val="004A017B"/>
  </w:style>
  <w:style w:type="paragraph" w:customStyle="1" w:styleId="95199CA00CF14585955FCE75E9C9AE2F">
    <w:name w:val="95199CA00CF14585955FCE75E9C9AE2F"/>
    <w:rsid w:val="004A017B"/>
  </w:style>
  <w:style w:type="paragraph" w:customStyle="1" w:styleId="D2E4B0A06B544474A98B669D26EC8E76">
    <w:name w:val="D2E4B0A06B544474A98B669D26EC8E76"/>
    <w:rsid w:val="004A017B"/>
  </w:style>
  <w:style w:type="paragraph" w:customStyle="1" w:styleId="B474D4F74172408E9ED12BC872DBB5A7">
    <w:name w:val="B474D4F74172408E9ED12BC872DBB5A7"/>
    <w:rsid w:val="004A017B"/>
  </w:style>
  <w:style w:type="paragraph" w:customStyle="1" w:styleId="6DD19BF827B54508AE3DDAECDA95FFE2">
    <w:name w:val="6DD19BF827B54508AE3DDAECDA95FFE2"/>
    <w:rsid w:val="004A017B"/>
  </w:style>
  <w:style w:type="paragraph" w:customStyle="1" w:styleId="FEC3FDB8B9B24BC4B912B1B78A3E8CFC">
    <w:name w:val="FEC3FDB8B9B24BC4B912B1B78A3E8CFC"/>
    <w:rsid w:val="004A017B"/>
  </w:style>
  <w:style w:type="paragraph" w:customStyle="1" w:styleId="38CC5AC96166439193F98E490B660D9D">
    <w:name w:val="38CC5AC96166439193F98E490B660D9D"/>
    <w:rsid w:val="004A017B"/>
  </w:style>
  <w:style w:type="paragraph" w:customStyle="1" w:styleId="9F781151E23E4F3BAD35487025C582D7">
    <w:name w:val="9F781151E23E4F3BAD35487025C582D7"/>
    <w:rsid w:val="004A017B"/>
  </w:style>
  <w:style w:type="paragraph" w:customStyle="1" w:styleId="00F59C54FEB24EBFBEEFC6074FB097AA">
    <w:name w:val="00F59C54FEB24EBFBEEFC6074FB097AA"/>
    <w:rsid w:val="004A017B"/>
  </w:style>
  <w:style w:type="paragraph" w:customStyle="1" w:styleId="676C1E45EBED45A89CFE24FB11694DFD">
    <w:name w:val="676C1E45EBED45A89CFE24FB11694DFD"/>
    <w:rsid w:val="004A017B"/>
  </w:style>
  <w:style w:type="paragraph" w:customStyle="1" w:styleId="C68F732BA2174101B43707F73686458B">
    <w:name w:val="C68F732BA2174101B43707F73686458B"/>
    <w:rsid w:val="004A017B"/>
  </w:style>
  <w:style w:type="paragraph" w:customStyle="1" w:styleId="EE9EC0E7CE74483E8F68A7286C41D2FE">
    <w:name w:val="EE9EC0E7CE74483E8F68A7286C41D2FE"/>
    <w:rsid w:val="004A017B"/>
  </w:style>
  <w:style w:type="paragraph" w:customStyle="1" w:styleId="1475BF29449F4E458929A449B877042D">
    <w:name w:val="1475BF29449F4E458929A449B877042D"/>
    <w:rsid w:val="004A017B"/>
  </w:style>
  <w:style w:type="paragraph" w:customStyle="1" w:styleId="50E82EB63022419DAD60667616F6B04613">
    <w:name w:val="50E82EB63022419DAD60667616F6B046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3">
    <w:name w:val="7960B65AF69D4F01B9D996FD2AF6A15B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3">
    <w:name w:val="4C027C6739FC49E48772A7798ABFEDFE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3">
    <w:name w:val="058B15568F7347D7BF47B9AB70677D00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3">
    <w:name w:val="3A64005A6152472ABB452F935B2C5EDD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3">
    <w:name w:val="A0FFF6F0BB0A4017A0A42A004249C7BE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3">
    <w:name w:val="5787679C81E0427AA739733067116200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3">
    <w:name w:val="1A2ACACEB6084137A539D80F56675086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3">
    <w:name w:val="F6CAE491466240A19CD7C3DE7B1432BE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3">
    <w:name w:val="69ECA40F6A884ED4AEE30D49B9B86A10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3">
    <w:name w:val="13A84DB988C64FB7A1F050685E79D2BD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3">
    <w:name w:val="C9F9A01DCEA3428686015C58AC87E122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3">
    <w:name w:val="F04793D5681341968B06BAB44F0BDD95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3">
    <w:name w:val="2F49DD0C689C4AAAB57720E24AA8187F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3">
    <w:name w:val="EBF6CEC358A54ABDACC6048F32EC6A3F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3">
    <w:name w:val="8B783DC96EA54F2298EA47C0D8F50800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3">
    <w:name w:val="BF92697BBCAE4126BA2D4A608D1E075D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3">
    <w:name w:val="4AAE34D1F5584F2D91F5A6C492257027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3">
    <w:name w:val="165D58E23BF84B399E3518E8574E0A9B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3">
    <w:name w:val="9C8929DF0F614FC8B5A3792808852EDD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3">
    <w:name w:val="AD5992751BB14948A2F72197EA932D7C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3">
    <w:name w:val="361D618F1C4A433F9CCB11BB90B51BD8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3">
    <w:name w:val="CE690E1751274974A681E16C7AA70E86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3">
    <w:name w:val="2219A297AB61493BA0E3133E4B28F44B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3">
    <w:name w:val="B7E118EACCFA4C4FA6427C9783F305E5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3">
    <w:name w:val="5685D6046FA04AB6BCA65DA9FA671205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3">
    <w:name w:val="33FE1C318D4A4BE38DABF04672561FFD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3">
    <w:name w:val="47604F4B4A4644598D43434F5FF486D4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3">
    <w:name w:val="E9B223E0656947DFADB80163698A6244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3">
    <w:name w:val="CB3A7CD741274A64B5C43FF8E703062F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3">
    <w:name w:val="4DA2AC87CEFF4340A68840A4A15398D1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3">
    <w:name w:val="B2598CFD63074A4CB923FD84BE3480F6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3">
    <w:name w:val="0EC53D4300114AE7A22E414A79E5079D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3">
    <w:name w:val="B57E20CE7D994463A3E16CEB1D9906F3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3">
    <w:name w:val="87E85CAFCB054D7E9F2A15D8634F0FB7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3">
    <w:name w:val="00CF15DC1468477D9FDBCE12BBB7B0EC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3">
    <w:name w:val="5BA885C4DA9E4F2A9F8DDE16FD59E15B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3">
    <w:name w:val="D894BC6A1AEA47BD88611ADA16C1A250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3">
    <w:name w:val="670A41D9852441DB90BA5EC1C36CF353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3">
    <w:name w:val="B545B3AD1A774AD5AC55DD0075A7BDF6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3">
    <w:name w:val="35829391BECF4496B2D0976E5C3942AA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3">
    <w:name w:val="FEE2CB51C3C54B308A1ED92A063254FE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3">
    <w:name w:val="E34AB947625C4ED9AE46F005A8BC0B9F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3">
    <w:name w:val="7537312BCAF145A5A044A42ED4B4AE01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3">
    <w:name w:val="6C183066202242F99200843354CF274F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3">
    <w:name w:val="6BF07D20A48448E9A2B896872D7EA7E113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3A8366520408DB8F57DD6E4A7D6F29">
    <w:name w:val="BA03A8366520408DB8F57DD6E4A7D6F29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DD19BF827B54508AE3DDAECDA95FFE21">
    <w:name w:val="6DD19BF827B54508AE3DDAECDA95FFE21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8CC5AC96166439193F98E490B660D9D1">
    <w:name w:val="38CC5AC96166439193F98E490B660D9D1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F59C54FEB24EBFBEEFC6074FB097AA1">
    <w:name w:val="00F59C54FEB24EBFBEEFC6074FB097AA1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8F732BA2174101B43707F73686458B1">
    <w:name w:val="C68F732BA2174101B43707F73686458B1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475BF29449F4E458929A449B877042D1">
    <w:name w:val="1475BF29449F4E458929A449B877042D1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61260245F2B4B54B054D29313A97AD71">
    <w:name w:val="B61260245F2B4B54B054D29313A97AD71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5199CA00CF14585955FCE75E9C9AE2F1">
    <w:name w:val="95199CA00CF14585955FCE75E9C9AE2F1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E4B0A06B544474A98B669D26EC8E761">
    <w:name w:val="D2E4B0A06B544474A98B669D26EC8E761"/>
    <w:rsid w:val="004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4">
    <w:name w:val="50E82EB63022419DAD60667616F6B046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4">
    <w:name w:val="7960B65AF69D4F01B9D996FD2AF6A15B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4">
    <w:name w:val="4C027C6739FC49E48772A7798ABFEDFE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4">
    <w:name w:val="058B15568F7347D7BF47B9AB70677D00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4">
    <w:name w:val="3A64005A6152472ABB452F935B2C5EDD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4">
    <w:name w:val="A0FFF6F0BB0A4017A0A42A004249C7BE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4">
    <w:name w:val="5787679C81E0427AA739733067116200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4">
    <w:name w:val="1A2ACACEB6084137A539D80F56675086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4">
    <w:name w:val="F6CAE491466240A19CD7C3DE7B1432BE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4">
    <w:name w:val="69ECA40F6A884ED4AEE30D49B9B86A10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4">
    <w:name w:val="13A84DB988C64FB7A1F050685E79D2BD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4">
    <w:name w:val="C9F9A01DCEA3428686015C58AC87E122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4">
    <w:name w:val="F04793D5681341968B06BAB44F0BDD95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4">
    <w:name w:val="2F49DD0C689C4AAAB57720E24AA8187F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4">
    <w:name w:val="EBF6CEC358A54ABDACC6048F32EC6A3F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4">
    <w:name w:val="8B783DC96EA54F2298EA47C0D8F50800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4">
    <w:name w:val="BF92697BBCAE4126BA2D4A608D1E075D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4">
    <w:name w:val="4AAE34D1F5584F2D91F5A6C492257027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4">
    <w:name w:val="165D58E23BF84B399E3518E8574E0A9B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4">
    <w:name w:val="9C8929DF0F614FC8B5A3792808852EDD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4">
    <w:name w:val="AD5992751BB14948A2F72197EA932D7C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4">
    <w:name w:val="361D618F1C4A433F9CCB11BB90B51BD8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4">
    <w:name w:val="CE690E1751274974A681E16C7AA70E86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4">
    <w:name w:val="2219A297AB61493BA0E3133E4B28F44B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4">
    <w:name w:val="B7E118EACCFA4C4FA6427C9783F305E5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4">
    <w:name w:val="5685D6046FA04AB6BCA65DA9FA671205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4">
    <w:name w:val="33FE1C318D4A4BE38DABF04672561FFD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4">
    <w:name w:val="47604F4B4A4644598D43434F5FF486D4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4">
    <w:name w:val="E9B223E0656947DFADB80163698A6244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4">
    <w:name w:val="CB3A7CD741274A64B5C43FF8E703062F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4">
    <w:name w:val="4DA2AC87CEFF4340A68840A4A15398D1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4">
    <w:name w:val="B2598CFD63074A4CB923FD84BE3480F6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4">
    <w:name w:val="0EC53D4300114AE7A22E414A79E5079D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4">
    <w:name w:val="B57E20CE7D994463A3E16CEB1D9906F3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4">
    <w:name w:val="87E85CAFCB054D7E9F2A15D8634F0FB7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4">
    <w:name w:val="00CF15DC1468477D9FDBCE12BBB7B0EC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4">
    <w:name w:val="5BA885C4DA9E4F2A9F8DDE16FD59E15B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4">
    <w:name w:val="D894BC6A1AEA47BD88611ADA16C1A250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4">
    <w:name w:val="670A41D9852441DB90BA5EC1C36CF353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4">
    <w:name w:val="B545B3AD1A774AD5AC55DD0075A7BDF6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4">
    <w:name w:val="35829391BECF4496B2D0976E5C3942AA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4">
    <w:name w:val="FEE2CB51C3C54B308A1ED92A063254FE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4">
    <w:name w:val="E34AB947625C4ED9AE46F005A8BC0B9F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4">
    <w:name w:val="7537312BCAF145A5A044A42ED4B4AE01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4">
    <w:name w:val="6C183066202242F99200843354CF274F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4">
    <w:name w:val="6BF07D20A48448E9A2B896872D7EA7E114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3A8366520408DB8F57DD6E4A7D6F210">
    <w:name w:val="BA03A8366520408DB8F57DD6E4A7D6F210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DD19BF827B54508AE3DDAECDA95FFE22">
    <w:name w:val="6DD19BF827B54508AE3DDAECDA95FFE22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8CC5AC96166439193F98E490B660D9D2">
    <w:name w:val="38CC5AC96166439193F98E490B660D9D2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F59C54FEB24EBFBEEFC6074FB097AA2">
    <w:name w:val="00F59C54FEB24EBFBEEFC6074FB097AA2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8F732BA2174101B43707F73686458B2">
    <w:name w:val="C68F732BA2174101B43707F73686458B2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475BF29449F4E458929A449B877042D2">
    <w:name w:val="1475BF29449F4E458929A449B877042D2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61260245F2B4B54B054D29313A97AD72">
    <w:name w:val="B61260245F2B4B54B054D29313A97AD72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5199CA00CF14585955FCE75E9C9AE2F2">
    <w:name w:val="95199CA00CF14585955FCE75E9C9AE2F2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E4B0A06B544474A98B669D26EC8E762">
    <w:name w:val="D2E4B0A06B544474A98B669D26EC8E762"/>
    <w:rsid w:val="002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5">
    <w:name w:val="50E82EB63022419DAD60667616F6B046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5">
    <w:name w:val="7960B65AF69D4F01B9D996FD2AF6A15B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5">
    <w:name w:val="4C027C6739FC49E48772A7798ABFEDFE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5">
    <w:name w:val="058B15568F7347D7BF47B9AB70677D00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5">
    <w:name w:val="3A64005A6152472ABB452F935B2C5EDD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5">
    <w:name w:val="A0FFF6F0BB0A4017A0A42A004249C7BE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5">
    <w:name w:val="5787679C81E0427AA739733067116200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5">
    <w:name w:val="1A2ACACEB6084137A539D80F56675086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5">
    <w:name w:val="F6CAE491466240A19CD7C3DE7B1432BE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5">
    <w:name w:val="69ECA40F6A884ED4AEE30D49B9B86A10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5">
    <w:name w:val="13A84DB988C64FB7A1F050685E79D2BD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5">
    <w:name w:val="C9F9A01DCEA3428686015C58AC87E122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5">
    <w:name w:val="F04793D5681341968B06BAB44F0BDD95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5">
    <w:name w:val="2F49DD0C689C4AAAB57720E24AA8187F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5">
    <w:name w:val="EBF6CEC358A54ABDACC6048F32EC6A3F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5">
    <w:name w:val="8B783DC96EA54F2298EA47C0D8F50800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5">
    <w:name w:val="BF92697BBCAE4126BA2D4A608D1E075D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5">
    <w:name w:val="4AAE34D1F5584F2D91F5A6C492257027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5">
    <w:name w:val="165D58E23BF84B399E3518E8574E0A9B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5">
    <w:name w:val="9C8929DF0F614FC8B5A3792808852EDD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5">
    <w:name w:val="AD5992751BB14948A2F72197EA932D7C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5">
    <w:name w:val="361D618F1C4A433F9CCB11BB90B51BD8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5">
    <w:name w:val="CE690E1751274974A681E16C7AA70E86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5">
    <w:name w:val="2219A297AB61493BA0E3133E4B28F44B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5">
    <w:name w:val="B7E118EACCFA4C4FA6427C9783F305E5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5">
    <w:name w:val="5685D6046FA04AB6BCA65DA9FA671205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5">
    <w:name w:val="33FE1C318D4A4BE38DABF04672561FFD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5">
    <w:name w:val="47604F4B4A4644598D43434F5FF486D4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5">
    <w:name w:val="E9B223E0656947DFADB80163698A6244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5">
    <w:name w:val="CB3A7CD741274A64B5C43FF8E703062F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5">
    <w:name w:val="4DA2AC87CEFF4340A68840A4A15398D1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5">
    <w:name w:val="B2598CFD63074A4CB923FD84BE3480F6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5">
    <w:name w:val="0EC53D4300114AE7A22E414A79E5079D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5">
    <w:name w:val="B57E20CE7D994463A3E16CEB1D9906F3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5">
    <w:name w:val="87E85CAFCB054D7E9F2A15D8634F0FB7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5">
    <w:name w:val="00CF15DC1468477D9FDBCE12BBB7B0EC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5">
    <w:name w:val="5BA885C4DA9E4F2A9F8DDE16FD59E15B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5">
    <w:name w:val="D894BC6A1AEA47BD88611ADA16C1A250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5">
    <w:name w:val="670A41D9852441DB90BA5EC1C36CF353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5">
    <w:name w:val="B545B3AD1A774AD5AC55DD0075A7BDF6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5">
    <w:name w:val="35829391BECF4496B2D0976E5C3942AA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5">
    <w:name w:val="FEE2CB51C3C54B308A1ED92A063254FE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5">
    <w:name w:val="E34AB947625C4ED9AE46F005A8BC0B9F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5">
    <w:name w:val="7537312BCAF145A5A044A42ED4B4AE01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5">
    <w:name w:val="6C183066202242F99200843354CF274F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5">
    <w:name w:val="6BF07D20A48448E9A2B896872D7EA7E115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03A8366520408DB8F57DD6E4A7D6F211">
    <w:name w:val="BA03A8366520408DB8F57DD6E4A7D6F211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DD19BF827B54508AE3DDAECDA95FFE23">
    <w:name w:val="6DD19BF827B54508AE3DDAECDA95FFE23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8CC5AC96166439193F98E490B660D9D3">
    <w:name w:val="38CC5AC96166439193F98E490B660D9D3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F59C54FEB24EBFBEEFC6074FB097AA3">
    <w:name w:val="00F59C54FEB24EBFBEEFC6074FB097AA3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8F732BA2174101B43707F73686458B3">
    <w:name w:val="C68F732BA2174101B43707F73686458B3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475BF29449F4E458929A449B877042D3">
    <w:name w:val="1475BF29449F4E458929A449B877042D3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61260245F2B4B54B054D29313A97AD73">
    <w:name w:val="B61260245F2B4B54B054D29313A97AD73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5199CA00CF14585955FCE75E9C9AE2F3">
    <w:name w:val="95199CA00CF14585955FCE75E9C9AE2F3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2E4B0A06B544474A98B669D26EC8E763">
    <w:name w:val="D2E4B0A06B544474A98B669D26EC8E763"/>
    <w:rsid w:val="00E94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D0A89-48F8-4D5D-B77D-6B81AFD27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SC01 HC Isthiunaafu form</Template>
  <TotalTime>3</TotalTime>
  <Pages>4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court</Company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 Azim</dc:creator>
  <cp:keywords/>
  <dc:description/>
  <cp:lastModifiedBy>Aminath Asifa</cp:lastModifiedBy>
  <cp:revision>7</cp:revision>
  <cp:lastPrinted>2019-11-16T07:49:00Z</cp:lastPrinted>
  <dcterms:created xsi:type="dcterms:W3CDTF">2023-08-28T10:05:00Z</dcterms:created>
  <dcterms:modified xsi:type="dcterms:W3CDTF">2023-08-31T09:12:00Z</dcterms:modified>
</cp:coreProperties>
</file>