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4F82D" w14:textId="77777777" w:rsidR="00A70632" w:rsidRPr="00A70632" w:rsidRDefault="00A70632" w:rsidP="009460EE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sdt>
      <w:sdtP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5CE0793A" w14:textId="24A14586" w:rsidR="00C51E25" w:rsidRDefault="004719D4" w:rsidP="00A70632">
          <w:pPr>
            <w:bidi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</w:rPr>
          </w:pPr>
          <w:r w:rsidRPr="00CB144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މައްސަލަ</w:t>
          </w:r>
          <w:r w:rsidRPr="00CB144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CB144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ރަޖިސްޓްރީ</w:t>
          </w:r>
          <w:r w:rsidRPr="00CB144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CB144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ކުރާ ފޯމު</w:t>
          </w:r>
        </w:p>
      </w:sdtContent>
    </w:sdt>
    <w:p w14:paraId="2A979AE3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0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017"/>
            <w:gridCol w:w="2736"/>
          </w:tblGrid>
          <w:tr w:rsidR="009460EE" w:rsidRPr="009460EE" w14:paraId="2F12E875" w14:textId="77777777" w:rsidTr="004719D4">
            <w:tc>
              <w:tcPr>
                <w:tcW w:w="4752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151DB0C3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76B89207" w14:textId="77777777" w:rsidTr="004719D4">
            <w:tc>
              <w:tcPr>
                <w:tcW w:w="2017" w:type="dxa"/>
                <w:tcBorders>
                  <w:top w:val="single" w:sz="4" w:space="0" w:color="auto"/>
                </w:tcBorders>
              </w:tcPr>
              <w:p w14:paraId="036C8C27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764957C2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5972A8D4" w14:textId="77777777" w:rsidTr="004719D4">
            <w:tc>
              <w:tcPr>
                <w:tcW w:w="2017" w:type="dxa"/>
              </w:tcPr>
              <w:p w14:paraId="0DDC78F1" w14:textId="77777777" w:rsid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  <w:p w14:paraId="21C70DC2" w14:textId="7CB46432" w:rsidR="004719D4" w:rsidRPr="009460EE" w:rsidRDefault="004719D4" w:rsidP="004719D4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ރަޖިސްޓްރީ ކުރެވުނު ތާރީޚް:</w:t>
                </w:r>
              </w:p>
            </w:tc>
            <w:tc>
              <w:tcPr>
                <w:tcW w:w="2736" w:type="dxa"/>
              </w:tcPr>
              <w:p w14:paraId="6C677EA6" w14:textId="408104FA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1EC3B70B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2606"/>
        <w:gridCol w:w="552"/>
        <w:gridCol w:w="1342"/>
        <w:gridCol w:w="2074"/>
      </w:tblGrid>
      <w:tr w:rsidR="00DB60DD" w:rsidRPr="00C62923" w14:paraId="3F709635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5551D54C" w14:textId="6EC33D18" w:rsidR="001B47B4" w:rsidRPr="00710389" w:rsidRDefault="00F61047" w:rsidP="00CC31F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</w:t>
                </w:r>
                <w:r w:rsidR="00547CB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ަޅާ ފ</w:t>
                </w: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ަރާތުގެ މަޢުލޫމާތު</w:t>
                </w:r>
              </w:p>
            </w:tc>
          </w:sdtContent>
        </w:sdt>
      </w:tr>
      <w:tr w:rsidR="00DB60DD" w:rsidRPr="00C62923" w14:paraId="2128B58B" w14:textId="77777777" w:rsidTr="00FF23A0">
        <w:tc>
          <w:tcPr>
            <w:tcW w:w="2442" w:type="dxa"/>
          </w:tcPr>
          <w:p w14:paraId="5D3F41AC" w14:textId="77777777" w:rsidR="001B47B4" w:rsidRPr="00C62923" w:rsidRDefault="000056D4" w:rsidP="00CB144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EC75C31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164607C" w14:textId="77777777" w:rsidTr="00FF23A0">
        <w:tc>
          <w:tcPr>
            <w:tcW w:w="244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31C964FF" w14:textId="77777777" w:rsidR="001B47B4" w:rsidRDefault="001B47B4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163459C4" w14:textId="77777777" w:rsidR="001B47B4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DF4DE46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32D65C4D" w14:textId="77777777" w:rsidR="001B47B4" w:rsidRPr="00C62923" w:rsidRDefault="001B47B4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649FB523" w14:textId="77777777" w:rsidR="001B47B4" w:rsidRPr="003F63A5" w:rsidRDefault="00F35BE7" w:rsidP="00CB1444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DBE2826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600061D" w14:textId="77777777" w:rsidR="001B47B4" w:rsidRPr="00C62923" w:rsidRDefault="001B47B4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19F7427B" w14:textId="77777777" w:rsidR="001B47B4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C046636" w14:textId="77777777" w:rsidTr="00FF23A0">
        <w:tc>
          <w:tcPr>
            <w:tcW w:w="2442" w:type="dxa"/>
          </w:tcPr>
          <w:p w14:paraId="43170DE0" w14:textId="77777777" w:rsidR="001B47B4" w:rsidRPr="00C62923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667C1C92" w14:textId="77777777" w:rsidR="001B47B4" w:rsidRPr="00C62923" w:rsidRDefault="00F61047" w:rsidP="002638BC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416" w:type="dxa"/>
                <w:gridSpan w:val="2"/>
              </w:tcPr>
              <w:p w14:paraId="4260F0D8" w14:textId="77777777" w:rsidR="001B47B4" w:rsidRPr="00C62923" w:rsidRDefault="001B47B4" w:rsidP="002638BC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C62923" w14:paraId="25B091BC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FD1F3FD" w14:textId="77777777" w:rsidR="001B47B4" w:rsidRPr="00C62923" w:rsidRDefault="001B47B4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48A30F6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485378B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7873DAE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1D3A2A8" w14:textId="77777777" w:rsidR="001B47B4" w:rsidRPr="00C62923" w:rsidRDefault="001B47B4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F13B3D7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1E70A6A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C62923" w14:paraId="727F5779" w14:textId="77777777" w:rsidTr="00893B95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5A560663" w14:textId="77777777" w:rsidR="003A14CE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313FFD6D" w14:textId="77777777" w:rsidR="003A14CE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EEA02EE" w14:textId="77777777" w:rsidR="003A14CE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9148CA4" w14:textId="77777777" w:rsidTr="00FF23A0">
        <w:tc>
          <w:tcPr>
            <w:tcW w:w="2442" w:type="dxa"/>
          </w:tcPr>
          <w:p w14:paraId="1A4BB645" w14:textId="77777777" w:rsidR="001B47B4" w:rsidRPr="00C62923" w:rsidRDefault="001B47B4" w:rsidP="00CB144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59C2B8A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33F28FF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878F400" w14:textId="77777777" w:rsidTr="00FF23A0">
        <w:tc>
          <w:tcPr>
            <w:tcW w:w="2442" w:type="dxa"/>
          </w:tcPr>
          <w:p w14:paraId="4464266D" w14:textId="77777777" w:rsidR="001B47B4" w:rsidRPr="00C62923" w:rsidRDefault="001B47B4" w:rsidP="00CB144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122FBF0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462805F2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3B9C518" w14:textId="77777777" w:rsidTr="00FF23A0">
        <w:tc>
          <w:tcPr>
            <w:tcW w:w="2442" w:type="dxa"/>
          </w:tcPr>
          <w:p w14:paraId="23356ABC" w14:textId="77777777" w:rsidR="001B47B4" w:rsidRPr="00C62923" w:rsidRDefault="001B47B4" w:rsidP="00CB144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34C73C1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7019B90" w14:textId="77777777" w:rsidR="001B47B4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F90B3E8" w14:textId="77777777" w:rsidTr="003F63A5">
        <w:tc>
          <w:tcPr>
            <w:tcW w:w="9104" w:type="dxa"/>
            <w:gridSpan w:val="6"/>
          </w:tcPr>
          <w:p w14:paraId="18CB0522" w14:textId="77777777" w:rsidR="004A7F5B" w:rsidRPr="004A7F5B" w:rsidRDefault="004A7F5B" w:rsidP="00F61047">
            <w:pPr>
              <w:bidi/>
              <w:spacing w:before="12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lastRenderedPageBreak/>
              <w:t>ކޯޓު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އަމުރު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ފޮނުވަންވީ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ތަނުގެ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މަޢުލޫމާތު</w:t>
            </w:r>
          </w:p>
        </w:tc>
      </w:tr>
      <w:tr w:rsidR="00DB60DD" w:rsidRPr="00C62923" w14:paraId="70895474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2D529ADB" w14:textId="77777777" w:rsidR="004A7F5B" w:rsidRPr="00C62923" w:rsidRDefault="004A7F5B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550B99A6" w14:textId="77777777" w:rsidR="004A7F5B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39126A32" w14:textId="77777777" w:rsidR="004A7F5B" w:rsidRPr="00C62923" w:rsidRDefault="004A7F5B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1280C16E" w14:textId="77777777" w:rsidR="004A7F5B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AC43FF6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F79C885" w14:textId="77777777" w:rsidR="004A7F5B" w:rsidRPr="00C62923" w:rsidRDefault="004A7F5B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5E0E8330" w14:textId="77777777" w:rsidR="004A7F5B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6DCB9F5A" w14:textId="77777777" w:rsidR="004A7F5B" w:rsidRPr="00C62923" w:rsidRDefault="004A7F5B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37AD3482" w14:textId="77777777" w:rsidR="004A7F5B" w:rsidRPr="00C62923" w:rsidRDefault="00F35BE7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0E3B5124" w14:textId="77777777" w:rsidTr="00893B95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25D686F4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694" w:type="dxa"/>
                <w:gridSpan w:val="2"/>
                <w:shd w:val="clear" w:color="auto" w:fill="auto"/>
              </w:tcPr>
              <w:p w14:paraId="3203F62A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  <w:shd w:val="clear" w:color="auto" w:fill="auto"/>
              </w:tcPr>
              <w:p w14:paraId="5D077396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074" w:type="dxa"/>
                <w:shd w:val="clear" w:color="auto" w:fill="auto"/>
              </w:tcPr>
              <w:p w14:paraId="01EA2287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E570DCF" w14:textId="77777777" w:rsidTr="004C4DE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4A4791F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04C756BC" w14:textId="77777777" w:rsidR="00893B95" w:rsidRPr="004A7F5B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1D5A00B3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1CB9C227" w14:textId="3972E686" w:rsidR="00893B95" w:rsidRPr="00710389" w:rsidRDefault="00893B95" w:rsidP="00CC31F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</w:t>
                </w:r>
                <w:r w:rsidR="00547CB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</w:t>
                </w: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ރައްދުވާ ފަރާތުގެ މަޢުލޫމާތު</w:t>
                </w:r>
              </w:p>
            </w:tc>
          </w:sdtContent>
        </w:sdt>
      </w:tr>
      <w:tr w:rsidR="00893B95" w:rsidRPr="00C62923" w14:paraId="46AA9271" w14:textId="77777777" w:rsidTr="00FF23A0">
        <w:tc>
          <w:tcPr>
            <w:tcW w:w="2442" w:type="dxa"/>
          </w:tcPr>
          <w:p w14:paraId="20D9A527" w14:textId="77777777" w:rsidR="00893B95" w:rsidRPr="00C62923" w:rsidRDefault="000056D4" w:rsidP="00CB144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8A17FA4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5D931B2A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49472365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8C0C70E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36A11AEF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E9956F0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F85FA03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01D54A8B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1BEF9A22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589627592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BA927FC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736F9D39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9CD42F4" w14:textId="77777777" w:rsidTr="00FF23A0">
        <w:tc>
          <w:tcPr>
            <w:tcW w:w="2442" w:type="dxa"/>
          </w:tcPr>
          <w:p w14:paraId="51F8B8BB" w14:textId="77777777" w:rsidR="00893B95" w:rsidRPr="00C62923" w:rsidRDefault="00893B95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placeholder>
                <w:docPart w:val="8E97675CD98447739BD5452DBE6A8A38"/>
              </w:placeholder>
              <w:text/>
            </w:sdtPr>
            <w:sdtEndPr/>
            <w:sdtContent>
              <w:p w14:paraId="4DD3C87B" w14:textId="77777777" w:rsidR="00893B95" w:rsidRPr="00C62923" w:rsidRDefault="00893B95" w:rsidP="002638BC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50BEFBC3" w14:textId="77777777" w:rsidR="00893B95" w:rsidRPr="00C62923" w:rsidRDefault="00893B95" w:rsidP="002638BC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93B95" w:rsidRPr="00C62923" w14:paraId="43C23D07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28E5FAF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AF99CA3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4FAC773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0D35256C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DABFC81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A0294DE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015BE5F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115E75E7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2002450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AE94AB8" w14:textId="77777777" w:rsidR="00C31668" w:rsidRPr="00C62923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2E44E4E" w14:textId="77777777" w:rsidR="00C31668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B9D01E5" w14:textId="77777777" w:rsidR="00C31668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5833DDCD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FDDCBDF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AE3299E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7C052C2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0A2194A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8D0EEF1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26B7BD9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07B2E0A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0CAD4E5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5B0F5B1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0CE378D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2361B87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7FA992F" w14:textId="77777777" w:rsidTr="003F63A5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605640A3" w14:textId="77777777" w:rsidR="00893B95" w:rsidRPr="007E5CF2" w:rsidRDefault="00893B95" w:rsidP="00893B95">
                <w:p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ތަނުގެ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893B95" w:rsidRPr="00C62923" w14:paraId="65A88452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3D39677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37400668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2E429FF2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4CFECA6D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1173FCF0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CE93DFF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6AFC0AF1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623CBF4D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4F83E1A3" w14:textId="77777777" w:rsidR="00893B95" w:rsidRPr="00C6292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2A4F29DB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0797775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29BB4B0C" w14:textId="77777777" w:rsidR="00C31668" w:rsidRPr="00C62923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113AC642" w14:textId="77777777" w:rsidR="00C31668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82846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16D47C9D" w14:textId="77777777" w:rsidR="00C31668" w:rsidRPr="00C62923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70BD5412" w14:textId="77777777" w:rsidR="00C31668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4A184453" w14:textId="77777777" w:rsidTr="00C72EF6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3A057F04" w14:textId="77777777" w:rsidR="00C31668" w:rsidRPr="00C62923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7FE688BA" w14:textId="77777777" w:rsidR="00C31668" w:rsidRPr="004A7F5B" w:rsidRDefault="00C31668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09F7EE3D" w14:textId="77777777" w:rsidTr="0074287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15202541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20020EA1" w14:textId="3C09F435" w:rsidR="00893B95" w:rsidRPr="00710389" w:rsidRDefault="00547CB3" w:rsidP="00CC31F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ހުށަހަޅާފައިވާ މައްސަލައަކީ ހުއްދަދެވިފައިވާ މައްސަލައެއްކަމުގެ</w:t>
                </w:r>
                <w:r w:rsidR="00893B9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މަޢުލޫމާތު</w:t>
                </w:r>
              </w:p>
            </w:tc>
          </w:sdtContent>
        </w:sdt>
      </w:tr>
      <w:tr w:rsidR="00893B95" w:rsidRPr="00C62923" w14:paraId="5C135A2B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1752142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D60A0FB" w14:textId="488223B1" w:rsidR="00893B95" w:rsidRPr="00315812" w:rsidRDefault="00547CB3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ހުއްދައަށް އެދުނު ފޯމު 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87441028"/>
            <w:placeholder>
              <w:docPart w:val="08AFB886BFE14558BA0F335FD40908E9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F0CA662" w14:textId="77777777" w:rsidR="00893B95" w:rsidRPr="004A28F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0357D858" w14:textId="77777777" w:rsidR="00893B95" w:rsidRPr="004A28F3" w:rsidRDefault="00893B95" w:rsidP="00893B95">
            <w:pPr>
              <w:bidi/>
              <w:jc w:val="center"/>
              <w:rPr>
                <w:rFonts w:ascii="Faruma" w:hAnsi="Faruma" w:cs="Faruma"/>
                <w:sz w:val="22"/>
                <w:szCs w:val="22"/>
                <w:u w:val="single"/>
                <w:rtl/>
              </w:rPr>
            </w:pPr>
          </w:p>
        </w:tc>
      </w:tr>
      <w:tr w:rsidR="00893B95" w:rsidRPr="00C62923" w14:paraId="7C7E877E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797594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D771848" w14:textId="0318D3BB" w:rsidR="00893B95" w:rsidRPr="00315812" w:rsidRDefault="00547CB3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ހުއްދައަށް އެދި </w:t>
                </w:r>
                <w:r w:rsidR="00893B95"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ހުށަހެޅި 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0CEB7B3E" w14:textId="77777777" w:rsidR="00893B95" w:rsidRPr="00C62923" w:rsidRDefault="000056D4" w:rsidP="00CB1444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-1644809103"/>
                <w:placeholder>
                  <w:docPart w:val="C2FD7A6C6DDD484AB1F004E49F56D2A6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40E3C161" w14:textId="77777777" w:rsidR="00893B95" w:rsidRPr="00C62923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93B95" w:rsidRPr="00C62923" w14:paraId="141C9E73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7184792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D20E423" w14:textId="23812E64" w:rsidR="00893B95" w:rsidRPr="00315812" w:rsidRDefault="00547CB3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ހުއްދަދިން </w:t>
                </w:r>
                <w:r w:rsidR="00893B95"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11DCD3D5" w14:textId="77777777" w:rsidR="00893B95" w:rsidRPr="00C62923" w:rsidRDefault="000056D4" w:rsidP="00CB1444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1238363640"/>
                <w:placeholder>
                  <w:docPart w:val="343CF36DC505425886E05914A78DF67D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5FB73FEF" w14:textId="77777777" w:rsidR="00893B95" w:rsidRPr="00C62923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93B95" w:rsidRPr="00C62923" w14:paraId="19312073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560006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274CFD58" w14:textId="2C8F6650" w:rsidR="00893B95" w:rsidRPr="00315812" w:rsidRDefault="00547CB3" w:rsidP="00CB1444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ހުއްދަދެވުނު ލިޔުމުގެ 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89224434"/>
            <w:placeholder>
              <w:docPart w:val="2A543D72D28E408F8742F7DCA45C47EC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F9FCF24" w14:textId="77777777" w:rsidR="00893B95" w:rsidRPr="004A28F3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40DA7E6E" w14:textId="77777777" w:rsidR="00893B95" w:rsidRPr="004A28F3" w:rsidRDefault="00893B95" w:rsidP="00893B95">
            <w:pPr>
              <w:bidi/>
              <w:jc w:val="center"/>
              <w:rPr>
                <w:rFonts w:ascii="Faruma" w:hAnsi="Faruma" w:cs="Faruma"/>
                <w:sz w:val="22"/>
                <w:szCs w:val="22"/>
                <w:u w:val="single"/>
                <w:rtl/>
              </w:rPr>
            </w:pPr>
          </w:p>
        </w:tc>
      </w:tr>
      <w:tr w:rsidR="00893B95" w:rsidRPr="004A7F5B" w14:paraId="12314938" w14:textId="77777777" w:rsidTr="00B4293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F78390C" w14:textId="77777777" w:rsidR="00893B95" w:rsidRPr="00FF23A0" w:rsidRDefault="00893B95" w:rsidP="00CC31F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893B95" w:rsidRPr="004A7F5B" w14:paraId="36F38929" w14:textId="77777777" w:rsidTr="002F78B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46095597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7D2A43E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893B95" w:rsidRPr="004A7F5B" w14:paraId="03D21DAD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24453660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37E1AAEF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9018783373CC44A683CDF93F84A2825F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67675FC6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0EABB806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20524378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2EC93B28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574" w:type="dxa"/>
            <w:gridSpan w:val="4"/>
          </w:tcPr>
          <w:p w14:paraId="78EF480B" w14:textId="77777777" w:rsidR="00893B95" w:rsidRDefault="00893B95" w:rsidP="00CB1444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  <w:tr w:rsidR="00893B95" w:rsidRPr="004A7F5B" w14:paraId="079A8A28" w14:textId="77777777" w:rsidTr="002C766F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39670744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6CBF728D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ހުށަހަޅަނީ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ޝަޚްޞެއް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ނަމަ، އިޤުރާރުވާ މީހާގެ؛</w:t>
                </w:r>
              </w:p>
            </w:tc>
          </w:sdtContent>
        </w:sdt>
      </w:tr>
      <w:tr w:rsidR="00893B95" w:rsidRPr="004A7F5B" w14:paraId="64719D10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691029876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4EB2C89E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09A959DC1A464ABEA149E870440E77B9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3BC7360E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2B3FF927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20954522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75A350D1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1E01FAE6DD4146BDB1D0E135DB250236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1560523F" w14:textId="77777777" w:rsidR="00893B95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4E39A89D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374169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504624D5" w14:textId="77777777" w:rsidR="00893B95" w:rsidRPr="00B42930" w:rsidRDefault="00893B95" w:rsidP="00CB1444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574" w:type="dxa"/>
            <w:gridSpan w:val="4"/>
          </w:tcPr>
          <w:p w14:paraId="2DFFED26" w14:textId="77777777" w:rsidR="00893B95" w:rsidRDefault="00893B95" w:rsidP="00CB1444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5C0F55EF" w14:textId="77777777" w:rsidR="001E581A" w:rsidRDefault="001E581A" w:rsidP="001E581A">
      <w:pPr>
        <w:tabs>
          <w:tab w:val="left" w:pos="2172"/>
        </w:tabs>
        <w:bidi/>
        <w:rPr>
          <w:rtl/>
        </w:rPr>
      </w:pPr>
      <w:bookmarkStart w:id="0" w:name="_GoBack"/>
    </w:p>
    <w:bookmarkEnd w:id="0"/>
    <w:p w14:paraId="53608E96" w14:textId="77777777" w:rsidR="001E581A" w:rsidRPr="0060556F" w:rsidRDefault="000056D4" w:rsidP="001E581A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F3261440EEFF47859A5026F768D84CA5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1E581A">
            <w:rPr>
              <w:rFonts w:hint="cs"/>
              <w:rtl/>
              <w:lang w:bidi="dv-MV"/>
            </w:rPr>
            <w:t>‏</w:t>
          </w:r>
          <w:r w:rsidR="001E581A" w:rsidRPr="00A70632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3A4AE563" w14:textId="77777777" w:rsidR="001E581A" w:rsidRDefault="000056D4" w:rsidP="001E581A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2B6A88CEDF354473902AEFBDCC8FEEB8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1E581A">
            <w:rPr>
              <w:rFonts w:hint="cs"/>
              <w:rtl/>
              <w:lang w:bidi="dv-MV"/>
            </w:rPr>
            <w:t>‏</w:t>
          </w:r>
          <w:r w:rsidR="001E581A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1E581A" w:rsidRPr="00A70632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664ED916" w14:textId="77777777" w:rsidR="001E581A" w:rsidRDefault="001E581A" w:rsidP="001E581A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0"/>
        <w:gridCol w:w="6574"/>
      </w:tblGrid>
      <w:tr w:rsidR="00777A61" w:rsidRPr="00FF23A0" w14:paraId="05D807FC" w14:textId="77777777" w:rsidTr="00C912BE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670830306"/>
            <w:placeholder>
              <w:docPart w:val="5CB4FBC2A91E4570A6160456661FFEF0"/>
            </w:placeholder>
            <w:text/>
          </w:sdtPr>
          <w:sdtContent>
            <w:tc>
              <w:tcPr>
                <w:tcW w:w="9104" w:type="dxa"/>
                <w:gridSpan w:val="2"/>
              </w:tcPr>
              <w:p w14:paraId="3E23FE1A" w14:textId="77777777" w:rsidR="00777A61" w:rsidRPr="00FF23A0" w:rsidRDefault="00777A61" w:rsidP="00C912BE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ރަޖިސްޓްރޭޝަން ފީ</w:t>
                </w:r>
              </w:p>
            </w:tc>
          </w:sdtContent>
        </w:sdt>
      </w:tr>
      <w:tr w:rsidR="00777A61" w:rsidRPr="00B42930" w14:paraId="48B57C41" w14:textId="77777777" w:rsidTr="00C912BE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066029272"/>
            <w:lock w:val="contentLocked"/>
            <w:placeholder>
              <w:docPart w:val="14E34DC99CFD4AD8BCA398D137902F11"/>
            </w:placeholder>
            <w:text/>
          </w:sdtPr>
          <w:sdtContent>
            <w:tc>
              <w:tcPr>
                <w:tcW w:w="9104" w:type="dxa"/>
                <w:gridSpan w:val="2"/>
              </w:tcPr>
              <w:p w14:paraId="4BB70E89" w14:textId="77777777" w:rsidR="00777A61" w:rsidRPr="00B42930" w:rsidRDefault="00777A61" w:rsidP="00C912BE">
                <w:pPr>
                  <w:bidi/>
                  <w:spacing w:before="120"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ކޯޓުގެ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އިދާރީ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ބޭނުމަށް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:</w:t>
                </w:r>
              </w:p>
            </w:tc>
          </w:sdtContent>
        </w:sdt>
      </w:tr>
      <w:tr w:rsidR="00777A61" w14:paraId="640F4794" w14:textId="77777777" w:rsidTr="00C912BE">
        <w:tc>
          <w:tcPr>
            <w:tcW w:w="9104" w:type="dxa"/>
            <w:gridSpan w:val="2"/>
          </w:tcPr>
          <w:sdt>
            <w:sdtP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id w:val="2046398608"/>
              <w:lock w:val="contentLocked"/>
              <w:placeholder>
                <w:docPart w:val="984ABA21CEF344DAAA5F174E7F3A07F3"/>
              </w:placeholder>
              <w:text/>
            </w:sdtPr>
            <w:sdtContent>
              <w:p w14:paraId="756CA553" w14:textId="1DCDFC16" w:rsidR="00777A61" w:rsidRDefault="00777A61" w:rsidP="00C912BE">
                <w:pPr>
                  <w:bidi/>
                  <w:spacing w:before="120" w:after="120" w:line="400" w:lineRule="atLeast"/>
                  <w:ind w:left="360"/>
                  <w:jc w:val="both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ކޯޓުގެ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ގަވާއިދުގެ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36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ވަނަ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މާއްދާގައިވާ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ގޮތުގެމަތިން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ރަޖިސްޓްރޭޝަން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ފީގެ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ގޮތުގައި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ދައްކަންޖެހޭ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........................................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ރުފިޔާ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ކޯޓަށް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ހަމައަށް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97A8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ލިބިއްޖެ</w:t>
                </w:r>
                <w:r w:rsidRPr="00597A85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:</w:t>
                </w:r>
              </w:p>
            </w:sdtContent>
          </w:sdt>
        </w:tc>
      </w:tr>
      <w:tr w:rsidR="00777A61" w14:paraId="7D195055" w14:textId="77777777" w:rsidTr="00C912BE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18197395"/>
            <w:placeholder>
              <w:docPart w:val="42871FB0D41D443BAAF08C3E12057F3D"/>
            </w:placeholder>
            <w:text/>
          </w:sdtPr>
          <w:sdtContent>
            <w:tc>
              <w:tcPr>
                <w:tcW w:w="2530" w:type="dxa"/>
              </w:tcPr>
              <w:p w14:paraId="3939DE4B" w14:textId="77777777" w:rsidR="00777A61" w:rsidRPr="00B42930" w:rsidRDefault="00777A61" w:rsidP="00C912BE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764C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ފައިސާ ބަލައިގަތް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 މުވައްޒަފުގެ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ނަން:</w:t>
                </w:r>
              </w:p>
            </w:tc>
          </w:sdtContent>
        </w:sdt>
        <w:tc>
          <w:tcPr>
            <w:tcW w:w="6574" w:type="dxa"/>
          </w:tcPr>
          <w:p w14:paraId="7C11C1CD" w14:textId="77777777" w:rsidR="00777A61" w:rsidRDefault="00777A61" w:rsidP="00C912BE">
            <w:pPr>
              <w:bidi/>
              <w:spacing w:line="360" w:lineRule="auto"/>
              <w:rPr>
                <w:rFonts w:ascii="Faruma" w:hAnsi="Faruma" w:cs="Faruma"/>
                <w:color w:val="BFBFBF" w:themeColor="background1" w:themeShade="BF"/>
                <w:sz w:val="18"/>
                <w:szCs w:val="18"/>
                <w:lang w:bidi="dv-MV"/>
              </w:rPr>
            </w:pPr>
          </w:p>
          <w:p w14:paraId="5044DE84" w14:textId="77777777" w:rsidR="00777A61" w:rsidRDefault="00777A61" w:rsidP="00C912BE">
            <w:pPr>
              <w:bidi/>
              <w:spacing w:line="360" w:lineRule="auto"/>
              <w:rPr>
                <w:rFonts w:ascii="Faruma" w:hAnsi="Faruma" w:cs="Faruma"/>
                <w:rtl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928543034"/>
                <w:placeholder>
                  <w:docPart w:val="DE9D4127C3F94CF2A7ABAB32C17ED703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Content>
                <w:r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</w:tc>
      </w:tr>
      <w:tr w:rsidR="00777A61" w14:paraId="300EF1AF" w14:textId="77777777" w:rsidTr="00C912BE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883295775"/>
            <w:placeholder>
              <w:docPart w:val="ECFBCF37E2CD494885B7E9DA0ABB1A69"/>
            </w:placeholder>
            <w:text/>
          </w:sdtPr>
          <w:sdtContent>
            <w:tc>
              <w:tcPr>
                <w:tcW w:w="2530" w:type="dxa"/>
              </w:tcPr>
              <w:p w14:paraId="4F2BB9AD" w14:textId="77777777" w:rsidR="00777A61" w:rsidRPr="00B42930" w:rsidRDefault="00777A61" w:rsidP="00C912BE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މުވައްޒަފުގެ މަޤާމު:</w:t>
                </w:r>
              </w:p>
            </w:tc>
          </w:sdtContent>
        </w:sdt>
        <w:tc>
          <w:tcPr>
            <w:tcW w:w="6574" w:type="dxa"/>
          </w:tcPr>
          <w:p w14:paraId="5B7EF1CB" w14:textId="77777777" w:rsidR="00777A61" w:rsidRDefault="00777A61" w:rsidP="00C912BE">
            <w:pPr>
              <w:bidi/>
              <w:spacing w:line="360" w:lineRule="auto"/>
              <w:rPr>
                <w:rFonts w:ascii="Faruma" w:hAnsi="Faruma" w:cs="Faruma"/>
                <w:rtl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421913069"/>
                <w:placeholder>
                  <w:docPart w:val="5958ACF7A6144AC48779BC9D0849FE9B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Content>
                <w:r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</w:tc>
      </w:tr>
      <w:tr w:rsidR="00777A61" w14:paraId="3FA5B74B" w14:textId="77777777" w:rsidTr="00C912BE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483515867"/>
            <w:placeholder>
              <w:docPart w:val="1379F4AEAA7E4C829E77378BCFFDABA8"/>
            </w:placeholder>
            <w:text/>
          </w:sdtPr>
          <w:sdtContent>
            <w:tc>
              <w:tcPr>
                <w:tcW w:w="2530" w:type="dxa"/>
              </w:tcPr>
              <w:p w14:paraId="485A807E" w14:textId="77777777" w:rsidR="00777A61" w:rsidRPr="00B42930" w:rsidRDefault="00777A61" w:rsidP="00C912BE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ތާރީޚް:</w:t>
                </w:r>
              </w:p>
            </w:tc>
          </w:sdtContent>
        </w:sdt>
        <w:tc>
          <w:tcPr>
            <w:tcW w:w="6574" w:type="dxa"/>
          </w:tcPr>
          <w:p w14:paraId="53004B46" w14:textId="77777777" w:rsidR="00777A61" w:rsidRPr="00432671" w:rsidRDefault="00777A61" w:rsidP="00C912BE">
            <w:pPr>
              <w:bidi/>
              <w:spacing w:line="360" w:lineRule="auto"/>
              <w:rPr>
                <w:rFonts w:ascii="Faruma" w:hAnsi="Faruma" w:cs="Faruma"/>
                <w:sz w:val="18"/>
                <w:szCs w:val="18"/>
                <w:lang w:val="en-US" w:bidi="dv-MV"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999757034"/>
                <w:placeholder>
                  <w:docPart w:val="334518EF993F483BBC641083C86DA43F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Content>
                <w:r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  <w:p w14:paraId="4D548CAD" w14:textId="77777777" w:rsidR="00777A61" w:rsidRDefault="00777A61" w:rsidP="00C912BE">
            <w:pPr>
              <w:bidi/>
              <w:spacing w:line="360" w:lineRule="auto"/>
              <w:ind w:left="355"/>
              <w:rPr>
                <w:rFonts w:ascii="Faruma" w:hAnsi="Faruma" w:cs="Faruma"/>
                <w:rtl/>
              </w:rPr>
            </w:pPr>
          </w:p>
        </w:tc>
      </w:tr>
    </w:tbl>
    <w:p w14:paraId="6D0EB2F6" w14:textId="7EBAD747" w:rsidR="00DE6580" w:rsidRPr="00DE6580" w:rsidRDefault="00DE6580">
      <w:pPr>
        <w:rPr>
          <w:rFonts w:ascii="Faruma" w:hAnsi="Faruma" w:cs="Faruma" w:hint="cs"/>
          <w:sz w:val="22"/>
          <w:szCs w:val="22"/>
          <w:rtl/>
          <w:lang w:bidi="dv-MV"/>
        </w:rPr>
      </w:pPr>
      <w:r w:rsidRPr="00DE6580">
        <w:rPr>
          <w:rFonts w:ascii="Faruma" w:hAnsi="Faruma" w:cs="Faruma"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b w:val="0"/>
          <w:bCs w:val="0"/>
          <w:sz w:val="22"/>
          <w:szCs w:val="22"/>
          <w:u w:val="none"/>
        </w:rPr>
      </w:sdtEndPr>
      <w:sdtContent>
        <w:p w14:paraId="67F467CC" w14:textId="6AAC4081" w:rsidR="00710389" w:rsidRPr="00547CB3" w:rsidRDefault="00710389" w:rsidP="00547CB3">
          <w:pPr>
            <w:bidi/>
            <w:spacing w:before="120"/>
            <w:rPr>
              <w:rFonts w:ascii="Faruma" w:hAnsi="Faruma" w:cs="Faruma"/>
              <w:b/>
              <w:bCs/>
              <w:u w:val="single"/>
            </w:rPr>
          </w:pPr>
          <w:r w:rsidRPr="00547CB3">
            <w:rPr>
              <w:rFonts w:ascii="Faruma" w:hAnsi="Faruma" w:cs="Faruma"/>
              <w:b/>
              <w:bCs/>
              <w:u w:val="single"/>
              <w:rtl/>
              <w:lang w:bidi="dv-MV"/>
            </w:rPr>
            <w:t>މައްސަލަ ހުށަ</w:t>
          </w:r>
          <w:r w:rsidR="00547CB3" w:rsidRPr="00547CB3">
            <w:rPr>
              <w:rFonts w:ascii="Faruma" w:hAnsi="Faruma" w:cs="Faruma"/>
              <w:b/>
              <w:bCs/>
              <w:u w:val="single"/>
              <w:rtl/>
              <w:lang w:bidi="dv-MV"/>
            </w:rPr>
            <w:t>ހަޅާ</w:t>
          </w:r>
          <w:r w:rsidRPr="00547CB3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 ފަރާތުގެ ސަމާލުކަމަށް</w:t>
          </w:r>
          <w:r w:rsidRPr="00547CB3">
            <w:rPr>
              <w:rFonts w:ascii="Faruma" w:hAnsi="Faruma" w:cs="Faruma"/>
              <w:b/>
              <w:bCs/>
              <w:u w:val="single"/>
            </w:rPr>
            <w:t>:</w:t>
          </w:r>
        </w:p>
        <w:p w14:paraId="1F06384C" w14:textId="77777777" w:rsidR="00A70632" w:rsidRDefault="00A70632" w:rsidP="00A70632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7A031844" w14:textId="6D81FC37" w:rsidR="00AD7794" w:rsidRPr="00F51CCB" w:rsidRDefault="00AD7794" w:rsidP="00AD7794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ފުރިހަމަކުރާންވާނީ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ދިވެހި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ބަހުން</w:t>
          </w:r>
          <w:r w:rsidRPr="00F51CCB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ފަރުމާ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ފޮންޓްގައި</w:t>
          </w:r>
          <w:r w:rsidRPr="00F51CCB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ފޮންޓް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ސައިޒް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12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ގައެވެ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.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ލިޔުންތައް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ހުންނަންވާނީ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ކަޅު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ކުލައިންނެވެ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611B5B71" w14:textId="7F2A3A28" w:rsidR="00AD7794" w:rsidRPr="00F51CCB" w:rsidRDefault="00AD7794" w:rsidP="00AD7794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ކުރަންޖެހޭ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މަޢުލޫމާތު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ފުރިހަމަކޮށްފައި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ނުވާނަމަ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ސުޕްރީމް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ކޯޓުގެ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ގަވާއިދުގައި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ބުނެފައިވާ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ކަންކަން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ފުރިހަމަވެފައި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ނުވާނަމަ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ބަލައި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ނުގަނެވޭނެއެވެ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718FD8B6" w14:textId="7F93F842" w:rsidR="00AD7794" w:rsidRPr="00F51CCB" w:rsidRDefault="00AD7794" w:rsidP="00AD7794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އެއްފަރާތަށްވުރެ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ގިނަ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ފަރާތުން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ހުށަހެޅުމަށް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އެދޭނަމަ</w:t>
          </w:r>
          <w:r w:rsidRPr="00F51CCB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ފަރާތްތަށްވުރެ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ގިނަ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ފަރާތްތަކުގެ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މައްޗަށް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ރައްދުވާނަމަ</w:t>
          </w:r>
          <w:r w:rsidRPr="00F51CCB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އެއިން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ކޮންމެ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ފަރާތެއްގެ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މަޢުލޫމާތު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01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02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ނަންބަރުގައިވާ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ތަފުސީލުތަކާއެކު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އެކަމާ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ގުޅޭ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ނަންބ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ަ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ރުގެ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ދަށުގައި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ވަކިވަކިން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ހިމަނަންވާނެއެވެ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28BE04BF" w14:textId="770447F5" w:rsidR="00547CB3" w:rsidRPr="00F51CCB" w:rsidRDefault="00F51CCB" w:rsidP="00F51CCB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ފޯމު ހުށަހަޅާއިރު، ފޯމުގެ އަޞްލުގެ އިތުރުނ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ް ކޯޓުން އަންގާ ޢަދަދެއްގެ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ކޮޕީ ހުށަހަޅަންވާނެއެވެ.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އަދި </w:t>
          </w:r>
          <w:r w:rsidR="00547CB3"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ފޯމާއެކު،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547CB3"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ސުޕްރީމް ކޯޓުން މި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547CB3"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މައްސަލަ ހުށަހެޅުމަށް ހުއްދަދެވިފައިވާ </w:t>
          </w: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ލިޔުމުގެ</w:t>
          </w:r>
          <w:r w:rsidR="00547CB3"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ކޮޕީ ހުށަހަޅަންވާނެއެވެ.</w:t>
          </w:r>
        </w:p>
        <w:p w14:paraId="7568FB7B" w14:textId="72ED7379" w:rsidR="00547CB3" w:rsidRPr="00F51CCB" w:rsidRDefault="00547CB3" w:rsidP="00547CB3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ސުޕްރީމް ކޯޓަށް މައްސަލަ ހުށަހެޅުމުގެ ހުއްދަދެވޭތާ </w:t>
          </w:r>
          <w:r w:rsidR="00F51CCB"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7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(</w:t>
          </w:r>
          <w:r w:rsidR="00F51CCB"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ހަތެއް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) ދުވަހުގެ ތެރޭގައި މި ފޯމު ފުރިހަމަ ކުރުމަށްފަހު ހުށަހަޅަންޖެހޭނެއެވެ. އަދި މި </w:t>
          </w:r>
          <w:r w:rsidR="00F51CCB"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>7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(</w:t>
          </w:r>
          <w:r w:rsidR="00F51CCB"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ހަތެއް) 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ދުވަސް ގުނުމުގައ</w:t>
          </w:r>
          <w:r w:rsidR="00F51CCB"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ި </w:t>
          </w:r>
          <w:r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ރަސްމީ ބަންދު ދުވަސްތައް ނުހިމެނެއެވެ. </w:t>
          </w:r>
        </w:p>
        <w:p w14:paraId="5B8DEB7C" w14:textId="4D99E21C" w:rsidR="009460EE" w:rsidRPr="00F51CCB" w:rsidRDefault="00F51CCB" w:rsidP="00547CB3">
          <w:pPr>
            <w:numPr>
              <w:ilvl w:val="0"/>
              <w:numId w:val="18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 w:rsidRPr="00F51CC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5 </w:t>
          </w:r>
          <w:r w:rsidR="00547CB3" w:rsidRPr="00F51CCB"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ނަންބަރުގައިވާ މުއްދަތުގެ ތެރޭގައި ސުޕްރީމް ކޯޓުން ޤަބޫލުކުރާ މަޤްބޫލު އުޒުރެއްނެތި މިފޯމު ފުރިހަމަކުރުމަށްފަހު ހުށަނާޅައިފިނަމަ، ހުއްދަދެވިފައިވާ މި މައްސަލަ އަލުން ސުޕްރީމް ކޯޓަކަށް ބަލައެއް ނުގަނެވޭނެއެވެ.</w:t>
          </w:r>
        </w:p>
      </w:sdtContent>
    </w:sdt>
    <w:p w14:paraId="6E8FDA06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3CE91" w14:textId="77777777" w:rsidR="000056D4" w:rsidRDefault="000056D4">
      <w:r>
        <w:separator/>
      </w:r>
    </w:p>
  </w:endnote>
  <w:endnote w:type="continuationSeparator" w:id="0">
    <w:p w14:paraId="7F782B32" w14:textId="77777777" w:rsidR="000056D4" w:rsidRDefault="0000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14C5A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C6F392E" wp14:editId="51F18BAD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1C120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155AF1F0" w14:textId="0CADC19A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FD050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885054" wp14:editId="1A7E703F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4DCB81D2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06F77EA8" w14:textId="68E6F70C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9E607FB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16F83C" wp14:editId="1D3DF482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B493E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78CCF19C" w14:textId="4C05C3BE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B1444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4BCF8" w14:textId="77777777" w:rsidR="000056D4" w:rsidRDefault="000056D4">
      <w:r>
        <w:separator/>
      </w:r>
    </w:p>
  </w:footnote>
  <w:footnote w:type="continuationSeparator" w:id="0">
    <w:p w14:paraId="11D90CE8" w14:textId="77777777" w:rsidR="000056D4" w:rsidRDefault="0000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70296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7FA4F088" wp14:editId="75AC94D4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78D679EE" wp14:editId="57109579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7B4B0663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0840F243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32432018" wp14:editId="54330A17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D9E97A" w14:textId="33DF92A9" w:rsidR="00C11A1B" w:rsidRPr="00DA745E" w:rsidRDefault="00C11A1B" w:rsidP="00C11A1B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2638BC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</w:t>
                          </w: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0</w:t>
                          </w:r>
                          <w:r w:rsidR="002638BC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320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65pt;margin-top:28.4pt;width:45.8pt;height:2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CYCAIAAPEDAAAOAAAAZHJzL2Uyb0RvYy54bWysU8Fu2zAMvQ/YPwi6L46DJEuNOEXXrsOA&#10;rhvQ7gMYWY6FSaImKbGzrx8lp2mw3YbpIEgi+cj3SK2vB6PZQfqg0Na8nEw5k1Zgo+yu5t+f79+t&#10;OAsRbAMaraz5UQZ+vXn7Zt27Ss6wQ91IzwjEhqp3Ne9idFVRBNFJA2GCTloytugNRLr6XdF46And&#10;6GI2nS6LHn3jPAoZAr3ejUa+yfhtK0X82rZBRqZrTrXFvPu8b9NebNZQ7Ty4TolTGfAPVRhQlpKe&#10;oe4gAtt79ReUUcJjwDZOBJoC21YJmTkQm3L6B5unDpzMXEic4M4yhf8HKx4P3zxTDfWOMwuGWvQs&#10;h8g+4MBmSZ3ehYqcnhy5xYGek2diGtwDih+BWbztwO7kjffYdxIaqq5MkcVF6IgTEsi2/4INpYF9&#10;xAw0tN4kQBKDETp16XjuTCpF0ONiVS6XZBFkmi3L5Sx3roDqJdj5ED9JNCwdau6p8RkcDg8hpmKg&#10;enFJuSzeK61z87Vlfc2vFrNFDriwGBVpNrUyNV9N0xqnJXH8aJscHEHp8UwJtD2RTjxHxnHYDuSY&#10;lNhicyT6HscZpD9Dhw79L856mr+ah5978JIz/dmShFflfJ4GNl/mi/fEmPlLy/bSAlYQVM0jZ+Px&#10;NuYhH7nekNStyjK8VnKqleYqq3P6A2lwL+/Z6/Wnbn4DAAD//wMAUEsDBBQABgAIAAAAIQDvefOv&#10;2wAAAAgBAAAPAAAAZHJzL2Rvd25yZXYueG1sTI9LT8MwEITvSPwHa5G40TWPliTEqRCIK4jykLi5&#10;8TaJiNdR7Dbh37M9wXE0o5lvyvXse3WgMXaBDVwuNCjiOriOGwPvb08XGaiYLDvbByYDPxRhXZ2e&#10;lLZwYeJXOmxSo6SEY2ENtCkNBWKsW/I2LsJALN4ujN4mkWODbrSTlPser7Reobcdy0JrB3poqf7e&#10;7L2Bj+fd1+eNfmke/XKYwqyRfY7GnJ/N93egEs3pLwxHfEGHSpi2Yc8uql707bUkDSxX8uDo6ywH&#10;tTWQZxqwKvH/geoXAAD//wMAUEsBAi0AFAAGAAgAAAAhALaDOJL+AAAA4QEAABMAAAAAAAAAAAAA&#10;AAAAAAAAAFtDb250ZW50X1R5cGVzXS54bWxQSwECLQAUAAYACAAAACEAOP0h/9YAAACUAQAACwAA&#10;AAAAAAAAAAAAAAAvAQAAX3JlbHMvLnJlbHNQSwECLQAUAAYACAAAACEAS5ZgmAgCAADxAwAADgAA&#10;AAAAAAAAAAAAAAAuAgAAZHJzL2Uyb0RvYy54bWxQSwECLQAUAAYACAAAACEA73nzr9sAAAAIAQAA&#10;DwAAAAAAAAAAAAAAAABiBAAAZHJzL2Rvd25yZXYueG1sUEsFBgAAAAAEAAQA8wAAAGoFAAAAAA==&#10;" filled="f" stroked="f">
              <v:textbox>
                <w:txbxContent>
                  <w:p w14:paraId="6CD9E97A" w14:textId="33DF92A9" w:rsidR="00C11A1B" w:rsidRPr="00DA745E" w:rsidRDefault="00C11A1B" w:rsidP="00C11A1B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2638BC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</w:t>
                    </w: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0</w:t>
                    </w:r>
                    <w:r w:rsidR="002638BC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3E9AB634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19"/>
  </w:num>
  <w:num w:numId="10">
    <w:abstractNumId w:val="18"/>
  </w:num>
  <w:num w:numId="11">
    <w:abstractNumId w:val="1"/>
  </w:num>
  <w:num w:numId="12">
    <w:abstractNumId w:val="12"/>
  </w:num>
  <w:num w:numId="13">
    <w:abstractNumId w:val="4"/>
  </w:num>
  <w:num w:numId="14">
    <w:abstractNumId w:val="17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formsDesign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56D4"/>
    <w:rsid w:val="000075EE"/>
    <w:rsid w:val="00020F30"/>
    <w:rsid w:val="00036507"/>
    <w:rsid w:val="000573D6"/>
    <w:rsid w:val="00076D09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1E581A"/>
    <w:rsid w:val="00201C86"/>
    <w:rsid w:val="0020670F"/>
    <w:rsid w:val="00213195"/>
    <w:rsid w:val="002152E5"/>
    <w:rsid w:val="00226132"/>
    <w:rsid w:val="0023519D"/>
    <w:rsid w:val="00260A3D"/>
    <w:rsid w:val="002638BC"/>
    <w:rsid w:val="00275120"/>
    <w:rsid w:val="00284B02"/>
    <w:rsid w:val="00284D6B"/>
    <w:rsid w:val="002871E5"/>
    <w:rsid w:val="0029385D"/>
    <w:rsid w:val="00297C82"/>
    <w:rsid w:val="002B2EE3"/>
    <w:rsid w:val="002C4F59"/>
    <w:rsid w:val="002D5A69"/>
    <w:rsid w:val="00315812"/>
    <w:rsid w:val="00317F76"/>
    <w:rsid w:val="00334EA9"/>
    <w:rsid w:val="00371E4C"/>
    <w:rsid w:val="00387E0F"/>
    <w:rsid w:val="003947E0"/>
    <w:rsid w:val="003966A6"/>
    <w:rsid w:val="003A14CE"/>
    <w:rsid w:val="003B5595"/>
    <w:rsid w:val="003C4BBD"/>
    <w:rsid w:val="003C5230"/>
    <w:rsid w:val="003D052C"/>
    <w:rsid w:val="003D2C31"/>
    <w:rsid w:val="003E47F7"/>
    <w:rsid w:val="003F63A5"/>
    <w:rsid w:val="00431C8F"/>
    <w:rsid w:val="004651C5"/>
    <w:rsid w:val="004669EA"/>
    <w:rsid w:val="004719D4"/>
    <w:rsid w:val="00485C69"/>
    <w:rsid w:val="004A28F3"/>
    <w:rsid w:val="004A7F5B"/>
    <w:rsid w:val="004B0B96"/>
    <w:rsid w:val="004D2EB1"/>
    <w:rsid w:val="004E6349"/>
    <w:rsid w:val="004F18F7"/>
    <w:rsid w:val="00520B43"/>
    <w:rsid w:val="0052791D"/>
    <w:rsid w:val="00534ABF"/>
    <w:rsid w:val="0053623F"/>
    <w:rsid w:val="00542205"/>
    <w:rsid w:val="00547CB3"/>
    <w:rsid w:val="00556CB0"/>
    <w:rsid w:val="005A5C99"/>
    <w:rsid w:val="005C2780"/>
    <w:rsid w:val="005C54E8"/>
    <w:rsid w:val="005D25F8"/>
    <w:rsid w:val="005E1C91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9091E"/>
    <w:rsid w:val="00693A9B"/>
    <w:rsid w:val="006C28D9"/>
    <w:rsid w:val="006C65CF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6496F"/>
    <w:rsid w:val="007760B8"/>
    <w:rsid w:val="007762A2"/>
    <w:rsid w:val="00777A61"/>
    <w:rsid w:val="00787854"/>
    <w:rsid w:val="007A547A"/>
    <w:rsid w:val="007A55E3"/>
    <w:rsid w:val="007D182A"/>
    <w:rsid w:val="007E0B6A"/>
    <w:rsid w:val="007E1DD3"/>
    <w:rsid w:val="007E5CF2"/>
    <w:rsid w:val="00821362"/>
    <w:rsid w:val="0084485D"/>
    <w:rsid w:val="00844E83"/>
    <w:rsid w:val="00855D79"/>
    <w:rsid w:val="00862F4D"/>
    <w:rsid w:val="00866E52"/>
    <w:rsid w:val="00867013"/>
    <w:rsid w:val="008719BA"/>
    <w:rsid w:val="00877514"/>
    <w:rsid w:val="00893B95"/>
    <w:rsid w:val="008A54B9"/>
    <w:rsid w:val="008B1F1D"/>
    <w:rsid w:val="008C5F0A"/>
    <w:rsid w:val="008D7163"/>
    <w:rsid w:val="00904B0F"/>
    <w:rsid w:val="009172A1"/>
    <w:rsid w:val="00920B54"/>
    <w:rsid w:val="00922EE6"/>
    <w:rsid w:val="009236D8"/>
    <w:rsid w:val="0094486F"/>
    <w:rsid w:val="009460EE"/>
    <w:rsid w:val="00954079"/>
    <w:rsid w:val="00972DF7"/>
    <w:rsid w:val="009818A5"/>
    <w:rsid w:val="00990FDC"/>
    <w:rsid w:val="009A6FD9"/>
    <w:rsid w:val="009B3CC1"/>
    <w:rsid w:val="009C3496"/>
    <w:rsid w:val="009F0A41"/>
    <w:rsid w:val="00A0065E"/>
    <w:rsid w:val="00A21C2B"/>
    <w:rsid w:val="00A51295"/>
    <w:rsid w:val="00A70632"/>
    <w:rsid w:val="00A856EA"/>
    <w:rsid w:val="00AA0A61"/>
    <w:rsid w:val="00AD7604"/>
    <w:rsid w:val="00AD7794"/>
    <w:rsid w:val="00AE53B2"/>
    <w:rsid w:val="00AF047D"/>
    <w:rsid w:val="00B0182B"/>
    <w:rsid w:val="00B0243B"/>
    <w:rsid w:val="00B1062A"/>
    <w:rsid w:val="00B4086E"/>
    <w:rsid w:val="00B42930"/>
    <w:rsid w:val="00B44DAC"/>
    <w:rsid w:val="00B474AB"/>
    <w:rsid w:val="00B50699"/>
    <w:rsid w:val="00B660DE"/>
    <w:rsid w:val="00B74D4A"/>
    <w:rsid w:val="00B761B0"/>
    <w:rsid w:val="00BA0ED3"/>
    <w:rsid w:val="00BC4517"/>
    <w:rsid w:val="00BE0896"/>
    <w:rsid w:val="00BE458D"/>
    <w:rsid w:val="00BF3F63"/>
    <w:rsid w:val="00C11A1B"/>
    <w:rsid w:val="00C2471A"/>
    <w:rsid w:val="00C309FB"/>
    <w:rsid w:val="00C31668"/>
    <w:rsid w:val="00C33CDD"/>
    <w:rsid w:val="00C439ED"/>
    <w:rsid w:val="00C51E25"/>
    <w:rsid w:val="00C56EB2"/>
    <w:rsid w:val="00C811A0"/>
    <w:rsid w:val="00C95A79"/>
    <w:rsid w:val="00CB1444"/>
    <w:rsid w:val="00CB5985"/>
    <w:rsid w:val="00CB685C"/>
    <w:rsid w:val="00CC2504"/>
    <w:rsid w:val="00CC31F2"/>
    <w:rsid w:val="00D06D8D"/>
    <w:rsid w:val="00D11E2B"/>
    <w:rsid w:val="00D22CD6"/>
    <w:rsid w:val="00D2332F"/>
    <w:rsid w:val="00D519FD"/>
    <w:rsid w:val="00D62B16"/>
    <w:rsid w:val="00D63239"/>
    <w:rsid w:val="00D73BAC"/>
    <w:rsid w:val="00D800FD"/>
    <w:rsid w:val="00D929BB"/>
    <w:rsid w:val="00DA2784"/>
    <w:rsid w:val="00DA745E"/>
    <w:rsid w:val="00DB23B5"/>
    <w:rsid w:val="00DB60DD"/>
    <w:rsid w:val="00DC5288"/>
    <w:rsid w:val="00DD499B"/>
    <w:rsid w:val="00DE32F7"/>
    <w:rsid w:val="00DE43FB"/>
    <w:rsid w:val="00DE6580"/>
    <w:rsid w:val="00E04FB2"/>
    <w:rsid w:val="00E15F8F"/>
    <w:rsid w:val="00E36957"/>
    <w:rsid w:val="00E543E1"/>
    <w:rsid w:val="00E915AF"/>
    <w:rsid w:val="00E9654E"/>
    <w:rsid w:val="00EA2388"/>
    <w:rsid w:val="00EA35E9"/>
    <w:rsid w:val="00EB19A9"/>
    <w:rsid w:val="00EC41E7"/>
    <w:rsid w:val="00EC653F"/>
    <w:rsid w:val="00EE07B3"/>
    <w:rsid w:val="00EE30D6"/>
    <w:rsid w:val="00EF27C0"/>
    <w:rsid w:val="00F00358"/>
    <w:rsid w:val="00F0286F"/>
    <w:rsid w:val="00F06B2A"/>
    <w:rsid w:val="00F1367E"/>
    <w:rsid w:val="00F347BC"/>
    <w:rsid w:val="00F35BE7"/>
    <w:rsid w:val="00F425FE"/>
    <w:rsid w:val="00F51CCB"/>
    <w:rsid w:val="00F565EC"/>
    <w:rsid w:val="00F61047"/>
    <w:rsid w:val="00F65C41"/>
    <w:rsid w:val="00F702F3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F337A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D54D95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D54D95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D54D95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D54D95" w:rsidRDefault="00AA425D" w:rsidP="00AA425D">
          <w:pPr>
            <w:pStyle w:val="50E82EB63022419DAD60667616F6B04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D54D95" w:rsidRDefault="00AA425D" w:rsidP="00AA425D">
          <w:pPr>
            <w:pStyle w:val="7960B65AF69D4F01B9D996FD2AF6A15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D54D95" w:rsidRDefault="00AA425D" w:rsidP="00AA425D">
          <w:pPr>
            <w:pStyle w:val="4C027C6739FC49E48772A7798ABFEDF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D54D95" w:rsidRDefault="00AA425D" w:rsidP="00AA425D">
          <w:pPr>
            <w:pStyle w:val="058B15568F7347D7BF47B9AB70677D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D54D95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D54D95" w:rsidRDefault="00AA425D" w:rsidP="00AA425D">
          <w:pPr>
            <w:pStyle w:val="3A64005A6152472ABB452F935B2C5ED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D54D95" w:rsidRDefault="00AA425D" w:rsidP="00AA425D">
          <w:pPr>
            <w:pStyle w:val="A0FFF6F0BB0A4017A0A42A004249C7B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D54D95" w:rsidRDefault="00AA425D" w:rsidP="00AA425D">
          <w:pPr>
            <w:pStyle w:val="5787679C81E0427AA7397330671162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D54D95" w:rsidRDefault="00AA425D" w:rsidP="00AA425D">
          <w:pPr>
            <w:pStyle w:val="1A2ACACEB6084137A539D80F5667508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D54D95" w:rsidRDefault="00AA425D" w:rsidP="00AA425D">
          <w:pPr>
            <w:pStyle w:val="F6CAE491466240A19CD7C3DE7B1432B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D54D95" w:rsidRDefault="00AA425D" w:rsidP="00AA425D">
          <w:pPr>
            <w:pStyle w:val="69ECA40F6A884ED4AEE30D49B9B86A1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D54D95" w:rsidRDefault="00AA425D" w:rsidP="00AA425D">
          <w:pPr>
            <w:pStyle w:val="13A84DB988C64FB7A1F050685E79D2B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D54D95" w:rsidRDefault="00AA425D" w:rsidP="00AA425D">
          <w:pPr>
            <w:pStyle w:val="C9F9A01DCEA3428686015C58AC87E122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D54D95" w:rsidRDefault="00AA425D" w:rsidP="00AA425D">
          <w:pPr>
            <w:pStyle w:val="F04793D5681341968B06BAB44F0BDD9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D54D95" w:rsidRDefault="00AA425D" w:rsidP="00AA425D">
          <w:pPr>
            <w:pStyle w:val="2F49DD0C689C4AAAB57720E24AA8187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D54D95" w:rsidRDefault="00AA425D" w:rsidP="00AA425D">
          <w:pPr>
            <w:pStyle w:val="EBF6CEC358A54ABDACC6048F32EC6A3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D54D95" w:rsidRDefault="00AA425D" w:rsidP="00AA425D">
          <w:pPr>
            <w:pStyle w:val="8B783DC96EA54F2298EA47C0D8F508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D54D95" w:rsidRDefault="00AA425D" w:rsidP="00AA425D">
          <w:pPr>
            <w:pStyle w:val="BF92697BBCAE4126BA2D4A608D1E075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D54D95" w:rsidRDefault="00AA425D" w:rsidP="00AA425D">
          <w:pPr>
            <w:pStyle w:val="4AAE34D1F5584F2D91F5A6C492257027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D54D95" w:rsidRDefault="00AA425D" w:rsidP="00AA425D">
          <w:pPr>
            <w:pStyle w:val="165D58E23BF84B399E3518E8574E0A9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D54D95" w:rsidRDefault="00AA425D" w:rsidP="00AA425D">
          <w:pPr>
            <w:pStyle w:val="9C8929DF0F614FC8B5A3792808852ED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D54D95" w:rsidRDefault="00AA425D" w:rsidP="00AA425D">
          <w:pPr>
            <w:pStyle w:val="AD5992751BB14948A2F72197EA932D7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D54D95" w:rsidRDefault="00AA425D" w:rsidP="00AA425D">
          <w:pPr>
            <w:pStyle w:val="361D618F1C4A433F9CCB11BB90B51BD8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D54D95" w:rsidRDefault="00AA425D" w:rsidP="00AA425D">
          <w:pPr>
            <w:pStyle w:val="CE690E1751274974A681E16C7AA70E8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D54D95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D54D95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D54D95" w:rsidRDefault="00AA425D" w:rsidP="00AA425D">
          <w:pPr>
            <w:pStyle w:val="2219A297AB61493BA0E3133E4B28F44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D54D95" w:rsidRDefault="00AA425D" w:rsidP="00AA425D">
          <w:pPr>
            <w:pStyle w:val="B7E118EACCFA4C4FA6427C9783F305E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D54D95" w:rsidRDefault="00AA425D" w:rsidP="00AA425D">
          <w:pPr>
            <w:pStyle w:val="5685D6046FA04AB6BCA65DA9FA67120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D54D95" w:rsidRDefault="00AA425D" w:rsidP="00AA425D">
          <w:pPr>
            <w:pStyle w:val="33FE1C318D4A4BE38DABF04672561FF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D54D95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D54D95" w:rsidRDefault="00AA425D" w:rsidP="00AA425D">
          <w:pPr>
            <w:pStyle w:val="47604F4B4A4644598D43434F5FF486D4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D54D95" w:rsidRDefault="00AA425D" w:rsidP="00AA425D">
          <w:pPr>
            <w:pStyle w:val="E9B223E0656947DFADB80163698A6244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D54D95" w:rsidRDefault="00AA425D" w:rsidP="00AA425D">
          <w:pPr>
            <w:pStyle w:val="CB3A7CD741274A64B5C43FF8E703062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D54D95" w:rsidRDefault="00AA425D" w:rsidP="00AA425D">
          <w:pPr>
            <w:pStyle w:val="4DA2AC87CEFF4340A68840A4A15398D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D54D95" w:rsidRDefault="00AA425D" w:rsidP="00AA425D">
          <w:pPr>
            <w:pStyle w:val="B2598CFD63074A4CB923FD84BE3480F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D54D95" w:rsidRDefault="00AA425D" w:rsidP="00AA425D">
          <w:pPr>
            <w:pStyle w:val="0EC53D4300114AE7A22E414A79E5079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D54D95" w:rsidRDefault="00AA425D" w:rsidP="00AA425D">
          <w:pPr>
            <w:pStyle w:val="B57E20CE7D994463A3E16CEB1D9906F3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D54D95" w:rsidRDefault="00AA425D" w:rsidP="00AA425D">
          <w:pPr>
            <w:pStyle w:val="87E85CAFCB054D7E9F2A15D8634F0FB7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D54D95" w:rsidRDefault="00AA425D" w:rsidP="00AA425D">
          <w:pPr>
            <w:pStyle w:val="00CF15DC1468477D9FDBCE12BBB7B0E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D54D95" w:rsidRDefault="00AA425D" w:rsidP="00AA425D">
          <w:pPr>
            <w:pStyle w:val="5BA885C4DA9E4F2A9F8DDE16FD59E15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D54D95" w:rsidRDefault="00AA425D" w:rsidP="00AA425D">
          <w:pPr>
            <w:pStyle w:val="D894BC6A1AEA47BD88611ADA16C1A25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D54D95" w:rsidRDefault="00AA425D" w:rsidP="00AA425D">
          <w:pPr>
            <w:pStyle w:val="670A41D9852441DB90BA5EC1C36CF353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D54D95" w:rsidRDefault="00AA425D" w:rsidP="00AA425D">
          <w:pPr>
            <w:pStyle w:val="B545B3AD1A774AD5AC55DD0075A7BDF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D54D95" w:rsidRDefault="00AA425D" w:rsidP="00AA425D">
          <w:pPr>
            <w:pStyle w:val="35829391BECF4496B2D0976E5C3942AA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D54D95" w:rsidRDefault="00AA425D" w:rsidP="00AA425D">
          <w:pPr>
            <w:pStyle w:val="FEE2CB51C3C54B308A1ED92A063254F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D54D95" w:rsidRDefault="00AA425D" w:rsidP="00AA425D">
          <w:pPr>
            <w:pStyle w:val="E34AB947625C4ED9AE46F005A8BC0B9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D54D95" w:rsidRDefault="00AA425D" w:rsidP="00AA425D">
          <w:pPr>
            <w:pStyle w:val="7537312BCAF145A5A044A42ED4B4AE0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D54D95" w:rsidRDefault="00AA425D" w:rsidP="00AA425D">
          <w:pPr>
            <w:pStyle w:val="6C183066202242F99200843354CF274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D54D95" w:rsidRDefault="00AA425D" w:rsidP="00AA425D">
          <w:pPr>
            <w:pStyle w:val="6BF07D20A48448E9A2B896872D7EA7E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8AFB886BFE14558BA0F335FD4090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69551-7743-4D34-BB0D-C1128C81D363}"/>
      </w:docPartPr>
      <w:docPartBody>
        <w:p w:rsidR="00D54D95" w:rsidRDefault="00AA425D" w:rsidP="00AA425D">
          <w:pPr>
            <w:pStyle w:val="08AFB886BFE14558BA0F335FD40908E9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2FD7A6C6DDD484AB1F004E49F56D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986F-7354-4A7F-9FD0-2F4B54B08CFB}"/>
      </w:docPartPr>
      <w:docPartBody>
        <w:p w:rsidR="00D54D95" w:rsidRDefault="00190931">
          <w:pPr>
            <w:pStyle w:val="C2FD7A6C6DDD484AB1F004E49F56D2A6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343CF36DC505425886E05914A78DF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2B826-0FC7-422D-A26F-A852D528B4DA}"/>
      </w:docPartPr>
      <w:docPartBody>
        <w:p w:rsidR="00D54D95" w:rsidRDefault="00190931">
          <w:pPr>
            <w:pStyle w:val="343CF36DC505425886E05914A78DF67D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A543D72D28E408F8742F7DCA45C4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4D1F1-B4C1-49DD-9085-6FB0C68176B4}"/>
      </w:docPartPr>
      <w:docPartBody>
        <w:p w:rsidR="00D54D95" w:rsidRDefault="00AA425D" w:rsidP="00AA425D">
          <w:pPr>
            <w:pStyle w:val="2A543D72D28E408F8742F7DCA45C47E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018783373CC44A683CDF93F84A28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19EB9-158D-48C2-806A-7B208E24EFDB}"/>
      </w:docPartPr>
      <w:docPartBody>
        <w:p w:rsidR="00D54D95" w:rsidRDefault="00AA425D" w:rsidP="00AA425D">
          <w:pPr>
            <w:pStyle w:val="9018783373CC44A683CDF93F84A2825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9A959DC1A464ABEA149E870440E7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DE726-EFBC-4775-BEAB-7EA76E43E70C}"/>
      </w:docPartPr>
      <w:docPartBody>
        <w:p w:rsidR="00D54D95" w:rsidRDefault="00AA425D" w:rsidP="00AA425D">
          <w:pPr>
            <w:pStyle w:val="09A959DC1A464ABEA149E870440E77B9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E01FAE6DD4146BDB1D0E135DB250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C355A-B1C4-4194-ADC1-7C76B7D736BD}"/>
      </w:docPartPr>
      <w:docPartBody>
        <w:p w:rsidR="00D54D95" w:rsidRDefault="00AA425D" w:rsidP="00AA425D">
          <w:pPr>
            <w:pStyle w:val="1E01FAE6DD4146BDB1D0E135DB25023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3261440EEFF47859A5026F768D84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940F0-3029-4564-9A68-356D2A313527}"/>
      </w:docPartPr>
      <w:docPartBody>
        <w:p w:rsidR="00AA425D" w:rsidRDefault="003C5931" w:rsidP="003C5931">
          <w:pPr>
            <w:pStyle w:val="F3261440EEFF47859A5026F768D84CA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B6A88CEDF354473902AEFBDCC8FE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D68EE-88D6-4C3C-BB56-75E8CF1E6AF5}"/>
      </w:docPartPr>
      <w:docPartBody>
        <w:p w:rsidR="00AA425D" w:rsidRDefault="003C5931" w:rsidP="003C5931">
          <w:pPr>
            <w:pStyle w:val="2B6A88CEDF354473902AEFBDCC8FEEB8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CB4FBC2A91E4570A6160456661FF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DBDAC-84ED-42FF-937D-90891D373615}"/>
      </w:docPartPr>
      <w:docPartBody>
        <w:p w:rsidR="00000000" w:rsidRDefault="00AA425D" w:rsidP="00AA425D">
          <w:pPr>
            <w:pStyle w:val="5CB4FBC2A91E4570A6160456661FFEF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34DC99CFD4AD8BCA398D137902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0859C-CD81-490C-85E0-BCC5CD0B483C}"/>
      </w:docPartPr>
      <w:docPartBody>
        <w:p w:rsidR="00000000" w:rsidRDefault="00AA425D" w:rsidP="00AA425D">
          <w:pPr>
            <w:pStyle w:val="14E34DC99CFD4AD8BCA398D137902F11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4ABA21CEF344DAAA5F174E7F3A0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B0D05-A30D-47EC-A603-0092D42B674B}"/>
      </w:docPartPr>
      <w:docPartBody>
        <w:p w:rsidR="00000000" w:rsidRDefault="00AA425D" w:rsidP="00AA425D">
          <w:pPr>
            <w:pStyle w:val="984ABA21CEF344DAAA5F174E7F3A07F3"/>
          </w:pPr>
          <w:r w:rsidRPr="008D10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871FB0D41D443BAAF08C3E12057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68E0-E3D9-48CE-9372-E3E78BF88AC5}"/>
      </w:docPartPr>
      <w:docPartBody>
        <w:p w:rsidR="00000000" w:rsidRDefault="00AA425D" w:rsidP="00AA425D">
          <w:pPr>
            <w:pStyle w:val="42871FB0D41D443BAAF08C3E12057F3D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9D4127C3F94CF2A7ABAB32C17ED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C3C57-807B-41C7-B77E-7F47FD781495}"/>
      </w:docPartPr>
      <w:docPartBody>
        <w:p w:rsidR="00000000" w:rsidRDefault="00AA425D" w:rsidP="00AA425D">
          <w:pPr>
            <w:pStyle w:val="DE9D4127C3F94CF2A7ABAB32C17ED703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ECFBCF37E2CD494885B7E9DA0ABB1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F5081-A38F-49E7-83E3-7F4F0CDC90E4}"/>
      </w:docPartPr>
      <w:docPartBody>
        <w:p w:rsidR="00000000" w:rsidRDefault="00AA425D" w:rsidP="00AA425D">
          <w:pPr>
            <w:pStyle w:val="ECFBCF37E2CD494885B7E9DA0ABB1A69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8ACF7A6144AC48779BC9D0849F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E929A-1212-42BF-8CE3-C4177F6AAECB}"/>
      </w:docPartPr>
      <w:docPartBody>
        <w:p w:rsidR="00000000" w:rsidRDefault="00AA425D" w:rsidP="00AA425D">
          <w:pPr>
            <w:pStyle w:val="5958ACF7A6144AC48779BC9D0849FE9B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1379F4AEAA7E4C829E77378BCFFD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1D26E-CA06-45BE-A602-3DD5E5D27A13}"/>
      </w:docPartPr>
      <w:docPartBody>
        <w:p w:rsidR="00000000" w:rsidRDefault="00AA425D" w:rsidP="00AA425D">
          <w:pPr>
            <w:pStyle w:val="1379F4AEAA7E4C829E77378BCFFDABA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4518EF993F483BBC641083C86DA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ECD8A-C55D-4987-A2B6-4B286EF7E9EC}"/>
      </w:docPartPr>
      <w:docPartBody>
        <w:p w:rsidR="00000000" w:rsidRDefault="00AA425D" w:rsidP="00AA425D">
          <w:pPr>
            <w:pStyle w:val="334518EF993F483BBC641083C86DA43F"/>
          </w:pPr>
          <w:r w:rsidRPr="00CD03E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66DE1"/>
    <w:rsid w:val="00190931"/>
    <w:rsid w:val="003C5931"/>
    <w:rsid w:val="00403777"/>
    <w:rsid w:val="005566F8"/>
    <w:rsid w:val="00856939"/>
    <w:rsid w:val="00AA425D"/>
    <w:rsid w:val="00D54D95"/>
    <w:rsid w:val="00D7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425D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50E82EB63022419DAD60667616F6B0461">
    <w:name w:val="50E82EB63022419DAD60667616F6B04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">
    <w:name w:val="08AFB886BFE14558BA0F335FD40908E9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">
    <w:name w:val="2A543D72D28E408F8742F7DCA45C47EC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">
    <w:name w:val="9018783373CC44A683CDF93F84A2825F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">
    <w:name w:val="09A959DC1A464ABEA149E870440E77B9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">
    <w:name w:val="1E01FAE6DD4146BDB1D0E135DB2502361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">
    <w:name w:val="08AFB886BFE14558BA0F335FD40908E9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">
    <w:name w:val="2A543D72D28E408F8742F7DCA45C47EC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">
    <w:name w:val="9018783373CC44A683CDF93F84A2825F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">
    <w:name w:val="09A959DC1A464ABEA149E870440E77B9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">
    <w:name w:val="1E01FAE6DD4146BDB1D0E135DB2502362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">
    <w:name w:val="50E82EB63022419DAD60667616F6B04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">
    <w:name w:val="08AFB886BFE14558BA0F335FD40908E9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">
    <w:name w:val="2A543D72D28E408F8742F7DCA45C47EC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">
    <w:name w:val="9018783373CC44A683CDF93F84A2825F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">
    <w:name w:val="09A959DC1A464ABEA149E870440E77B9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">
    <w:name w:val="1E01FAE6DD4146BDB1D0E135DB2502363"/>
    <w:rsid w:val="0085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">
    <w:name w:val="08AFB886BFE14558BA0F335FD40908E9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">
    <w:name w:val="2A543D72D28E408F8742F7DCA45C47EC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">
    <w:name w:val="9018783373CC44A683CDF93F84A2825F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">
    <w:name w:val="09A959DC1A464ABEA149E870440E77B9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">
    <w:name w:val="1E01FAE6DD4146BDB1D0E135DB2502364"/>
    <w:rsid w:val="00D75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5">
    <w:name w:val="08AFB886BFE14558BA0F335FD40908E9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">
    <w:name w:val="2A543D72D28E408F8742F7DCA45C47EC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5">
    <w:name w:val="9018783373CC44A683CDF93F84A2825F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5">
    <w:name w:val="09A959DC1A464ABEA149E870440E77B9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5">
    <w:name w:val="1E01FAE6DD4146BDB1D0E135DB2502365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261440EEFF47859A5026F768D84CA5">
    <w:name w:val="F3261440EEFF47859A5026F768D84CA5"/>
    <w:rsid w:val="003C5931"/>
  </w:style>
  <w:style w:type="paragraph" w:customStyle="1" w:styleId="2B6A88CEDF354473902AEFBDCC8FEEB8">
    <w:name w:val="2B6A88CEDF354473902AEFBDCC8FEEB8"/>
    <w:rsid w:val="003C5931"/>
  </w:style>
  <w:style w:type="paragraph" w:customStyle="1" w:styleId="50E82EB63022419DAD60667616F6B0466">
    <w:name w:val="50E82EB63022419DAD60667616F6B04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6">
    <w:name w:val="08AFB886BFE14558BA0F335FD40908E9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6">
    <w:name w:val="2A543D72D28E408F8742F7DCA45C47EC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6">
    <w:name w:val="9018783373CC44A683CDF93F84A2825F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6">
    <w:name w:val="09A959DC1A464ABEA149E870440E77B9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6">
    <w:name w:val="1E01FAE6DD4146BDB1D0E135DB2502366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7">
    <w:name w:val="08AFB886BFE14558BA0F335FD40908E9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7">
    <w:name w:val="2A543D72D28E408F8742F7DCA45C47EC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7">
    <w:name w:val="9018783373CC44A683CDF93F84A2825F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7">
    <w:name w:val="09A959DC1A464ABEA149E870440E77B9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7">
    <w:name w:val="1E01FAE6DD4146BDB1D0E135DB2502367"/>
    <w:rsid w:val="003C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8">
    <w:name w:val="08AFB886BFE14558BA0F335FD40908E9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8">
    <w:name w:val="2A543D72D28E408F8742F7DCA45C47EC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8">
    <w:name w:val="9018783373CC44A683CDF93F84A2825F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8">
    <w:name w:val="09A959DC1A464ABEA149E870440E77B9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8">
    <w:name w:val="1E01FAE6DD4146BDB1D0E135DB2502368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9">
    <w:name w:val="08AFB886BFE14558BA0F335FD40908E9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9">
    <w:name w:val="2A543D72D28E408F8742F7DCA45C47EC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9">
    <w:name w:val="9018783373CC44A683CDF93F84A2825F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9">
    <w:name w:val="09A959DC1A464ABEA149E870440E77B9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9">
    <w:name w:val="1E01FAE6DD4146BDB1D0E135DB2502369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0">
    <w:name w:val="08AFB886BFE14558BA0F335FD40908E9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0">
    <w:name w:val="2A543D72D28E408F8742F7DCA45C47EC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0">
    <w:name w:val="9018783373CC44A683CDF93F84A2825F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0">
    <w:name w:val="09A959DC1A464ABEA149E870440E77B9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0">
    <w:name w:val="1E01FAE6DD4146BDB1D0E135DB25023610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1">
    <w:name w:val="08AFB886BFE14558BA0F335FD40908E9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1">
    <w:name w:val="2A543D72D28E408F8742F7DCA45C47EC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1">
    <w:name w:val="9018783373CC44A683CDF93F84A2825F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1">
    <w:name w:val="09A959DC1A464ABEA149E870440E77B9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1">
    <w:name w:val="1E01FAE6DD4146BDB1D0E135DB25023611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2">
    <w:name w:val="08AFB886BFE14558BA0F335FD40908E9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2">
    <w:name w:val="2A543D72D28E408F8742F7DCA45C47EC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2">
    <w:name w:val="9018783373CC44A683CDF93F84A2825F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2">
    <w:name w:val="09A959DC1A464ABEA149E870440E77B9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2">
    <w:name w:val="1E01FAE6DD4146BDB1D0E135DB25023612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B4FBC2A91E4570A6160456661FFEF0">
    <w:name w:val="5CB4FBC2A91E4570A6160456661FFEF0"/>
    <w:rsid w:val="00AA425D"/>
    <w:rPr>
      <w:lang w:val="en-GB" w:eastAsia="en-GB"/>
    </w:rPr>
  </w:style>
  <w:style w:type="paragraph" w:customStyle="1" w:styleId="14E34DC99CFD4AD8BCA398D137902F11">
    <w:name w:val="14E34DC99CFD4AD8BCA398D137902F11"/>
    <w:rsid w:val="00AA425D"/>
    <w:rPr>
      <w:lang w:val="en-GB" w:eastAsia="en-GB"/>
    </w:rPr>
  </w:style>
  <w:style w:type="paragraph" w:customStyle="1" w:styleId="984ABA21CEF344DAAA5F174E7F3A07F3">
    <w:name w:val="984ABA21CEF344DAAA5F174E7F3A07F3"/>
    <w:rsid w:val="00AA425D"/>
    <w:rPr>
      <w:lang w:val="en-GB" w:eastAsia="en-GB"/>
    </w:rPr>
  </w:style>
  <w:style w:type="paragraph" w:customStyle="1" w:styleId="42871FB0D41D443BAAF08C3E12057F3D">
    <w:name w:val="42871FB0D41D443BAAF08C3E12057F3D"/>
    <w:rsid w:val="00AA425D"/>
    <w:rPr>
      <w:lang w:val="en-GB" w:eastAsia="en-GB"/>
    </w:rPr>
  </w:style>
  <w:style w:type="paragraph" w:customStyle="1" w:styleId="DE9D4127C3F94CF2A7ABAB32C17ED703">
    <w:name w:val="DE9D4127C3F94CF2A7ABAB32C17ED703"/>
    <w:rsid w:val="00AA425D"/>
    <w:rPr>
      <w:lang w:val="en-GB" w:eastAsia="en-GB"/>
    </w:rPr>
  </w:style>
  <w:style w:type="paragraph" w:customStyle="1" w:styleId="ECFBCF37E2CD494885B7E9DA0ABB1A69">
    <w:name w:val="ECFBCF37E2CD494885B7E9DA0ABB1A69"/>
    <w:rsid w:val="00AA425D"/>
    <w:rPr>
      <w:lang w:val="en-GB" w:eastAsia="en-GB"/>
    </w:rPr>
  </w:style>
  <w:style w:type="paragraph" w:customStyle="1" w:styleId="5958ACF7A6144AC48779BC9D0849FE9B">
    <w:name w:val="5958ACF7A6144AC48779BC9D0849FE9B"/>
    <w:rsid w:val="00AA425D"/>
    <w:rPr>
      <w:lang w:val="en-GB" w:eastAsia="en-GB"/>
    </w:rPr>
  </w:style>
  <w:style w:type="paragraph" w:customStyle="1" w:styleId="1379F4AEAA7E4C829E77378BCFFDABA8">
    <w:name w:val="1379F4AEAA7E4C829E77378BCFFDABA8"/>
    <w:rsid w:val="00AA425D"/>
    <w:rPr>
      <w:lang w:val="en-GB" w:eastAsia="en-GB"/>
    </w:rPr>
  </w:style>
  <w:style w:type="paragraph" w:customStyle="1" w:styleId="334518EF993F483BBC641083C86DA43F">
    <w:name w:val="334518EF993F483BBC641083C86DA43F"/>
    <w:rsid w:val="00AA425D"/>
    <w:rPr>
      <w:lang w:val="en-GB" w:eastAsia="en-GB"/>
    </w:rPr>
  </w:style>
  <w:style w:type="paragraph" w:customStyle="1" w:styleId="50E82EB63022419DAD60667616F6B04613">
    <w:name w:val="50E82EB63022419DAD60667616F6B04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3">
    <w:name w:val="08AFB886BFE14558BA0F335FD40908E9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3">
    <w:name w:val="2A543D72D28E408F8742F7DCA45C47EC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3">
    <w:name w:val="9018783373CC44A683CDF93F84A2825F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3">
    <w:name w:val="09A959DC1A464ABEA149E870440E77B9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3">
    <w:name w:val="1E01FAE6DD4146BDB1D0E135DB25023613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4">
    <w:name w:val="50E82EB63022419DAD60667616F6B04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4">
    <w:name w:val="08AFB886BFE14558BA0F335FD40908E9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4">
    <w:name w:val="2A543D72D28E408F8742F7DCA45C47EC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4">
    <w:name w:val="9018783373CC44A683CDF93F84A2825F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4">
    <w:name w:val="09A959DC1A464ABEA149E870440E77B9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4">
    <w:name w:val="1E01FAE6DD4146BDB1D0E135DB25023614"/>
    <w:rsid w:val="00AA4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A0F47-B83E-4607-AB28-CB804645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34</TotalTime>
  <Pages>5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Fathimath Yumna</cp:lastModifiedBy>
  <cp:revision>15</cp:revision>
  <cp:lastPrinted>2019-11-16T07:49:00Z</cp:lastPrinted>
  <dcterms:created xsi:type="dcterms:W3CDTF">2020-09-12T03:27:00Z</dcterms:created>
  <dcterms:modified xsi:type="dcterms:W3CDTF">2020-10-08T13:06:00Z</dcterms:modified>
</cp:coreProperties>
</file>